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D6A" w:rsidRPr="00261D6A" w:rsidRDefault="00261D6A" w:rsidP="00261D6A">
      <w:pPr>
        <w:pStyle w:val="Header"/>
        <w:jc w:val="center"/>
        <w:rPr>
          <w:rFonts w:cs="Arial"/>
          <w:b/>
          <w:sz w:val="24"/>
          <w:szCs w:val="24"/>
        </w:rPr>
      </w:pPr>
      <w:r w:rsidRPr="00261D6A">
        <w:rPr>
          <w:rFonts w:cs="Arial"/>
          <w:b/>
          <w:sz w:val="24"/>
          <w:szCs w:val="24"/>
        </w:rPr>
        <w:t>MISSOURI TASK FORCE ON CHILDREN’S JUSTICE</w:t>
      </w:r>
    </w:p>
    <w:p w:rsidR="00261D6A" w:rsidRPr="00AB70AC" w:rsidRDefault="00AB70AC" w:rsidP="00AB70AC">
      <w:pPr>
        <w:pStyle w:val="Header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PROJECT REPORT</w:t>
      </w:r>
      <w:r w:rsidR="00476353">
        <w:rPr>
          <w:rFonts w:cs="Arial"/>
          <w:b/>
          <w:sz w:val="24"/>
          <w:szCs w:val="24"/>
        </w:rPr>
        <w:t xml:space="preserve"> </w:t>
      </w:r>
    </w:p>
    <w:p w:rsidR="00261D6A" w:rsidRPr="00261D6A" w:rsidRDefault="00AB70AC" w:rsidP="00261D6A">
      <w:pPr>
        <w:shd w:val="clear" w:color="auto" w:fill="FFFFFF"/>
        <w:spacing w:before="100" w:beforeAutospacing="1" w:after="100" w:afterAutospacing="1" w:line="240" w:lineRule="auto"/>
        <w:ind w:left="321"/>
        <w:textAlignment w:val="top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A final written report</w:t>
      </w:r>
      <w:r w:rsidR="00261D6A" w:rsidRPr="00261D6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of the project will be furnished to the Task Force within 30 days of the project’s completion.</w:t>
      </w:r>
    </w:p>
    <w:p w:rsidR="00261D6A" w:rsidRPr="00261D6A" w:rsidRDefault="00261D6A" w:rsidP="00261D6A">
      <w:pPr>
        <w:shd w:val="clear" w:color="auto" w:fill="FFFFFF"/>
        <w:spacing w:before="100" w:beforeAutospacing="1" w:after="100" w:afterAutospacing="1" w:line="240" w:lineRule="auto"/>
        <w:ind w:left="321"/>
        <w:textAlignment w:val="top"/>
        <w:rPr>
          <w:rFonts w:ascii="Arial" w:eastAsia="Times New Roman" w:hAnsi="Arial" w:cs="Arial"/>
          <w:color w:val="000000"/>
          <w:sz w:val="24"/>
          <w:szCs w:val="24"/>
        </w:rPr>
      </w:pPr>
      <w:r w:rsidRPr="00261D6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AB70AC">
        <w:rPr>
          <w:rFonts w:ascii="Arial" w:eastAsia="Times New Roman" w:hAnsi="Arial" w:cs="Arial"/>
          <w:color w:val="000000"/>
          <w:sz w:val="24"/>
          <w:szCs w:val="24"/>
        </w:rPr>
        <w:t>The final report must i</w:t>
      </w:r>
      <w:r w:rsidRPr="00261D6A">
        <w:rPr>
          <w:rFonts w:ascii="Arial" w:eastAsia="Times New Roman" w:hAnsi="Arial" w:cs="Arial"/>
          <w:color w:val="000000"/>
          <w:sz w:val="24"/>
          <w:szCs w:val="24"/>
        </w:rPr>
        <w:t xml:space="preserve">nclude the following: </w:t>
      </w:r>
    </w:p>
    <w:bookmarkStart w:id="0" w:name="Text1"/>
    <w:p w:rsidR="00261D6A" w:rsidRPr="00261D6A" w:rsidRDefault="001E23F5" w:rsidP="00E619B8">
      <w:pPr>
        <w:numPr>
          <w:ilvl w:val="0"/>
          <w:numId w:val="1"/>
        </w:numPr>
        <w:shd w:val="clear" w:color="auto" w:fill="FFFFFF"/>
        <w:spacing w:after="40" w:line="240" w:lineRule="auto"/>
        <w:ind w:left="801"/>
        <w:textAlignment w:val="top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fldChar w:fldCharType="begin">
          <w:ffData>
            <w:name w:val="Text1"/>
            <w:enabled/>
            <w:calcOnExit w:val="0"/>
            <w:textInput>
              <w:default w:val="Name and Title of Contact Person  "/>
            </w:textInput>
          </w:ffData>
        </w:fldChar>
      </w:r>
      <w:r>
        <w:rPr>
          <w:rFonts w:ascii="Arial" w:eastAsia="Times New Roman" w:hAnsi="Arial" w:cs="Arial"/>
          <w:color w:val="000000"/>
          <w:sz w:val="24"/>
          <w:szCs w:val="24"/>
        </w:rPr>
        <w:instrText xml:space="preserve"> FORMTEXT </w:instrText>
      </w:r>
      <w:r>
        <w:rPr>
          <w:rFonts w:ascii="Arial" w:eastAsia="Times New Roman" w:hAnsi="Arial" w:cs="Arial"/>
          <w:color w:val="000000"/>
          <w:sz w:val="24"/>
          <w:szCs w:val="24"/>
        </w:rPr>
      </w:r>
      <w:r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>
        <w:rPr>
          <w:rFonts w:ascii="Arial" w:eastAsia="Times New Roman" w:hAnsi="Arial" w:cs="Arial"/>
          <w:noProof/>
          <w:color w:val="000000"/>
          <w:sz w:val="24"/>
          <w:szCs w:val="24"/>
        </w:rPr>
        <w:t xml:space="preserve">Name and Title of Contact Person  </w:t>
      </w:r>
      <w:r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  <w:bookmarkEnd w:id="0"/>
      <w:r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</w:p>
    <w:bookmarkStart w:id="1" w:name="Text2"/>
    <w:p w:rsidR="00261D6A" w:rsidRPr="00261D6A" w:rsidRDefault="001E23F5" w:rsidP="00E619B8">
      <w:pPr>
        <w:numPr>
          <w:ilvl w:val="0"/>
          <w:numId w:val="1"/>
        </w:numPr>
        <w:shd w:val="clear" w:color="auto" w:fill="FFFFFF"/>
        <w:spacing w:after="40" w:line="240" w:lineRule="auto"/>
        <w:ind w:left="801"/>
        <w:textAlignment w:val="top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Name of Organization "/>
            </w:textInput>
          </w:ffData>
        </w:fldChar>
      </w:r>
      <w:r>
        <w:rPr>
          <w:rFonts w:ascii="Arial" w:eastAsia="Times New Roman" w:hAnsi="Arial" w:cs="Arial"/>
          <w:color w:val="000000"/>
          <w:sz w:val="24"/>
          <w:szCs w:val="24"/>
        </w:rPr>
        <w:instrText xml:space="preserve"> FORMTEXT </w:instrText>
      </w:r>
      <w:r>
        <w:rPr>
          <w:rFonts w:ascii="Arial" w:eastAsia="Times New Roman" w:hAnsi="Arial" w:cs="Arial"/>
          <w:color w:val="000000"/>
          <w:sz w:val="24"/>
          <w:szCs w:val="24"/>
        </w:rPr>
      </w:r>
      <w:r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>
        <w:rPr>
          <w:rFonts w:ascii="Arial" w:eastAsia="Times New Roman" w:hAnsi="Arial" w:cs="Arial"/>
          <w:noProof/>
          <w:color w:val="000000"/>
          <w:sz w:val="24"/>
          <w:szCs w:val="24"/>
        </w:rPr>
        <w:t xml:space="preserve">Name of Organization </w:t>
      </w:r>
      <w:r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  <w:bookmarkEnd w:id="1"/>
      <w:r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</w:p>
    <w:bookmarkStart w:id="2" w:name="Text3"/>
    <w:p w:rsidR="00261D6A" w:rsidRPr="00261D6A" w:rsidRDefault="001E23F5" w:rsidP="00E619B8">
      <w:pPr>
        <w:numPr>
          <w:ilvl w:val="0"/>
          <w:numId w:val="1"/>
        </w:numPr>
        <w:shd w:val="clear" w:color="auto" w:fill="FFFFFF"/>
        <w:spacing w:after="40" w:line="240" w:lineRule="auto"/>
        <w:ind w:left="801"/>
        <w:textAlignment w:val="top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fldChar w:fldCharType="begin">
          <w:ffData>
            <w:name w:val="Text3"/>
            <w:enabled/>
            <w:calcOnExit w:val="0"/>
            <w:textInput>
              <w:default w:val="Address"/>
            </w:textInput>
          </w:ffData>
        </w:fldChar>
      </w:r>
      <w:r>
        <w:rPr>
          <w:rFonts w:ascii="Arial" w:eastAsia="Times New Roman" w:hAnsi="Arial" w:cs="Arial"/>
          <w:color w:val="000000"/>
          <w:sz w:val="24"/>
          <w:szCs w:val="24"/>
        </w:rPr>
        <w:instrText xml:space="preserve"> FORMTEXT </w:instrText>
      </w:r>
      <w:r>
        <w:rPr>
          <w:rFonts w:ascii="Arial" w:eastAsia="Times New Roman" w:hAnsi="Arial" w:cs="Arial"/>
          <w:color w:val="000000"/>
          <w:sz w:val="24"/>
          <w:szCs w:val="24"/>
        </w:rPr>
      </w:r>
      <w:r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>
        <w:rPr>
          <w:rFonts w:ascii="Arial" w:eastAsia="Times New Roman" w:hAnsi="Arial" w:cs="Arial"/>
          <w:noProof/>
          <w:color w:val="000000"/>
          <w:sz w:val="24"/>
          <w:szCs w:val="24"/>
        </w:rPr>
        <w:t>Address</w:t>
      </w:r>
      <w:r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  <w:bookmarkEnd w:id="2"/>
      <w:r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</w:p>
    <w:bookmarkStart w:id="3" w:name="Text4"/>
    <w:p w:rsidR="00E619B8" w:rsidRDefault="00E619B8" w:rsidP="00E619B8">
      <w:pPr>
        <w:numPr>
          <w:ilvl w:val="0"/>
          <w:numId w:val="1"/>
        </w:numPr>
        <w:shd w:val="clear" w:color="auto" w:fill="FFFFFF"/>
        <w:spacing w:after="40" w:line="240" w:lineRule="auto"/>
        <w:ind w:left="801"/>
        <w:textAlignment w:val="top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Phone "/>
            </w:textInput>
          </w:ffData>
        </w:fldChar>
      </w:r>
      <w:r>
        <w:rPr>
          <w:rFonts w:ascii="Arial" w:eastAsia="Times New Roman" w:hAnsi="Arial" w:cs="Arial"/>
          <w:color w:val="000000"/>
          <w:sz w:val="24"/>
          <w:szCs w:val="24"/>
        </w:rPr>
        <w:instrText xml:space="preserve"> FORMTEXT </w:instrText>
      </w:r>
      <w:r>
        <w:rPr>
          <w:rFonts w:ascii="Arial" w:eastAsia="Times New Roman" w:hAnsi="Arial" w:cs="Arial"/>
          <w:color w:val="000000"/>
          <w:sz w:val="24"/>
          <w:szCs w:val="24"/>
        </w:rPr>
      </w:r>
      <w:r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>
        <w:rPr>
          <w:rFonts w:ascii="Arial" w:eastAsia="Times New Roman" w:hAnsi="Arial" w:cs="Arial"/>
          <w:noProof/>
          <w:color w:val="000000"/>
          <w:sz w:val="24"/>
          <w:szCs w:val="24"/>
        </w:rPr>
        <w:t xml:space="preserve">Phone </w:t>
      </w:r>
      <w:r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  <w:bookmarkEnd w:id="3"/>
      <w:r w:rsidR="001E23F5" w:rsidRPr="00E619B8"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</w:p>
    <w:bookmarkStart w:id="4" w:name="Text5"/>
    <w:p w:rsidR="00E619B8" w:rsidRDefault="00E619B8" w:rsidP="00E619B8">
      <w:pPr>
        <w:numPr>
          <w:ilvl w:val="0"/>
          <w:numId w:val="1"/>
        </w:numPr>
        <w:shd w:val="clear" w:color="auto" w:fill="FFFFFF"/>
        <w:spacing w:after="40" w:line="240" w:lineRule="auto"/>
        <w:ind w:left="801"/>
        <w:textAlignment w:val="top"/>
        <w:rPr>
          <w:rFonts w:ascii="Arial" w:eastAsia="Times New Roman" w:hAnsi="Arial" w:cs="Arial"/>
          <w:color w:val="000000"/>
          <w:sz w:val="24"/>
          <w:szCs w:val="24"/>
        </w:rPr>
      </w:pPr>
      <w:r w:rsidRPr="00E619B8">
        <w:rPr>
          <w:rFonts w:ascii="Arial" w:eastAsia="Times New Roman" w:hAnsi="Arial" w:cs="Arial"/>
          <w:color w:val="000000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E-mail "/>
            </w:textInput>
          </w:ffData>
        </w:fldChar>
      </w:r>
      <w:r w:rsidRPr="00E619B8">
        <w:rPr>
          <w:rFonts w:ascii="Arial" w:eastAsia="Times New Roman" w:hAnsi="Arial" w:cs="Arial"/>
          <w:color w:val="000000"/>
          <w:sz w:val="24"/>
          <w:szCs w:val="24"/>
        </w:rPr>
        <w:instrText xml:space="preserve"> FORMTEXT </w:instrText>
      </w:r>
      <w:r>
        <w:rPr>
          <w:rFonts w:ascii="Arial" w:eastAsia="Times New Roman" w:hAnsi="Arial" w:cs="Arial"/>
          <w:color w:val="000000"/>
          <w:sz w:val="24"/>
          <w:szCs w:val="24"/>
        </w:rPr>
      </w:r>
      <w:r w:rsidRPr="00E619B8"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 w:rsidRPr="00E619B8">
        <w:rPr>
          <w:rFonts w:ascii="Arial" w:eastAsia="Times New Roman" w:hAnsi="Arial" w:cs="Arial"/>
          <w:noProof/>
          <w:color w:val="000000"/>
          <w:sz w:val="24"/>
          <w:szCs w:val="24"/>
        </w:rPr>
        <w:t xml:space="preserve">E-mail </w:t>
      </w:r>
      <w:r w:rsidRPr="00E619B8"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  <w:bookmarkEnd w:id="4"/>
      <w:r w:rsidR="001E23F5" w:rsidRPr="00E619B8"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  <w:bookmarkStart w:id="5" w:name="Text6"/>
    </w:p>
    <w:p w:rsidR="00E619B8" w:rsidRDefault="00E619B8" w:rsidP="00E619B8">
      <w:pPr>
        <w:numPr>
          <w:ilvl w:val="0"/>
          <w:numId w:val="1"/>
        </w:numPr>
        <w:shd w:val="clear" w:color="auto" w:fill="FFFFFF"/>
        <w:spacing w:after="40" w:line="240" w:lineRule="auto"/>
        <w:ind w:left="801"/>
        <w:textAlignment w:val="top"/>
        <w:rPr>
          <w:rFonts w:ascii="Arial" w:eastAsia="Times New Roman" w:hAnsi="Arial" w:cs="Arial"/>
          <w:color w:val="000000"/>
          <w:sz w:val="24"/>
          <w:szCs w:val="24"/>
        </w:rPr>
      </w:pPr>
      <w:r w:rsidRPr="00E619B8">
        <w:rPr>
          <w:rFonts w:ascii="Arial" w:eastAsia="Times New Roman" w:hAnsi="Arial" w:cs="Arial"/>
          <w:color w:val="000000"/>
          <w:sz w:val="24"/>
          <w:szCs w:val="24"/>
        </w:rPr>
        <w:fldChar w:fldCharType="begin">
          <w:ffData>
            <w:name w:val="Text6"/>
            <w:enabled/>
            <w:calcOnExit w:val="0"/>
            <w:textInput>
              <w:default w:val="Project Title "/>
            </w:textInput>
          </w:ffData>
        </w:fldChar>
      </w:r>
      <w:r w:rsidRPr="00E619B8">
        <w:rPr>
          <w:rFonts w:ascii="Arial" w:eastAsia="Times New Roman" w:hAnsi="Arial" w:cs="Arial"/>
          <w:color w:val="000000"/>
          <w:sz w:val="24"/>
          <w:szCs w:val="24"/>
        </w:rPr>
        <w:instrText xml:space="preserve"> FORMTEXT </w:instrText>
      </w:r>
      <w:r>
        <w:rPr>
          <w:rFonts w:ascii="Arial" w:eastAsia="Times New Roman" w:hAnsi="Arial" w:cs="Arial"/>
          <w:color w:val="000000"/>
          <w:sz w:val="24"/>
          <w:szCs w:val="24"/>
        </w:rPr>
      </w:r>
      <w:r w:rsidRPr="00E619B8"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 w:rsidRPr="00E619B8">
        <w:rPr>
          <w:rFonts w:ascii="Arial" w:eastAsia="Times New Roman" w:hAnsi="Arial" w:cs="Arial"/>
          <w:noProof/>
          <w:color w:val="000000"/>
          <w:sz w:val="24"/>
          <w:szCs w:val="24"/>
        </w:rPr>
        <w:t xml:space="preserve">Project Title </w:t>
      </w:r>
      <w:r w:rsidRPr="00E619B8"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  <w:bookmarkEnd w:id="5"/>
      <w:r w:rsidR="001E23F5" w:rsidRPr="00E619B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bookmarkStart w:id="6" w:name="Text7"/>
    <w:p w:rsidR="00E619B8" w:rsidRDefault="00E619B8" w:rsidP="00E619B8">
      <w:pPr>
        <w:numPr>
          <w:ilvl w:val="0"/>
          <w:numId w:val="1"/>
        </w:numPr>
        <w:shd w:val="clear" w:color="auto" w:fill="FFFFFF"/>
        <w:spacing w:after="40" w:line="240" w:lineRule="auto"/>
        <w:ind w:left="801"/>
        <w:textAlignment w:val="top"/>
        <w:rPr>
          <w:rFonts w:ascii="Arial" w:eastAsia="Times New Roman" w:hAnsi="Arial" w:cs="Arial"/>
          <w:color w:val="000000"/>
          <w:sz w:val="24"/>
          <w:szCs w:val="24"/>
        </w:rPr>
      </w:pPr>
      <w:r w:rsidRPr="00E619B8">
        <w:rPr>
          <w:rFonts w:ascii="Arial" w:eastAsia="Times New Roman" w:hAnsi="Arial" w:cs="Arial"/>
          <w:color w:val="000000"/>
          <w:sz w:val="24"/>
          <w:szCs w:val="24"/>
        </w:rPr>
        <w:fldChar w:fldCharType="begin">
          <w:ffData>
            <w:name w:val="Text7"/>
            <w:enabled/>
            <w:calcOnExit w:val="0"/>
            <w:textInput>
              <w:default w:val="Project Dates "/>
            </w:textInput>
          </w:ffData>
        </w:fldChar>
      </w:r>
      <w:r w:rsidRPr="00E619B8">
        <w:rPr>
          <w:rFonts w:ascii="Arial" w:eastAsia="Times New Roman" w:hAnsi="Arial" w:cs="Arial"/>
          <w:color w:val="000000"/>
          <w:sz w:val="24"/>
          <w:szCs w:val="24"/>
        </w:rPr>
        <w:instrText xml:space="preserve"> FORMTEXT </w:instrText>
      </w:r>
      <w:r>
        <w:rPr>
          <w:rFonts w:ascii="Arial" w:eastAsia="Times New Roman" w:hAnsi="Arial" w:cs="Arial"/>
          <w:color w:val="000000"/>
          <w:sz w:val="24"/>
          <w:szCs w:val="24"/>
        </w:rPr>
      </w:r>
      <w:r w:rsidRPr="00E619B8"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 w:rsidRPr="00E619B8">
        <w:rPr>
          <w:rFonts w:ascii="Arial" w:eastAsia="Times New Roman" w:hAnsi="Arial" w:cs="Arial"/>
          <w:noProof/>
          <w:color w:val="000000"/>
          <w:sz w:val="24"/>
          <w:szCs w:val="24"/>
        </w:rPr>
        <w:t xml:space="preserve">Project Dates </w:t>
      </w:r>
      <w:r w:rsidRPr="00E619B8"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  <w:bookmarkEnd w:id="6"/>
      <w:r w:rsidR="001E23F5" w:rsidRPr="00E619B8"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  <w:bookmarkStart w:id="7" w:name="Text8"/>
    </w:p>
    <w:p w:rsidR="00261D6A" w:rsidRPr="00E619B8" w:rsidRDefault="00E619B8" w:rsidP="00E619B8">
      <w:pPr>
        <w:numPr>
          <w:ilvl w:val="0"/>
          <w:numId w:val="1"/>
        </w:numPr>
        <w:shd w:val="clear" w:color="auto" w:fill="FFFFFF"/>
        <w:spacing w:after="40" w:line="240" w:lineRule="auto"/>
        <w:ind w:left="801"/>
        <w:textAlignment w:val="top"/>
        <w:rPr>
          <w:rFonts w:ascii="Arial" w:eastAsia="Times New Roman" w:hAnsi="Arial" w:cs="Arial"/>
          <w:color w:val="000000"/>
          <w:sz w:val="24"/>
          <w:szCs w:val="24"/>
        </w:rPr>
      </w:pPr>
      <w:r w:rsidRPr="00E619B8">
        <w:rPr>
          <w:rFonts w:ascii="Arial" w:eastAsia="Times New Roman" w:hAnsi="Arial" w:cs="Arial"/>
          <w:color w:val="000000"/>
          <w:sz w:val="24"/>
          <w:szCs w:val="24"/>
        </w:rPr>
        <w:fldChar w:fldCharType="begin">
          <w:ffData>
            <w:name w:val="Text8"/>
            <w:enabled/>
            <w:calcOnExit w:val="0"/>
            <w:textInput>
              <w:default w:val="Location of Project"/>
            </w:textInput>
          </w:ffData>
        </w:fldChar>
      </w:r>
      <w:r w:rsidRPr="00E619B8">
        <w:rPr>
          <w:rFonts w:ascii="Arial" w:eastAsia="Times New Roman" w:hAnsi="Arial" w:cs="Arial"/>
          <w:color w:val="000000"/>
          <w:sz w:val="24"/>
          <w:szCs w:val="24"/>
        </w:rPr>
        <w:instrText xml:space="preserve"> FORMTEXT </w:instrText>
      </w:r>
      <w:r>
        <w:rPr>
          <w:rFonts w:ascii="Arial" w:eastAsia="Times New Roman" w:hAnsi="Arial" w:cs="Arial"/>
          <w:color w:val="000000"/>
          <w:sz w:val="24"/>
          <w:szCs w:val="24"/>
        </w:rPr>
      </w:r>
      <w:r w:rsidRPr="00E619B8"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 w:rsidRPr="00E619B8">
        <w:rPr>
          <w:rFonts w:ascii="Arial" w:eastAsia="Times New Roman" w:hAnsi="Arial" w:cs="Arial"/>
          <w:noProof/>
          <w:color w:val="000000"/>
          <w:sz w:val="24"/>
          <w:szCs w:val="24"/>
        </w:rPr>
        <w:t>Location of Project</w:t>
      </w:r>
      <w:r w:rsidRPr="00E619B8"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  <w:bookmarkEnd w:id="7"/>
      <w:r w:rsidR="001E23F5" w:rsidRPr="00E619B8"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</w:p>
    <w:bookmarkStart w:id="8" w:name="Text9"/>
    <w:p w:rsidR="00261D6A" w:rsidRPr="00261D6A" w:rsidRDefault="00E619B8" w:rsidP="00E619B8">
      <w:pPr>
        <w:numPr>
          <w:ilvl w:val="0"/>
          <w:numId w:val="1"/>
        </w:numPr>
        <w:shd w:val="clear" w:color="auto" w:fill="FFFFFF"/>
        <w:spacing w:after="40" w:line="240" w:lineRule="auto"/>
        <w:ind w:left="806"/>
        <w:textAlignment w:val="top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fldChar w:fldCharType="begin">
          <w:ffData>
            <w:name w:val="Text9"/>
            <w:enabled/>
            <w:calcOnExit w:val="0"/>
            <w:textInput>
              <w:default w:val="Number of Attendees/Participants"/>
            </w:textInput>
          </w:ffData>
        </w:fldChar>
      </w:r>
      <w:r>
        <w:rPr>
          <w:rFonts w:ascii="Arial" w:eastAsia="Times New Roman" w:hAnsi="Arial" w:cs="Arial"/>
          <w:color w:val="000000"/>
          <w:sz w:val="24"/>
          <w:szCs w:val="24"/>
        </w:rPr>
        <w:instrText xml:space="preserve"> FORMTEXT </w:instrText>
      </w:r>
      <w:r>
        <w:rPr>
          <w:rFonts w:ascii="Arial" w:eastAsia="Times New Roman" w:hAnsi="Arial" w:cs="Arial"/>
          <w:color w:val="000000"/>
          <w:sz w:val="24"/>
          <w:szCs w:val="24"/>
        </w:rPr>
      </w:r>
      <w:r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>
        <w:rPr>
          <w:rFonts w:ascii="Arial" w:eastAsia="Times New Roman" w:hAnsi="Arial" w:cs="Arial"/>
          <w:noProof/>
          <w:color w:val="000000"/>
          <w:sz w:val="24"/>
          <w:szCs w:val="24"/>
        </w:rPr>
        <w:t>Number of Attendees/Participants</w:t>
      </w:r>
      <w:r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  <w:bookmarkEnd w:id="8"/>
      <w:r w:rsidR="001E23F5"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</w:p>
    <w:p w:rsidR="00261D6A" w:rsidRPr="00261D6A" w:rsidRDefault="00261D6A" w:rsidP="00261D6A">
      <w:pPr>
        <w:shd w:val="clear" w:color="auto" w:fill="FFFFFF"/>
        <w:spacing w:before="100" w:beforeAutospacing="1" w:after="100" w:afterAutospacing="1" w:line="240" w:lineRule="auto"/>
        <w:ind w:left="321"/>
        <w:textAlignment w:val="top"/>
        <w:rPr>
          <w:rFonts w:ascii="Arial" w:eastAsia="Times New Roman" w:hAnsi="Arial" w:cs="Arial"/>
          <w:color w:val="000000"/>
          <w:sz w:val="24"/>
          <w:szCs w:val="24"/>
        </w:rPr>
      </w:pPr>
      <w:r w:rsidRPr="00261D6A">
        <w:rPr>
          <w:rFonts w:ascii="Arial" w:eastAsia="Times New Roman" w:hAnsi="Arial" w:cs="Arial"/>
          <w:color w:val="000000"/>
          <w:sz w:val="24"/>
          <w:szCs w:val="24"/>
        </w:rPr>
        <w:t xml:space="preserve">Please respond to the following as thoroughly as possible: </w:t>
      </w:r>
    </w:p>
    <w:tbl>
      <w:tblPr>
        <w:tblStyle w:val="TableGrid"/>
        <w:tblW w:w="0" w:type="auto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108"/>
      </w:tblGrid>
      <w:tr w:rsidR="001E23F5" w:rsidTr="00E619B8">
        <w:trPr>
          <w:trHeight w:val="1152"/>
        </w:trPr>
        <w:tc>
          <w:tcPr>
            <w:tcW w:w="9108" w:type="dxa"/>
          </w:tcPr>
          <w:p w:rsidR="00E619B8" w:rsidRDefault="001E23F5" w:rsidP="00E619B8">
            <w:pPr>
              <w:numPr>
                <w:ilvl w:val="0"/>
                <w:numId w:val="3"/>
              </w:numPr>
              <w:shd w:val="clear" w:color="auto" w:fill="FFFFFF"/>
              <w:ind w:left="522"/>
              <w:textAlignment w:val="top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61D6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Provide a summary of overall project accomplishments as related to the intended outcomes of the project described in the proposal. </w:t>
            </w:r>
          </w:p>
          <w:p w:rsidR="001E23F5" w:rsidRDefault="00E619B8" w:rsidP="00E619B8">
            <w:pPr>
              <w:shd w:val="clear" w:color="auto" w:fill="FFFFFF"/>
              <w:ind w:left="522"/>
              <w:textAlignment w:val="top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end"/>
            </w:r>
          </w:p>
        </w:tc>
      </w:tr>
      <w:tr w:rsidR="001E23F5" w:rsidTr="00E619B8">
        <w:trPr>
          <w:trHeight w:val="1152"/>
        </w:trPr>
        <w:tc>
          <w:tcPr>
            <w:tcW w:w="9108" w:type="dxa"/>
          </w:tcPr>
          <w:p w:rsidR="001E23F5" w:rsidRDefault="001E23F5" w:rsidP="00E619B8">
            <w:pPr>
              <w:numPr>
                <w:ilvl w:val="0"/>
                <w:numId w:val="3"/>
              </w:numPr>
              <w:shd w:val="clear" w:color="auto" w:fill="FFFFFF"/>
              <w:ind w:left="522"/>
              <w:textAlignment w:val="top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61D6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Describe data collection methods and provide an analysis of the findings. </w:t>
            </w:r>
            <w:r w:rsidR="00E619B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E619B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instrText xml:space="preserve"> FORMTEXT </w:instrText>
            </w:r>
            <w:r w:rsidR="00E619B8">
              <w:rPr>
                <w:rFonts w:ascii="Arial" w:eastAsia="Times New Roman" w:hAnsi="Arial" w:cs="Arial"/>
                <w:color w:val="000000"/>
                <w:sz w:val="24"/>
                <w:szCs w:val="24"/>
              </w:rPr>
            </w:r>
            <w:r w:rsidR="00E619B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separate"/>
            </w:r>
            <w:r w:rsidR="00E619B8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 w:rsidR="00E619B8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 w:rsidR="00E619B8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 w:rsidR="00E619B8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 w:rsidR="00E619B8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 w:rsidR="00E619B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end"/>
            </w:r>
          </w:p>
        </w:tc>
      </w:tr>
      <w:tr w:rsidR="001E23F5" w:rsidTr="00E619B8">
        <w:trPr>
          <w:trHeight w:val="1152"/>
        </w:trPr>
        <w:tc>
          <w:tcPr>
            <w:tcW w:w="9108" w:type="dxa"/>
          </w:tcPr>
          <w:p w:rsidR="00E619B8" w:rsidRDefault="001E23F5" w:rsidP="00E619B8">
            <w:pPr>
              <w:numPr>
                <w:ilvl w:val="0"/>
                <w:numId w:val="3"/>
              </w:numPr>
              <w:shd w:val="clear" w:color="auto" w:fill="FFFFFF"/>
              <w:ind w:left="522"/>
              <w:textAlignment w:val="top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61D6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Provide a summary of dissemination of activities as related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to the project, as well as</w:t>
            </w:r>
            <w:r w:rsidRPr="00261D6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copies of published materials.</w:t>
            </w:r>
            <w:r w:rsidR="00E619B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1E23F5" w:rsidRDefault="00E619B8" w:rsidP="00E619B8">
            <w:pPr>
              <w:shd w:val="clear" w:color="auto" w:fill="FFFFFF"/>
              <w:ind w:left="522"/>
              <w:textAlignment w:val="top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end"/>
            </w:r>
          </w:p>
        </w:tc>
      </w:tr>
      <w:tr w:rsidR="001E23F5" w:rsidTr="00E619B8">
        <w:trPr>
          <w:trHeight w:val="1152"/>
        </w:trPr>
        <w:tc>
          <w:tcPr>
            <w:tcW w:w="9108" w:type="dxa"/>
          </w:tcPr>
          <w:p w:rsidR="00E619B8" w:rsidRDefault="001E23F5" w:rsidP="00E619B8">
            <w:pPr>
              <w:numPr>
                <w:ilvl w:val="0"/>
                <w:numId w:val="3"/>
              </w:numPr>
              <w:shd w:val="clear" w:color="auto" w:fill="FFFFFF"/>
              <w:ind w:left="522"/>
              <w:textAlignment w:val="top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61D6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Describe any obstacles/challenges encountered. </w:t>
            </w:r>
          </w:p>
          <w:p w:rsidR="001E23F5" w:rsidRDefault="00E619B8" w:rsidP="00E619B8">
            <w:pPr>
              <w:shd w:val="clear" w:color="auto" w:fill="FFFFFF"/>
              <w:ind w:left="522"/>
              <w:textAlignment w:val="top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end"/>
            </w:r>
          </w:p>
        </w:tc>
      </w:tr>
      <w:tr w:rsidR="001E23F5" w:rsidTr="00E619B8">
        <w:trPr>
          <w:trHeight w:val="1152"/>
        </w:trPr>
        <w:tc>
          <w:tcPr>
            <w:tcW w:w="9108" w:type="dxa"/>
          </w:tcPr>
          <w:p w:rsidR="001E23F5" w:rsidRDefault="001E23F5" w:rsidP="00E619B8">
            <w:pPr>
              <w:numPr>
                <w:ilvl w:val="0"/>
                <w:numId w:val="3"/>
              </w:numPr>
              <w:shd w:val="clear" w:color="auto" w:fill="FFFFFF"/>
              <w:ind w:left="522"/>
              <w:textAlignment w:val="top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61D6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What changes, if any, were made to address these obstacles/challenges?</w:t>
            </w:r>
            <w:r w:rsidR="00E619B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="00E619B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E619B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instrText xml:space="preserve"> FORMTEXT </w:instrText>
            </w:r>
            <w:r w:rsidR="00E619B8">
              <w:rPr>
                <w:rFonts w:ascii="Arial" w:eastAsia="Times New Roman" w:hAnsi="Arial" w:cs="Arial"/>
                <w:color w:val="000000"/>
                <w:sz w:val="24"/>
                <w:szCs w:val="24"/>
              </w:rPr>
            </w:r>
            <w:r w:rsidR="00E619B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separate"/>
            </w:r>
            <w:r w:rsidR="00E619B8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 w:rsidR="00E619B8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 w:rsidR="00E619B8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 w:rsidR="00E619B8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 w:rsidR="00E619B8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 w:rsidR="00E619B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end"/>
            </w:r>
          </w:p>
        </w:tc>
      </w:tr>
      <w:tr w:rsidR="001E23F5" w:rsidTr="00E619B8">
        <w:trPr>
          <w:trHeight w:val="1152"/>
        </w:trPr>
        <w:tc>
          <w:tcPr>
            <w:tcW w:w="9108" w:type="dxa"/>
          </w:tcPr>
          <w:p w:rsidR="00E619B8" w:rsidRDefault="001E23F5" w:rsidP="00E619B8">
            <w:pPr>
              <w:numPr>
                <w:ilvl w:val="0"/>
                <w:numId w:val="3"/>
              </w:numPr>
              <w:shd w:val="clear" w:color="auto" w:fill="FFFFFF"/>
              <w:ind w:left="522"/>
              <w:textAlignment w:val="top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61D6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Describe any future activities as related to the project.</w:t>
            </w:r>
            <w:r w:rsidR="00E619B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1E23F5" w:rsidRDefault="00E619B8" w:rsidP="00E619B8">
            <w:pPr>
              <w:shd w:val="clear" w:color="auto" w:fill="FFFFFF"/>
              <w:ind w:left="522"/>
              <w:textAlignment w:val="top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fldChar w:fldCharType="end"/>
            </w:r>
          </w:p>
        </w:tc>
      </w:tr>
    </w:tbl>
    <w:p w:rsidR="00E826AD" w:rsidRPr="00261D6A" w:rsidRDefault="00E826AD">
      <w:pPr>
        <w:rPr>
          <w:rFonts w:ascii="Arial" w:hAnsi="Arial" w:cs="Arial"/>
          <w:sz w:val="24"/>
          <w:szCs w:val="24"/>
        </w:rPr>
      </w:pPr>
    </w:p>
    <w:sectPr w:rsidR="00E826AD" w:rsidRPr="00261D6A" w:rsidSect="00E619B8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E99" w:rsidRDefault="00CC6E99" w:rsidP="00AB70AC">
      <w:pPr>
        <w:spacing w:after="0" w:line="240" w:lineRule="auto"/>
      </w:pPr>
      <w:r>
        <w:separator/>
      </w:r>
    </w:p>
  </w:endnote>
  <w:endnote w:type="continuationSeparator" w:id="0">
    <w:p w:rsidR="00CC6E99" w:rsidRDefault="00CC6E99" w:rsidP="00AB7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E99" w:rsidRDefault="00CC6E99" w:rsidP="00AB70AC">
      <w:pPr>
        <w:spacing w:after="0" w:line="240" w:lineRule="auto"/>
      </w:pPr>
      <w:r>
        <w:separator/>
      </w:r>
    </w:p>
  </w:footnote>
  <w:footnote w:type="continuationSeparator" w:id="0">
    <w:p w:rsidR="00CC6E99" w:rsidRDefault="00CC6E99" w:rsidP="00AB7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C773F"/>
    <w:multiLevelType w:val="multilevel"/>
    <w:tmpl w:val="0FAEF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322D90"/>
    <w:multiLevelType w:val="multilevel"/>
    <w:tmpl w:val="3850D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6C40B8D"/>
    <w:multiLevelType w:val="hybridMultilevel"/>
    <w:tmpl w:val="BDF29E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shNJkhpJ8S2wf6tsZ4X4XpBFd4Q=" w:salt="J9dGW+PrXdFdfGLkfhi0K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1D6A"/>
    <w:rsid w:val="00000AEC"/>
    <w:rsid w:val="00001399"/>
    <w:rsid w:val="00002A6D"/>
    <w:rsid w:val="000036BA"/>
    <w:rsid w:val="0000379A"/>
    <w:rsid w:val="00003832"/>
    <w:rsid w:val="000039CB"/>
    <w:rsid w:val="00003BC8"/>
    <w:rsid w:val="00004DDB"/>
    <w:rsid w:val="00005ECC"/>
    <w:rsid w:val="00006150"/>
    <w:rsid w:val="00006E45"/>
    <w:rsid w:val="00006EF4"/>
    <w:rsid w:val="00007C20"/>
    <w:rsid w:val="00007D92"/>
    <w:rsid w:val="00007FC7"/>
    <w:rsid w:val="00010B60"/>
    <w:rsid w:val="00011378"/>
    <w:rsid w:val="00011D62"/>
    <w:rsid w:val="00013366"/>
    <w:rsid w:val="000133C9"/>
    <w:rsid w:val="000139F9"/>
    <w:rsid w:val="000139FF"/>
    <w:rsid w:val="00013A8E"/>
    <w:rsid w:val="00013E31"/>
    <w:rsid w:val="000143C0"/>
    <w:rsid w:val="00014A8F"/>
    <w:rsid w:val="000150F4"/>
    <w:rsid w:val="00015823"/>
    <w:rsid w:val="00015CFD"/>
    <w:rsid w:val="00015EEB"/>
    <w:rsid w:val="000160ED"/>
    <w:rsid w:val="0001614E"/>
    <w:rsid w:val="0001634A"/>
    <w:rsid w:val="00016AA5"/>
    <w:rsid w:val="000171A4"/>
    <w:rsid w:val="000175D6"/>
    <w:rsid w:val="0001765B"/>
    <w:rsid w:val="00017B74"/>
    <w:rsid w:val="00017C1E"/>
    <w:rsid w:val="00017CB4"/>
    <w:rsid w:val="00020E8F"/>
    <w:rsid w:val="00021EE2"/>
    <w:rsid w:val="0002221A"/>
    <w:rsid w:val="000225D3"/>
    <w:rsid w:val="00022897"/>
    <w:rsid w:val="00022983"/>
    <w:rsid w:val="000234F8"/>
    <w:rsid w:val="0002368E"/>
    <w:rsid w:val="00023FE2"/>
    <w:rsid w:val="000240CA"/>
    <w:rsid w:val="00024273"/>
    <w:rsid w:val="00025EB7"/>
    <w:rsid w:val="00026029"/>
    <w:rsid w:val="00027240"/>
    <w:rsid w:val="000301B4"/>
    <w:rsid w:val="000325DA"/>
    <w:rsid w:val="00033492"/>
    <w:rsid w:val="00033640"/>
    <w:rsid w:val="00033C78"/>
    <w:rsid w:val="00034DD4"/>
    <w:rsid w:val="000357D3"/>
    <w:rsid w:val="00036834"/>
    <w:rsid w:val="0003690D"/>
    <w:rsid w:val="00036E70"/>
    <w:rsid w:val="0003776D"/>
    <w:rsid w:val="0003781A"/>
    <w:rsid w:val="00040562"/>
    <w:rsid w:val="00040BA9"/>
    <w:rsid w:val="000412B9"/>
    <w:rsid w:val="0004205A"/>
    <w:rsid w:val="000421C6"/>
    <w:rsid w:val="00042C06"/>
    <w:rsid w:val="00042F80"/>
    <w:rsid w:val="00043034"/>
    <w:rsid w:val="00044654"/>
    <w:rsid w:val="00044C5A"/>
    <w:rsid w:val="00044CFA"/>
    <w:rsid w:val="00045023"/>
    <w:rsid w:val="00045186"/>
    <w:rsid w:val="000455F7"/>
    <w:rsid w:val="0004598D"/>
    <w:rsid w:val="00046F49"/>
    <w:rsid w:val="0004715F"/>
    <w:rsid w:val="00047355"/>
    <w:rsid w:val="000475F3"/>
    <w:rsid w:val="00047608"/>
    <w:rsid w:val="000508CE"/>
    <w:rsid w:val="000509E7"/>
    <w:rsid w:val="00050BD1"/>
    <w:rsid w:val="00050F8F"/>
    <w:rsid w:val="00051347"/>
    <w:rsid w:val="000517D2"/>
    <w:rsid w:val="00051EAC"/>
    <w:rsid w:val="00052556"/>
    <w:rsid w:val="000527F3"/>
    <w:rsid w:val="000530BB"/>
    <w:rsid w:val="000543BF"/>
    <w:rsid w:val="0005470A"/>
    <w:rsid w:val="00055184"/>
    <w:rsid w:val="00055208"/>
    <w:rsid w:val="00055ABB"/>
    <w:rsid w:val="00055B03"/>
    <w:rsid w:val="00055D03"/>
    <w:rsid w:val="00055ECD"/>
    <w:rsid w:val="00055FC0"/>
    <w:rsid w:val="00056556"/>
    <w:rsid w:val="0005663B"/>
    <w:rsid w:val="00056A80"/>
    <w:rsid w:val="00056C9E"/>
    <w:rsid w:val="000571DA"/>
    <w:rsid w:val="00057224"/>
    <w:rsid w:val="000572DB"/>
    <w:rsid w:val="0005772B"/>
    <w:rsid w:val="00057863"/>
    <w:rsid w:val="00057DEE"/>
    <w:rsid w:val="00057F03"/>
    <w:rsid w:val="00060409"/>
    <w:rsid w:val="00060731"/>
    <w:rsid w:val="00060CC9"/>
    <w:rsid w:val="000610F5"/>
    <w:rsid w:val="0006122D"/>
    <w:rsid w:val="0006123C"/>
    <w:rsid w:val="00061481"/>
    <w:rsid w:val="00061CF2"/>
    <w:rsid w:val="000638BF"/>
    <w:rsid w:val="00063943"/>
    <w:rsid w:val="00063E1B"/>
    <w:rsid w:val="000642B1"/>
    <w:rsid w:val="000645A4"/>
    <w:rsid w:val="000646BC"/>
    <w:rsid w:val="000647C0"/>
    <w:rsid w:val="00064AAD"/>
    <w:rsid w:val="00064C5E"/>
    <w:rsid w:val="00065362"/>
    <w:rsid w:val="00065DA4"/>
    <w:rsid w:val="00065E71"/>
    <w:rsid w:val="00066F88"/>
    <w:rsid w:val="00067487"/>
    <w:rsid w:val="000679BE"/>
    <w:rsid w:val="000702BA"/>
    <w:rsid w:val="000707D1"/>
    <w:rsid w:val="00070B6C"/>
    <w:rsid w:val="0007123C"/>
    <w:rsid w:val="000726C1"/>
    <w:rsid w:val="00072B1B"/>
    <w:rsid w:val="00072BE8"/>
    <w:rsid w:val="000730ED"/>
    <w:rsid w:val="000732E8"/>
    <w:rsid w:val="00073B49"/>
    <w:rsid w:val="00074376"/>
    <w:rsid w:val="00074C00"/>
    <w:rsid w:val="00074CBC"/>
    <w:rsid w:val="000752A2"/>
    <w:rsid w:val="0007539C"/>
    <w:rsid w:val="00075522"/>
    <w:rsid w:val="0007594F"/>
    <w:rsid w:val="00075B20"/>
    <w:rsid w:val="0007613C"/>
    <w:rsid w:val="00076395"/>
    <w:rsid w:val="0007787A"/>
    <w:rsid w:val="000800B9"/>
    <w:rsid w:val="00080943"/>
    <w:rsid w:val="00081096"/>
    <w:rsid w:val="000827F8"/>
    <w:rsid w:val="000829A5"/>
    <w:rsid w:val="00083C4B"/>
    <w:rsid w:val="00083D34"/>
    <w:rsid w:val="00084018"/>
    <w:rsid w:val="00084577"/>
    <w:rsid w:val="00084628"/>
    <w:rsid w:val="00084FE7"/>
    <w:rsid w:val="0008738F"/>
    <w:rsid w:val="00087EAC"/>
    <w:rsid w:val="000906BC"/>
    <w:rsid w:val="00090724"/>
    <w:rsid w:val="00090981"/>
    <w:rsid w:val="00090A6A"/>
    <w:rsid w:val="00091296"/>
    <w:rsid w:val="000923BD"/>
    <w:rsid w:val="00092811"/>
    <w:rsid w:val="000929E4"/>
    <w:rsid w:val="00093340"/>
    <w:rsid w:val="00093A8C"/>
    <w:rsid w:val="000940CD"/>
    <w:rsid w:val="00094BF4"/>
    <w:rsid w:val="0009525A"/>
    <w:rsid w:val="000952A9"/>
    <w:rsid w:val="000958FC"/>
    <w:rsid w:val="00096BE1"/>
    <w:rsid w:val="000970D2"/>
    <w:rsid w:val="000975B6"/>
    <w:rsid w:val="000A065D"/>
    <w:rsid w:val="000A10A9"/>
    <w:rsid w:val="000A133E"/>
    <w:rsid w:val="000A1CE0"/>
    <w:rsid w:val="000A239F"/>
    <w:rsid w:val="000A24A5"/>
    <w:rsid w:val="000A2A78"/>
    <w:rsid w:val="000A2D35"/>
    <w:rsid w:val="000A32AB"/>
    <w:rsid w:val="000A33EA"/>
    <w:rsid w:val="000A3714"/>
    <w:rsid w:val="000A3D6A"/>
    <w:rsid w:val="000A4857"/>
    <w:rsid w:val="000A4B49"/>
    <w:rsid w:val="000A4CF2"/>
    <w:rsid w:val="000A4EB0"/>
    <w:rsid w:val="000A4F67"/>
    <w:rsid w:val="000A557B"/>
    <w:rsid w:val="000A5A23"/>
    <w:rsid w:val="000A5CB4"/>
    <w:rsid w:val="000A5F5E"/>
    <w:rsid w:val="000A6123"/>
    <w:rsid w:val="000A62BD"/>
    <w:rsid w:val="000A63B0"/>
    <w:rsid w:val="000A6EE1"/>
    <w:rsid w:val="000B00D5"/>
    <w:rsid w:val="000B0BF4"/>
    <w:rsid w:val="000B0C86"/>
    <w:rsid w:val="000B10B1"/>
    <w:rsid w:val="000B1142"/>
    <w:rsid w:val="000B1ED0"/>
    <w:rsid w:val="000B2083"/>
    <w:rsid w:val="000B20CE"/>
    <w:rsid w:val="000B2EE2"/>
    <w:rsid w:val="000B3316"/>
    <w:rsid w:val="000B36B6"/>
    <w:rsid w:val="000B38B1"/>
    <w:rsid w:val="000B3D90"/>
    <w:rsid w:val="000B41C8"/>
    <w:rsid w:val="000B44EC"/>
    <w:rsid w:val="000B4B90"/>
    <w:rsid w:val="000B5448"/>
    <w:rsid w:val="000B5575"/>
    <w:rsid w:val="000B640D"/>
    <w:rsid w:val="000B6845"/>
    <w:rsid w:val="000B7313"/>
    <w:rsid w:val="000B7E6F"/>
    <w:rsid w:val="000C008D"/>
    <w:rsid w:val="000C04B8"/>
    <w:rsid w:val="000C1044"/>
    <w:rsid w:val="000C11BF"/>
    <w:rsid w:val="000C14D6"/>
    <w:rsid w:val="000C1AE1"/>
    <w:rsid w:val="000C1C4C"/>
    <w:rsid w:val="000C20A4"/>
    <w:rsid w:val="000C2255"/>
    <w:rsid w:val="000C2EEA"/>
    <w:rsid w:val="000C2F40"/>
    <w:rsid w:val="000C428A"/>
    <w:rsid w:val="000C4EF1"/>
    <w:rsid w:val="000C4F5A"/>
    <w:rsid w:val="000C5200"/>
    <w:rsid w:val="000C5626"/>
    <w:rsid w:val="000C5D21"/>
    <w:rsid w:val="000C5F0B"/>
    <w:rsid w:val="000D0140"/>
    <w:rsid w:val="000D047C"/>
    <w:rsid w:val="000D12BC"/>
    <w:rsid w:val="000D13D8"/>
    <w:rsid w:val="000D159E"/>
    <w:rsid w:val="000D2537"/>
    <w:rsid w:val="000D2659"/>
    <w:rsid w:val="000D38B5"/>
    <w:rsid w:val="000D3CD1"/>
    <w:rsid w:val="000D3F56"/>
    <w:rsid w:val="000D4158"/>
    <w:rsid w:val="000D48C6"/>
    <w:rsid w:val="000D4C75"/>
    <w:rsid w:val="000D5384"/>
    <w:rsid w:val="000D59E8"/>
    <w:rsid w:val="000D5E95"/>
    <w:rsid w:val="000D63F5"/>
    <w:rsid w:val="000D66B2"/>
    <w:rsid w:val="000D701D"/>
    <w:rsid w:val="000D71B5"/>
    <w:rsid w:val="000D7887"/>
    <w:rsid w:val="000D79EB"/>
    <w:rsid w:val="000D7D60"/>
    <w:rsid w:val="000E0737"/>
    <w:rsid w:val="000E0B26"/>
    <w:rsid w:val="000E1D77"/>
    <w:rsid w:val="000E1DCF"/>
    <w:rsid w:val="000E2A70"/>
    <w:rsid w:val="000E4BF7"/>
    <w:rsid w:val="000E5D9D"/>
    <w:rsid w:val="000E5EB2"/>
    <w:rsid w:val="000E6B7B"/>
    <w:rsid w:val="000E7855"/>
    <w:rsid w:val="000E78ED"/>
    <w:rsid w:val="000F010D"/>
    <w:rsid w:val="000F04ED"/>
    <w:rsid w:val="000F060F"/>
    <w:rsid w:val="000F0C09"/>
    <w:rsid w:val="000F1151"/>
    <w:rsid w:val="000F1332"/>
    <w:rsid w:val="000F2373"/>
    <w:rsid w:val="000F30D1"/>
    <w:rsid w:val="000F32E0"/>
    <w:rsid w:val="000F3392"/>
    <w:rsid w:val="000F4889"/>
    <w:rsid w:val="000F523D"/>
    <w:rsid w:val="000F5261"/>
    <w:rsid w:val="000F6031"/>
    <w:rsid w:val="000F729D"/>
    <w:rsid w:val="000F72D2"/>
    <w:rsid w:val="000F75FC"/>
    <w:rsid w:val="000F779F"/>
    <w:rsid w:val="00100428"/>
    <w:rsid w:val="00100F9C"/>
    <w:rsid w:val="001013D5"/>
    <w:rsid w:val="0010155C"/>
    <w:rsid w:val="001028E9"/>
    <w:rsid w:val="0010396A"/>
    <w:rsid w:val="00103EDA"/>
    <w:rsid w:val="0010417F"/>
    <w:rsid w:val="00104E79"/>
    <w:rsid w:val="00104F98"/>
    <w:rsid w:val="0010578F"/>
    <w:rsid w:val="0010616A"/>
    <w:rsid w:val="00106C04"/>
    <w:rsid w:val="00107CD3"/>
    <w:rsid w:val="00110399"/>
    <w:rsid w:val="001107ED"/>
    <w:rsid w:val="0011081B"/>
    <w:rsid w:val="0011104F"/>
    <w:rsid w:val="001113C0"/>
    <w:rsid w:val="001119EC"/>
    <w:rsid w:val="00111BC2"/>
    <w:rsid w:val="00111FD4"/>
    <w:rsid w:val="00112642"/>
    <w:rsid w:val="00112A01"/>
    <w:rsid w:val="0011335C"/>
    <w:rsid w:val="00113B0A"/>
    <w:rsid w:val="00114723"/>
    <w:rsid w:val="00115EF4"/>
    <w:rsid w:val="001161F8"/>
    <w:rsid w:val="001162A5"/>
    <w:rsid w:val="00116642"/>
    <w:rsid w:val="00116C83"/>
    <w:rsid w:val="001200E7"/>
    <w:rsid w:val="001205FF"/>
    <w:rsid w:val="00120F72"/>
    <w:rsid w:val="0012197B"/>
    <w:rsid w:val="00121ACF"/>
    <w:rsid w:val="0012381D"/>
    <w:rsid w:val="00124962"/>
    <w:rsid w:val="001263A2"/>
    <w:rsid w:val="0012670C"/>
    <w:rsid w:val="001274BF"/>
    <w:rsid w:val="00127774"/>
    <w:rsid w:val="00130727"/>
    <w:rsid w:val="00131030"/>
    <w:rsid w:val="00131328"/>
    <w:rsid w:val="001314CB"/>
    <w:rsid w:val="001318DA"/>
    <w:rsid w:val="00131FEA"/>
    <w:rsid w:val="00132384"/>
    <w:rsid w:val="00132403"/>
    <w:rsid w:val="001333E0"/>
    <w:rsid w:val="00133B27"/>
    <w:rsid w:val="00133CE3"/>
    <w:rsid w:val="00133CFE"/>
    <w:rsid w:val="00134457"/>
    <w:rsid w:val="0013448B"/>
    <w:rsid w:val="001344DE"/>
    <w:rsid w:val="001345B4"/>
    <w:rsid w:val="00134B38"/>
    <w:rsid w:val="001353F6"/>
    <w:rsid w:val="00135757"/>
    <w:rsid w:val="00136488"/>
    <w:rsid w:val="00136B00"/>
    <w:rsid w:val="00136D57"/>
    <w:rsid w:val="00137351"/>
    <w:rsid w:val="001376FE"/>
    <w:rsid w:val="0013787F"/>
    <w:rsid w:val="00137DB4"/>
    <w:rsid w:val="00140045"/>
    <w:rsid w:val="001408FC"/>
    <w:rsid w:val="00140E87"/>
    <w:rsid w:val="001413BD"/>
    <w:rsid w:val="00141913"/>
    <w:rsid w:val="00142CE3"/>
    <w:rsid w:val="0014394D"/>
    <w:rsid w:val="00143C79"/>
    <w:rsid w:val="00143FE0"/>
    <w:rsid w:val="001442CB"/>
    <w:rsid w:val="00145AD7"/>
    <w:rsid w:val="00145D46"/>
    <w:rsid w:val="00145E49"/>
    <w:rsid w:val="00145F16"/>
    <w:rsid w:val="001464EA"/>
    <w:rsid w:val="00146751"/>
    <w:rsid w:val="00147036"/>
    <w:rsid w:val="00147A6F"/>
    <w:rsid w:val="0015038F"/>
    <w:rsid w:val="00150414"/>
    <w:rsid w:val="0015084F"/>
    <w:rsid w:val="001508FA"/>
    <w:rsid w:val="00150ADA"/>
    <w:rsid w:val="00150C59"/>
    <w:rsid w:val="001510EF"/>
    <w:rsid w:val="0015163A"/>
    <w:rsid w:val="00151BCD"/>
    <w:rsid w:val="00151C07"/>
    <w:rsid w:val="001520B2"/>
    <w:rsid w:val="00152196"/>
    <w:rsid w:val="00152375"/>
    <w:rsid w:val="001527D3"/>
    <w:rsid w:val="0015298C"/>
    <w:rsid w:val="00153CA6"/>
    <w:rsid w:val="00153FB2"/>
    <w:rsid w:val="0015487E"/>
    <w:rsid w:val="001560C1"/>
    <w:rsid w:val="001573DD"/>
    <w:rsid w:val="00157680"/>
    <w:rsid w:val="0015781E"/>
    <w:rsid w:val="00157C40"/>
    <w:rsid w:val="00157C54"/>
    <w:rsid w:val="001609A2"/>
    <w:rsid w:val="00161460"/>
    <w:rsid w:val="00161CA2"/>
    <w:rsid w:val="00162164"/>
    <w:rsid w:val="00162290"/>
    <w:rsid w:val="001623EF"/>
    <w:rsid w:val="0016255C"/>
    <w:rsid w:val="00162A3D"/>
    <w:rsid w:val="0016332C"/>
    <w:rsid w:val="001639FF"/>
    <w:rsid w:val="0016401E"/>
    <w:rsid w:val="00164617"/>
    <w:rsid w:val="00165180"/>
    <w:rsid w:val="001651AA"/>
    <w:rsid w:val="00165C0F"/>
    <w:rsid w:val="001666F0"/>
    <w:rsid w:val="00166EE3"/>
    <w:rsid w:val="001677DA"/>
    <w:rsid w:val="00167A3A"/>
    <w:rsid w:val="0017034E"/>
    <w:rsid w:val="0017074F"/>
    <w:rsid w:val="00170C54"/>
    <w:rsid w:val="00171165"/>
    <w:rsid w:val="0017193E"/>
    <w:rsid w:val="00171BDC"/>
    <w:rsid w:val="001720E9"/>
    <w:rsid w:val="001722AB"/>
    <w:rsid w:val="00172758"/>
    <w:rsid w:val="0017306B"/>
    <w:rsid w:val="001734DF"/>
    <w:rsid w:val="00173DBB"/>
    <w:rsid w:val="001750C5"/>
    <w:rsid w:val="00175455"/>
    <w:rsid w:val="001757D2"/>
    <w:rsid w:val="00175E11"/>
    <w:rsid w:val="0017694F"/>
    <w:rsid w:val="00176ACB"/>
    <w:rsid w:val="001770E4"/>
    <w:rsid w:val="00177128"/>
    <w:rsid w:val="0017723C"/>
    <w:rsid w:val="00177F46"/>
    <w:rsid w:val="00180657"/>
    <w:rsid w:val="001808CA"/>
    <w:rsid w:val="00180F0A"/>
    <w:rsid w:val="00181485"/>
    <w:rsid w:val="001815A3"/>
    <w:rsid w:val="00181C5F"/>
    <w:rsid w:val="00181CD9"/>
    <w:rsid w:val="00181F43"/>
    <w:rsid w:val="00182005"/>
    <w:rsid w:val="00182846"/>
    <w:rsid w:val="00182B13"/>
    <w:rsid w:val="00183015"/>
    <w:rsid w:val="001830F7"/>
    <w:rsid w:val="00183232"/>
    <w:rsid w:val="001832A9"/>
    <w:rsid w:val="00183436"/>
    <w:rsid w:val="00183AED"/>
    <w:rsid w:val="0018440F"/>
    <w:rsid w:val="00185166"/>
    <w:rsid w:val="00185311"/>
    <w:rsid w:val="001855AC"/>
    <w:rsid w:val="00185C9C"/>
    <w:rsid w:val="00186569"/>
    <w:rsid w:val="0018673C"/>
    <w:rsid w:val="001873BB"/>
    <w:rsid w:val="00187668"/>
    <w:rsid w:val="00190ACB"/>
    <w:rsid w:val="00190CB0"/>
    <w:rsid w:val="00191459"/>
    <w:rsid w:val="0019154C"/>
    <w:rsid w:val="00191B19"/>
    <w:rsid w:val="00191C13"/>
    <w:rsid w:val="001921C2"/>
    <w:rsid w:val="00192236"/>
    <w:rsid w:val="001922AD"/>
    <w:rsid w:val="001923A6"/>
    <w:rsid w:val="001925F9"/>
    <w:rsid w:val="0019284F"/>
    <w:rsid w:val="00192C87"/>
    <w:rsid w:val="00193161"/>
    <w:rsid w:val="001938F1"/>
    <w:rsid w:val="00193AFB"/>
    <w:rsid w:val="00195055"/>
    <w:rsid w:val="00195175"/>
    <w:rsid w:val="00195A18"/>
    <w:rsid w:val="00195C37"/>
    <w:rsid w:val="00195F39"/>
    <w:rsid w:val="001962C6"/>
    <w:rsid w:val="00196D46"/>
    <w:rsid w:val="00196FDE"/>
    <w:rsid w:val="00197EF7"/>
    <w:rsid w:val="00197FF7"/>
    <w:rsid w:val="001A0958"/>
    <w:rsid w:val="001A16FB"/>
    <w:rsid w:val="001A2293"/>
    <w:rsid w:val="001A2679"/>
    <w:rsid w:val="001A26A6"/>
    <w:rsid w:val="001A3098"/>
    <w:rsid w:val="001A3154"/>
    <w:rsid w:val="001A389B"/>
    <w:rsid w:val="001A3DCA"/>
    <w:rsid w:val="001A4805"/>
    <w:rsid w:val="001A491D"/>
    <w:rsid w:val="001A591C"/>
    <w:rsid w:val="001A64AC"/>
    <w:rsid w:val="001A67AE"/>
    <w:rsid w:val="001A6815"/>
    <w:rsid w:val="001A6829"/>
    <w:rsid w:val="001A690E"/>
    <w:rsid w:val="001A6A72"/>
    <w:rsid w:val="001B0094"/>
    <w:rsid w:val="001B02E7"/>
    <w:rsid w:val="001B062F"/>
    <w:rsid w:val="001B1177"/>
    <w:rsid w:val="001B1D49"/>
    <w:rsid w:val="001B2621"/>
    <w:rsid w:val="001B31DE"/>
    <w:rsid w:val="001B3AA8"/>
    <w:rsid w:val="001B3BBC"/>
    <w:rsid w:val="001B412C"/>
    <w:rsid w:val="001B42E7"/>
    <w:rsid w:val="001B4D74"/>
    <w:rsid w:val="001B5C21"/>
    <w:rsid w:val="001B61CF"/>
    <w:rsid w:val="001B688A"/>
    <w:rsid w:val="001B722E"/>
    <w:rsid w:val="001B7430"/>
    <w:rsid w:val="001B7AC4"/>
    <w:rsid w:val="001B7C41"/>
    <w:rsid w:val="001B7E48"/>
    <w:rsid w:val="001C00CA"/>
    <w:rsid w:val="001C0178"/>
    <w:rsid w:val="001C17FD"/>
    <w:rsid w:val="001C1F42"/>
    <w:rsid w:val="001C20BE"/>
    <w:rsid w:val="001C254A"/>
    <w:rsid w:val="001C270E"/>
    <w:rsid w:val="001C29F0"/>
    <w:rsid w:val="001C349C"/>
    <w:rsid w:val="001C3B60"/>
    <w:rsid w:val="001C3EC5"/>
    <w:rsid w:val="001C4BAB"/>
    <w:rsid w:val="001C4F47"/>
    <w:rsid w:val="001C5707"/>
    <w:rsid w:val="001C5B3D"/>
    <w:rsid w:val="001C704E"/>
    <w:rsid w:val="001D1081"/>
    <w:rsid w:val="001D144A"/>
    <w:rsid w:val="001D16E0"/>
    <w:rsid w:val="001D1CBA"/>
    <w:rsid w:val="001D1F9D"/>
    <w:rsid w:val="001D209A"/>
    <w:rsid w:val="001D2595"/>
    <w:rsid w:val="001D25BA"/>
    <w:rsid w:val="001D25F5"/>
    <w:rsid w:val="001D2C8F"/>
    <w:rsid w:val="001D34EA"/>
    <w:rsid w:val="001D36A9"/>
    <w:rsid w:val="001D4519"/>
    <w:rsid w:val="001D4B8A"/>
    <w:rsid w:val="001D4D5A"/>
    <w:rsid w:val="001D500C"/>
    <w:rsid w:val="001D5015"/>
    <w:rsid w:val="001D58C2"/>
    <w:rsid w:val="001D7143"/>
    <w:rsid w:val="001D7AF0"/>
    <w:rsid w:val="001D7DF7"/>
    <w:rsid w:val="001E0012"/>
    <w:rsid w:val="001E019C"/>
    <w:rsid w:val="001E04CA"/>
    <w:rsid w:val="001E05C8"/>
    <w:rsid w:val="001E07E7"/>
    <w:rsid w:val="001E0EB0"/>
    <w:rsid w:val="001E1753"/>
    <w:rsid w:val="001E23F5"/>
    <w:rsid w:val="001E2DDE"/>
    <w:rsid w:val="001E3572"/>
    <w:rsid w:val="001E3745"/>
    <w:rsid w:val="001E4C82"/>
    <w:rsid w:val="001E58F6"/>
    <w:rsid w:val="001E66A6"/>
    <w:rsid w:val="001E68C2"/>
    <w:rsid w:val="001E786C"/>
    <w:rsid w:val="001E788C"/>
    <w:rsid w:val="001E7D96"/>
    <w:rsid w:val="001E7EB1"/>
    <w:rsid w:val="001F0072"/>
    <w:rsid w:val="001F071D"/>
    <w:rsid w:val="001F0F90"/>
    <w:rsid w:val="001F1212"/>
    <w:rsid w:val="001F1738"/>
    <w:rsid w:val="001F19CA"/>
    <w:rsid w:val="001F19F9"/>
    <w:rsid w:val="001F24FC"/>
    <w:rsid w:val="001F2CAA"/>
    <w:rsid w:val="001F33EC"/>
    <w:rsid w:val="001F37DD"/>
    <w:rsid w:val="001F38C2"/>
    <w:rsid w:val="001F3B57"/>
    <w:rsid w:val="001F402A"/>
    <w:rsid w:val="001F4076"/>
    <w:rsid w:val="001F4555"/>
    <w:rsid w:val="001F6005"/>
    <w:rsid w:val="001F608B"/>
    <w:rsid w:val="001F62CA"/>
    <w:rsid w:val="001F6C76"/>
    <w:rsid w:val="001F7124"/>
    <w:rsid w:val="001F7A44"/>
    <w:rsid w:val="00201047"/>
    <w:rsid w:val="00201469"/>
    <w:rsid w:val="002016EF"/>
    <w:rsid w:val="002024E0"/>
    <w:rsid w:val="0020286F"/>
    <w:rsid w:val="00202A8B"/>
    <w:rsid w:val="002033C1"/>
    <w:rsid w:val="00203413"/>
    <w:rsid w:val="00203577"/>
    <w:rsid w:val="00203914"/>
    <w:rsid w:val="0020391B"/>
    <w:rsid w:val="00203E64"/>
    <w:rsid w:val="00204FFF"/>
    <w:rsid w:val="00205412"/>
    <w:rsid w:val="00205A52"/>
    <w:rsid w:val="00205E19"/>
    <w:rsid w:val="002062FA"/>
    <w:rsid w:val="002066CE"/>
    <w:rsid w:val="00206E51"/>
    <w:rsid w:val="002070EE"/>
    <w:rsid w:val="0020794D"/>
    <w:rsid w:val="002079E9"/>
    <w:rsid w:val="00207E35"/>
    <w:rsid w:val="00207F35"/>
    <w:rsid w:val="00210EC8"/>
    <w:rsid w:val="0021190F"/>
    <w:rsid w:val="00211C0A"/>
    <w:rsid w:val="002121D5"/>
    <w:rsid w:val="00213054"/>
    <w:rsid w:val="00213B2B"/>
    <w:rsid w:val="002141E3"/>
    <w:rsid w:val="002144D8"/>
    <w:rsid w:val="00214673"/>
    <w:rsid w:val="002148DC"/>
    <w:rsid w:val="002156A1"/>
    <w:rsid w:val="002157AC"/>
    <w:rsid w:val="00215B0A"/>
    <w:rsid w:val="0021608B"/>
    <w:rsid w:val="002163C4"/>
    <w:rsid w:val="00216E77"/>
    <w:rsid w:val="002179E5"/>
    <w:rsid w:val="00217B34"/>
    <w:rsid w:val="00217B76"/>
    <w:rsid w:val="0022036E"/>
    <w:rsid w:val="00220612"/>
    <w:rsid w:val="00220A4F"/>
    <w:rsid w:val="002213B9"/>
    <w:rsid w:val="0022171D"/>
    <w:rsid w:val="00221AED"/>
    <w:rsid w:val="00221F7B"/>
    <w:rsid w:val="002236C6"/>
    <w:rsid w:val="00223745"/>
    <w:rsid w:val="00223BF9"/>
    <w:rsid w:val="00223CBA"/>
    <w:rsid w:val="00223CF6"/>
    <w:rsid w:val="00224030"/>
    <w:rsid w:val="00224266"/>
    <w:rsid w:val="0022436D"/>
    <w:rsid w:val="00224B39"/>
    <w:rsid w:val="00224C31"/>
    <w:rsid w:val="00225CFB"/>
    <w:rsid w:val="00225DE4"/>
    <w:rsid w:val="002266E9"/>
    <w:rsid w:val="00227476"/>
    <w:rsid w:val="00227FA4"/>
    <w:rsid w:val="00230377"/>
    <w:rsid w:val="0023093F"/>
    <w:rsid w:val="00232977"/>
    <w:rsid w:val="00233361"/>
    <w:rsid w:val="00233C33"/>
    <w:rsid w:val="00233D8F"/>
    <w:rsid w:val="00234837"/>
    <w:rsid w:val="00234890"/>
    <w:rsid w:val="0023621D"/>
    <w:rsid w:val="00236DC5"/>
    <w:rsid w:val="00237211"/>
    <w:rsid w:val="00240D4D"/>
    <w:rsid w:val="00241174"/>
    <w:rsid w:val="0024129E"/>
    <w:rsid w:val="00241EE9"/>
    <w:rsid w:val="002421C7"/>
    <w:rsid w:val="00242F55"/>
    <w:rsid w:val="0024317E"/>
    <w:rsid w:val="00243421"/>
    <w:rsid w:val="0024364A"/>
    <w:rsid w:val="0024505F"/>
    <w:rsid w:val="0024565B"/>
    <w:rsid w:val="00245680"/>
    <w:rsid w:val="00245BA9"/>
    <w:rsid w:val="00247481"/>
    <w:rsid w:val="002474D1"/>
    <w:rsid w:val="0024757B"/>
    <w:rsid w:val="00250FBD"/>
    <w:rsid w:val="0025154B"/>
    <w:rsid w:val="00252749"/>
    <w:rsid w:val="002536C2"/>
    <w:rsid w:val="0025513A"/>
    <w:rsid w:val="00255379"/>
    <w:rsid w:val="0025541B"/>
    <w:rsid w:val="0025664A"/>
    <w:rsid w:val="00257803"/>
    <w:rsid w:val="00260D8C"/>
    <w:rsid w:val="002611AF"/>
    <w:rsid w:val="00261A3D"/>
    <w:rsid w:val="00261D6A"/>
    <w:rsid w:val="002620B8"/>
    <w:rsid w:val="002622C3"/>
    <w:rsid w:val="00262A8C"/>
    <w:rsid w:val="00262EA7"/>
    <w:rsid w:val="00262F06"/>
    <w:rsid w:val="00263613"/>
    <w:rsid w:val="00263C77"/>
    <w:rsid w:val="002643EA"/>
    <w:rsid w:val="00265BA3"/>
    <w:rsid w:val="00265CA2"/>
    <w:rsid w:val="002663C3"/>
    <w:rsid w:val="0027050E"/>
    <w:rsid w:val="002705BF"/>
    <w:rsid w:val="002706D2"/>
    <w:rsid w:val="0027087B"/>
    <w:rsid w:val="00270AB3"/>
    <w:rsid w:val="00270AE3"/>
    <w:rsid w:val="00270CAC"/>
    <w:rsid w:val="00270F68"/>
    <w:rsid w:val="0027142E"/>
    <w:rsid w:val="00271B7A"/>
    <w:rsid w:val="00271D30"/>
    <w:rsid w:val="00271FBE"/>
    <w:rsid w:val="002720FD"/>
    <w:rsid w:val="002722A9"/>
    <w:rsid w:val="0027258A"/>
    <w:rsid w:val="00273AC1"/>
    <w:rsid w:val="0027404F"/>
    <w:rsid w:val="002744A2"/>
    <w:rsid w:val="00274743"/>
    <w:rsid w:val="00274D92"/>
    <w:rsid w:val="00275D4D"/>
    <w:rsid w:val="00276934"/>
    <w:rsid w:val="002771B5"/>
    <w:rsid w:val="002772AE"/>
    <w:rsid w:val="0027756D"/>
    <w:rsid w:val="0027791E"/>
    <w:rsid w:val="00277C53"/>
    <w:rsid w:val="0028007D"/>
    <w:rsid w:val="00281AE2"/>
    <w:rsid w:val="00281BFE"/>
    <w:rsid w:val="00281C08"/>
    <w:rsid w:val="002825B3"/>
    <w:rsid w:val="002826E8"/>
    <w:rsid w:val="002833CD"/>
    <w:rsid w:val="002836DB"/>
    <w:rsid w:val="002838D1"/>
    <w:rsid w:val="002846A1"/>
    <w:rsid w:val="00284845"/>
    <w:rsid w:val="00284ABD"/>
    <w:rsid w:val="00284C1B"/>
    <w:rsid w:val="00284E72"/>
    <w:rsid w:val="002858ED"/>
    <w:rsid w:val="00286094"/>
    <w:rsid w:val="002861CC"/>
    <w:rsid w:val="002864C8"/>
    <w:rsid w:val="002869DD"/>
    <w:rsid w:val="00286F7F"/>
    <w:rsid w:val="00287165"/>
    <w:rsid w:val="00287545"/>
    <w:rsid w:val="002876AE"/>
    <w:rsid w:val="00290028"/>
    <w:rsid w:val="0029017B"/>
    <w:rsid w:val="00290D7F"/>
    <w:rsid w:val="00290FE2"/>
    <w:rsid w:val="002918BE"/>
    <w:rsid w:val="0029273E"/>
    <w:rsid w:val="00292F44"/>
    <w:rsid w:val="00292FD7"/>
    <w:rsid w:val="00293650"/>
    <w:rsid w:val="00293882"/>
    <w:rsid w:val="0029393B"/>
    <w:rsid w:val="00293FE0"/>
    <w:rsid w:val="00294B19"/>
    <w:rsid w:val="00295361"/>
    <w:rsid w:val="00295ABA"/>
    <w:rsid w:val="00295FAD"/>
    <w:rsid w:val="00296D28"/>
    <w:rsid w:val="00296D96"/>
    <w:rsid w:val="00297243"/>
    <w:rsid w:val="00297CCA"/>
    <w:rsid w:val="00297EF3"/>
    <w:rsid w:val="002A16DE"/>
    <w:rsid w:val="002A1C2B"/>
    <w:rsid w:val="002A1F6F"/>
    <w:rsid w:val="002A2034"/>
    <w:rsid w:val="002A2216"/>
    <w:rsid w:val="002A2FE9"/>
    <w:rsid w:val="002A31B9"/>
    <w:rsid w:val="002A3280"/>
    <w:rsid w:val="002A3AAA"/>
    <w:rsid w:val="002A3C4B"/>
    <w:rsid w:val="002A3EE8"/>
    <w:rsid w:val="002A431D"/>
    <w:rsid w:val="002A498F"/>
    <w:rsid w:val="002A52D0"/>
    <w:rsid w:val="002A5EFA"/>
    <w:rsid w:val="002A5F31"/>
    <w:rsid w:val="002A601D"/>
    <w:rsid w:val="002A67D3"/>
    <w:rsid w:val="002A71AB"/>
    <w:rsid w:val="002A72A0"/>
    <w:rsid w:val="002A773F"/>
    <w:rsid w:val="002B07C1"/>
    <w:rsid w:val="002B083D"/>
    <w:rsid w:val="002B0D91"/>
    <w:rsid w:val="002B0E30"/>
    <w:rsid w:val="002B1090"/>
    <w:rsid w:val="002B168E"/>
    <w:rsid w:val="002B1748"/>
    <w:rsid w:val="002B1AE4"/>
    <w:rsid w:val="002B1CC7"/>
    <w:rsid w:val="002B292D"/>
    <w:rsid w:val="002B2A89"/>
    <w:rsid w:val="002B4345"/>
    <w:rsid w:val="002B4597"/>
    <w:rsid w:val="002B4F54"/>
    <w:rsid w:val="002B5DC5"/>
    <w:rsid w:val="002B6151"/>
    <w:rsid w:val="002B6641"/>
    <w:rsid w:val="002B67E3"/>
    <w:rsid w:val="002B6AB9"/>
    <w:rsid w:val="002B78AE"/>
    <w:rsid w:val="002B7B88"/>
    <w:rsid w:val="002C02D7"/>
    <w:rsid w:val="002C108C"/>
    <w:rsid w:val="002C1124"/>
    <w:rsid w:val="002C126C"/>
    <w:rsid w:val="002C14D9"/>
    <w:rsid w:val="002C1716"/>
    <w:rsid w:val="002C1D56"/>
    <w:rsid w:val="002C1E48"/>
    <w:rsid w:val="002C326A"/>
    <w:rsid w:val="002C3651"/>
    <w:rsid w:val="002C3F31"/>
    <w:rsid w:val="002C5EA5"/>
    <w:rsid w:val="002C6733"/>
    <w:rsid w:val="002C6C5A"/>
    <w:rsid w:val="002C7279"/>
    <w:rsid w:val="002C77C9"/>
    <w:rsid w:val="002D0A1C"/>
    <w:rsid w:val="002D0B4A"/>
    <w:rsid w:val="002D0C2A"/>
    <w:rsid w:val="002D0D64"/>
    <w:rsid w:val="002D119B"/>
    <w:rsid w:val="002D1469"/>
    <w:rsid w:val="002D1979"/>
    <w:rsid w:val="002D1C98"/>
    <w:rsid w:val="002D33C1"/>
    <w:rsid w:val="002D40FD"/>
    <w:rsid w:val="002D415D"/>
    <w:rsid w:val="002D49BF"/>
    <w:rsid w:val="002D58AD"/>
    <w:rsid w:val="002D5AB9"/>
    <w:rsid w:val="002D5CD1"/>
    <w:rsid w:val="002D5E1A"/>
    <w:rsid w:val="002D6012"/>
    <w:rsid w:val="002D7218"/>
    <w:rsid w:val="002D72F8"/>
    <w:rsid w:val="002E0705"/>
    <w:rsid w:val="002E1662"/>
    <w:rsid w:val="002E1E0D"/>
    <w:rsid w:val="002E2FDA"/>
    <w:rsid w:val="002E3310"/>
    <w:rsid w:val="002E4264"/>
    <w:rsid w:val="002E4715"/>
    <w:rsid w:val="002E4D71"/>
    <w:rsid w:val="002E529C"/>
    <w:rsid w:val="002E58CD"/>
    <w:rsid w:val="002E5A7B"/>
    <w:rsid w:val="002E66BB"/>
    <w:rsid w:val="002E673B"/>
    <w:rsid w:val="002E680C"/>
    <w:rsid w:val="002E696E"/>
    <w:rsid w:val="002E7130"/>
    <w:rsid w:val="002E76C9"/>
    <w:rsid w:val="002E7DFF"/>
    <w:rsid w:val="002F1EA9"/>
    <w:rsid w:val="002F27E4"/>
    <w:rsid w:val="002F2A47"/>
    <w:rsid w:val="002F2DCD"/>
    <w:rsid w:val="002F3945"/>
    <w:rsid w:val="002F3F9B"/>
    <w:rsid w:val="002F4010"/>
    <w:rsid w:val="002F4373"/>
    <w:rsid w:val="002F4D65"/>
    <w:rsid w:val="002F5530"/>
    <w:rsid w:val="002F6649"/>
    <w:rsid w:val="002F6F25"/>
    <w:rsid w:val="002F7404"/>
    <w:rsid w:val="00300CFF"/>
    <w:rsid w:val="0030185D"/>
    <w:rsid w:val="00301C92"/>
    <w:rsid w:val="0030229E"/>
    <w:rsid w:val="003027B1"/>
    <w:rsid w:val="0030411F"/>
    <w:rsid w:val="00304550"/>
    <w:rsid w:val="003045E0"/>
    <w:rsid w:val="00304B5C"/>
    <w:rsid w:val="0030539D"/>
    <w:rsid w:val="00305CA6"/>
    <w:rsid w:val="0030618A"/>
    <w:rsid w:val="0030647F"/>
    <w:rsid w:val="003064EC"/>
    <w:rsid w:val="00306D5F"/>
    <w:rsid w:val="0030727F"/>
    <w:rsid w:val="0030766F"/>
    <w:rsid w:val="003078FF"/>
    <w:rsid w:val="00310AFE"/>
    <w:rsid w:val="00310BE0"/>
    <w:rsid w:val="00310F45"/>
    <w:rsid w:val="0031302E"/>
    <w:rsid w:val="003135CC"/>
    <w:rsid w:val="00313D7A"/>
    <w:rsid w:val="003145AA"/>
    <w:rsid w:val="003149C6"/>
    <w:rsid w:val="00314B6F"/>
    <w:rsid w:val="003156B8"/>
    <w:rsid w:val="00315EB5"/>
    <w:rsid w:val="00316918"/>
    <w:rsid w:val="00316AC8"/>
    <w:rsid w:val="00316D7C"/>
    <w:rsid w:val="00317707"/>
    <w:rsid w:val="00320749"/>
    <w:rsid w:val="00320E35"/>
    <w:rsid w:val="00321B6B"/>
    <w:rsid w:val="00321CA7"/>
    <w:rsid w:val="00322DCC"/>
    <w:rsid w:val="00323142"/>
    <w:rsid w:val="003235DE"/>
    <w:rsid w:val="00323976"/>
    <w:rsid w:val="003239B2"/>
    <w:rsid w:val="00323DF8"/>
    <w:rsid w:val="00324027"/>
    <w:rsid w:val="00324600"/>
    <w:rsid w:val="003249A3"/>
    <w:rsid w:val="00324AFA"/>
    <w:rsid w:val="00324B5C"/>
    <w:rsid w:val="00324C12"/>
    <w:rsid w:val="00324DD4"/>
    <w:rsid w:val="00324FC2"/>
    <w:rsid w:val="00325041"/>
    <w:rsid w:val="003253A1"/>
    <w:rsid w:val="00325BF2"/>
    <w:rsid w:val="003261EB"/>
    <w:rsid w:val="00326248"/>
    <w:rsid w:val="0032625E"/>
    <w:rsid w:val="00326A32"/>
    <w:rsid w:val="00326B04"/>
    <w:rsid w:val="00326E1D"/>
    <w:rsid w:val="003270B6"/>
    <w:rsid w:val="00327DB1"/>
    <w:rsid w:val="00330C1F"/>
    <w:rsid w:val="00331807"/>
    <w:rsid w:val="00332E19"/>
    <w:rsid w:val="0033389A"/>
    <w:rsid w:val="003345D7"/>
    <w:rsid w:val="003350FD"/>
    <w:rsid w:val="003351C5"/>
    <w:rsid w:val="00336434"/>
    <w:rsid w:val="0033677B"/>
    <w:rsid w:val="00336E2D"/>
    <w:rsid w:val="00336E68"/>
    <w:rsid w:val="003371A0"/>
    <w:rsid w:val="00337379"/>
    <w:rsid w:val="0033740A"/>
    <w:rsid w:val="00337A17"/>
    <w:rsid w:val="003401A1"/>
    <w:rsid w:val="00340417"/>
    <w:rsid w:val="00340B09"/>
    <w:rsid w:val="00340D35"/>
    <w:rsid w:val="0034186E"/>
    <w:rsid w:val="00341A68"/>
    <w:rsid w:val="0034240B"/>
    <w:rsid w:val="00342A76"/>
    <w:rsid w:val="00342C97"/>
    <w:rsid w:val="00343443"/>
    <w:rsid w:val="00343484"/>
    <w:rsid w:val="003436E6"/>
    <w:rsid w:val="003440B6"/>
    <w:rsid w:val="003447F0"/>
    <w:rsid w:val="00344BDE"/>
    <w:rsid w:val="00344CFC"/>
    <w:rsid w:val="00345276"/>
    <w:rsid w:val="0034574F"/>
    <w:rsid w:val="00345AA1"/>
    <w:rsid w:val="003462B3"/>
    <w:rsid w:val="003468CF"/>
    <w:rsid w:val="00346BEF"/>
    <w:rsid w:val="003474D3"/>
    <w:rsid w:val="00347564"/>
    <w:rsid w:val="00347EBD"/>
    <w:rsid w:val="003501A8"/>
    <w:rsid w:val="00350B7A"/>
    <w:rsid w:val="00350D23"/>
    <w:rsid w:val="00350D5F"/>
    <w:rsid w:val="0035153B"/>
    <w:rsid w:val="00351B9E"/>
    <w:rsid w:val="00352719"/>
    <w:rsid w:val="00353406"/>
    <w:rsid w:val="003539E6"/>
    <w:rsid w:val="00353E00"/>
    <w:rsid w:val="00353E92"/>
    <w:rsid w:val="00354426"/>
    <w:rsid w:val="0035449A"/>
    <w:rsid w:val="003547D5"/>
    <w:rsid w:val="00354890"/>
    <w:rsid w:val="00354D5E"/>
    <w:rsid w:val="003554FC"/>
    <w:rsid w:val="003559E1"/>
    <w:rsid w:val="00356319"/>
    <w:rsid w:val="00356EB6"/>
    <w:rsid w:val="00357045"/>
    <w:rsid w:val="003573C7"/>
    <w:rsid w:val="0035794F"/>
    <w:rsid w:val="00357F9F"/>
    <w:rsid w:val="00361008"/>
    <w:rsid w:val="00361AED"/>
    <w:rsid w:val="00361F3E"/>
    <w:rsid w:val="00362EB8"/>
    <w:rsid w:val="0036330D"/>
    <w:rsid w:val="00363408"/>
    <w:rsid w:val="00363FB5"/>
    <w:rsid w:val="003646F0"/>
    <w:rsid w:val="00364CB4"/>
    <w:rsid w:val="00364D9B"/>
    <w:rsid w:val="00364E02"/>
    <w:rsid w:val="003655B6"/>
    <w:rsid w:val="00365A8E"/>
    <w:rsid w:val="00366E78"/>
    <w:rsid w:val="00367B25"/>
    <w:rsid w:val="00367C1F"/>
    <w:rsid w:val="0037045C"/>
    <w:rsid w:val="00370CBA"/>
    <w:rsid w:val="00370FA5"/>
    <w:rsid w:val="003718D3"/>
    <w:rsid w:val="00371FB7"/>
    <w:rsid w:val="003731AD"/>
    <w:rsid w:val="003738B2"/>
    <w:rsid w:val="00373A1B"/>
    <w:rsid w:val="00373AD4"/>
    <w:rsid w:val="00374486"/>
    <w:rsid w:val="0037463F"/>
    <w:rsid w:val="003747DF"/>
    <w:rsid w:val="003750CE"/>
    <w:rsid w:val="00376263"/>
    <w:rsid w:val="00376D4F"/>
    <w:rsid w:val="003770CF"/>
    <w:rsid w:val="00377287"/>
    <w:rsid w:val="00381B45"/>
    <w:rsid w:val="00381D9D"/>
    <w:rsid w:val="0038216E"/>
    <w:rsid w:val="00382210"/>
    <w:rsid w:val="003823C0"/>
    <w:rsid w:val="00382596"/>
    <w:rsid w:val="0038265D"/>
    <w:rsid w:val="00383355"/>
    <w:rsid w:val="00383E5E"/>
    <w:rsid w:val="003842C3"/>
    <w:rsid w:val="00384885"/>
    <w:rsid w:val="00384D24"/>
    <w:rsid w:val="0038538C"/>
    <w:rsid w:val="003853FC"/>
    <w:rsid w:val="003855B2"/>
    <w:rsid w:val="0038561D"/>
    <w:rsid w:val="003859F9"/>
    <w:rsid w:val="00386E90"/>
    <w:rsid w:val="003871B3"/>
    <w:rsid w:val="00387B60"/>
    <w:rsid w:val="0039162A"/>
    <w:rsid w:val="00391F62"/>
    <w:rsid w:val="00392A7C"/>
    <w:rsid w:val="003930B4"/>
    <w:rsid w:val="00393433"/>
    <w:rsid w:val="00393476"/>
    <w:rsid w:val="003934D6"/>
    <w:rsid w:val="00393890"/>
    <w:rsid w:val="00393A13"/>
    <w:rsid w:val="00394453"/>
    <w:rsid w:val="00395118"/>
    <w:rsid w:val="003954AE"/>
    <w:rsid w:val="00395679"/>
    <w:rsid w:val="00395DEB"/>
    <w:rsid w:val="00395DFB"/>
    <w:rsid w:val="0039697D"/>
    <w:rsid w:val="00396DD5"/>
    <w:rsid w:val="00397355"/>
    <w:rsid w:val="00397404"/>
    <w:rsid w:val="00397FDE"/>
    <w:rsid w:val="003A04FF"/>
    <w:rsid w:val="003A07C1"/>
    <w:rsid w:val="003A088B"/>
    <w:rsid w:val="003A0B61"/>
    <w:rsid w:val="003A0C08"/>
    <w:rsid w:val="003A0E00"/>
    <w:rsid w:val="003A0F82"/>
    <w:rsid w:val="003A13B9"/>
    <w:rsid w:val="003A1AEC"/>
    <w:rsid w:val="003A1E9D"/>
    <w:rsid w:val="003A213F"/>
    <w:rsid w:val="003A2261"/>
    <w:rsid w:val="003A2266"/>
    <w:rsid w:val="003A22C8"/>
    <w:rsid w:val="003A249D"/>
    <w:rsid w:val="003A2A4E"/>
    <w:rsid w:val="003A2EEF"/>
    <w:rsid w:val="003A324F"/>
    <w:rsid w:val="003A32CF"/>
    <w:rsid w:val="003A32E6"/>
    <w:rsid w:val="003A3469"/>
    <w:rsid w:val="003A34F1"/>
    <w:rsid w:val="003A438A"/>
    <w:rsid w:val="003A4DD4"/>
    <w:rsid w:val="003A530D"/>
    <w:rsid w:val="003A64C7"/>
    <w:rsid w:val="003A70DC"/>
    <w:rsid w:val="003A7174"/>
    <w:rsid w:val="003A76F3"/>
    <w:rsid w:val="003A7AF7"/>
    <w:rsid w:val="003A7B3A"/>
    <w:rsid w:val="003A7E44"/>
    <w:rsid w:val="003B1339"/>
    <w:rsid w:val="003B1C72"/>
    <w:rsid w:val="003B3112"/>
    <w:rsid w:val="003B3210"/>
    <w:rsid w:val="003B3475"/>
    <w:rsid w:val="003B371C"/>
    <w:rsid w:val="003B3E83"/>
    <w:rsid w:val="003B4422"/>
    <w:rsid w:val="003B4460"/>
    <w:rsid w:val="003B50D0"/>
    <w:rsid w:val="003B5270"/>
    <w:rsid w:val="003B5664"/>
    <w:rsid w:val="003B5835"/>
    <w:rsid w:val="003B5D4A"/>
    <w:rsid w:val="003B5DA8"/>
    <w:rsid w:val="003B5DDF"/>
    <w:rsid w:val="003B5F07"/>
    <w:rsid w:val="003B68A1"/>
    <w:rsid w:val="003B72C9"/>
    <w:rsid w:val="003B767A"/>
    <w:rsid w:val="003C001C"/>
    <w:rsid w:val="003C042A"/>
    <w:rsid w:val="003C0697"/>
    <w:rsid w:val="003C1564"/>
    <w:rsid w:val="003C1937"/>
    <w:rsid w:val="003C21F4"/>
    <w:rsid w:val="003C3A47"/>
    <w:rsid w:val="003C4BDB"/>
    <w:rsid w:val="003C4BFD"/>
    <w:rsid w:val="003C63F7"/>
    <w:rsid w:val="003C65A1"/>
    <w:rsid w:val="003C6DEC"/>
    <w:rsid w:val="003C6F37"/>
    <w:rsid w:val="003C7C13"/>
    <w:rsid w:val="003C7F88"/>
    <w:rsid w:val="003D0502"/>
    <w:rsid w:val="003D07F7"/>
    <w:rsid w:val="003D19C6"/>
    <w:rsid w:val="003D1F91"/>
    <w:rsid w:val="003D361F"/>
    <w:rsid w:val="003D439E"/>
    <w:rsid w:val="003D48D9"/>
    <w:rsid w:val="003D4AD7"/>
    <w:rsid w:val="003D4D0D"/>
    <w:rsid w:val="003D4E82"/>
    <w:rsid w:val="003D534A"/>
    <w:rsid w:val="003D5753"/>
    <w:rsid w:val="003D5937"/>
    <w:rsid w:val="003D5B46"/>
    <w:rsid w:val="003D64FE"/>
    <w:rsid w:val="003D697E"/>
    <w:rsid w:val="003D74C9"/>
    <w:rsid w:val="003E0911"/>
    <w:rsid w:val="003E0D77"/>
    <w:rsid w:val="003E1BF2"/>
    <w:rsid w:val="003E1DFC"/>
    <w:rsid w:val="003E2B05"/>
    <w:rsid w:val="003E36BA"/>
    <w:rsid w:val="003E3E41"/>
    <w:rsid w:val="003E3F1E"/>
    <w:rsid w:val="003E4616"/>
    <w:rsid w:val="003E582E"/>
    <w:rsid w:val="003E6232"/>
    <w:rsid w:val="003E6392"/>
    <w:rsid w:val="003E6466"/>
    <w:rsid w:val="003E651C"/>
    <w:rsid w:val="003E677C"/>
    <w:rsid w:val="003E694B"/>
    <w:rsid w:val="003E69C8"/>
    <w:rsid w:val="003E6FF1"/>
    <w:rsid w:val="003E79B6"/>
    <w:rsid w:val="003E7BBF"/>
    <w:rsid w:val="003E7C02"/>
    <w:rsid w:val="003E7E05"/>
    <w:rsid w:val="003F0750"/>
    <w:rsid w:val="003F08F6"/>
    <w:rsid w:val="003F1567"/>
    <w:rsid w:val="003F15C7"/>
    <w:rsid w:val="003F1FE8"/>
    <w:rsid w:val="003F2372"/>
    <w:rsid w:val="003F3018"/>
    <w:rsid w:val="003F3812"/>
    <w:rsid w:val="003F3FF2"/>
    <w:rsid w:val="003F43DE"/>
    <w:rsid w:val="003F49BD"/>
    <w:rsid w:val="003F5C5E"/>
    <w:rsid w:val="003F5E26"/>
    <w:rsid w:val="003F5F6E"/>
    <w:rsid w:val="003F6752"/>
    <w:rsid w:val="003F7853"/>
    <w:rsid w:val="003F7D74"/>
    <w:rsid w:val="003F7E5A"/>
    <w:rsid w:val="004002BE"/>
    <w:rsid w:val="00400561"/>
    <w:rsid w:val="00400895"/>
    <w:rsid w:val="00400C18"/>
    <w:rsid w:val="00401A32"/>
    <w:rsid w:val="004028AE"/>
    <w:rsid w:val="00403681"/>
    <w:rsid w:val="00404105"/>
    <w:rsid w:val="004052C8"/>
    <w:rsid w:val="004052F0"/>
    <w:rsid w:val="00405AE7"/>
    <w:rsid w:val="00406700"/>
    <w:rsid w:val="00406701"/>
    <w:rsid w:val="00407250"/>
    <w:rsid w:val="004072FF"/>
    <w:rsid w:val="004077BF"/>
    <w:rsid w:val="00410406"/>
    <w:rsid w:val="004104C6"/>
    <w:rsid w:val="0041147C"/>
    <w:rsid w:val="004131B5"/>
    <w:rsid w:val="00413579"/>
    <w:rsid w:val="00415168"/>
    <w:rsid w:val="0041532D"/>
    <w:rsid w:val="00415B30"/>
    <w:rsid w:val="00415D2F"/>
    <w:rsid w:val="00416552"/>
    <w:rsid w:val="00416B2F"/>
    <w:rsid w:val="00417A5A"/>
    <w:rsid w:val="00417B77"/>
    <w:rsid w:val="00417D1A"/>
    <w:rsid w:val="00421314"/>
    <w:rsid w:val="004214F2"/>
    <w:rsid w:val="00421593"/>
    <w:rsid w:val="0042171C"/>
    <w:rsid w:val="00421B57"/>
    <w:rsid w:val="0042286D"/>
    <w:rsid w:val="00422D0D"/>
    <w:rsid w:val="00422E0C"/>
    <w:rsid w:val="00423E95"/>
    <w:rsid w:val="0042401A"/>
    <w:rsid w:val="0042444A"/>
    <w:rsid w:val="0042524C"/>
    <w:rsid w:val="004259B5"/>
    <w:rsid w:val="00425AA6"/>
    <w:rsid w:val="004260F9"/>
    <w:rsid w:val="004261B4"/>
    <w:rsid w:val="00426605"/>
    <w:rsid w:val="00426E1A"/>
    <w:rsid w:val="00427913"/>
    <w:rsid w:val="00427BE2"/>
    <w:rsid w:val="004304E3"/>
    <w:rsid w:val="00431A27"/>
    <w:rsid w:val="00431C22"/>
    <w:rsid w:val="004320DB"/>
    <w:rsid w:val="004336DE"/>
    <w:rsid w:val="00433B05"/>
    <w:rsid w:val="0043427C"/>
    <w:rsid w:val="004344A2"/>
    <w:rsid w:val="004346FE"/>
    <w:rsid w:val="00434718"/>
    <w:rsid w:val="00434F3E"/>
    <w:rsid w:val="00434FE6"/>
    <w:rsid w:val="004353AA"/>
    <w:rsid w:val="004354AD"/>
    <w:rsid w:val="00435955"/>
    <w:rsid w:val="00436297"/>
    <w:rsid w:val="00436460"/>
    <w:rsid w:val="0043666D"/>
    <w:rsid w:val="004367B5"/>
    <w:rsid w:val="00436AD3"/>
    <w:rsid w:val="00436B03"/>
    <w:rsid w:val="004403C0"/>
    <w:rsid w:val="00441C73"/>
    <w:rsid w:val="00442084"/>
    <w:rsid w:val="004421EE"/>
    <w:rsid w:val="004423AD"/>
    <w:rsid w:val="00442627"/>
    <w:rsid w:val="00442B29"/>
    <w:rsid w:val="00442CCE"/>
    <w:rsid w:val="00442D6E"/>
    <w:rsid w:val="00443188"/>
    <w:rsid w:val="004438B1"/>
    <w:rsid w:val="0044435C"/>
    <w:rsid w:val="00444A30"/>
    <w:rsid w:val="004451E0"/>
    <w:rsid w:val="0044528D"/>
    <w:rsid w:val="00445660"/>
    <w:rsid w:val="004460A6"/>
    <w:rsid w:val="00447171"/>
    <w:rsid w:val="0044738F"/>
    <w:rsid w:val="004479B9"/>
    <w:rsid w:val="0045011C"/>
    <w:rsid w:val="0045097A"/>
    <w:rsid w:val="00451166"/>
    <w:rsid w:val="00451D8E"/>
    <w:rsid w:val="00451E5C"/>
    <w:rsid w:val="0045293C"/>
    <w:rsid w:val="00452ED4"/>
    <w:rsid w:val="00453428"/>
    <w:rsid w:val="0045406E"/>
    <w:rsid w:val="0045477F"/>
    <w:rsid w:val="004557D3"/>
    <w:rsid w:val="00455C67"/>
    <w:rsid w:val="00457731"/>
    <w:rsid w:val="004603E0"/>
    <w:rsid w:val="00460592"/>
    <w:rsid w:val="00460F4C"/>
    <w:rsid w:val="00461088"/>
    <w:rsid w:val="00461E60"/>
    <w:rsid w:val="004626BA"/>
    <w:rsid w:val="00462A46"/>
    <w:rsid w:val="00462AC5"/>
    <w:rsid w:val="00462B57"/>
    <w:rsid w:val="004636C7"/>
    <w:rsid w:val="00463E49"/>
    <w:rsid w:val="00463EE7"/>
    <w:rsid w:val="00464444"/>
    <w:rsid w:val="00464EF5"/>
    <w:rsid w:val="00465106"/>
    <w:rsid w:val="00465B0E"/>
    <w:rsid w:val="0046675D"/>
    <w:rsid w:val="004677C8"/>
    <w:rsid w:val="004679D3"/>
    <w:rsid w:val="0047004A"/>
    <w:rsid w:val="0047038A"/>
    <w:rsid w:val="00470837"/>
    <w:rsid w:val="004708C8"/>
    <w:rsid w:val="00471835"/>
    <w:rsid w:val="00472E12"/>
    <w:rsid w:val="00473127"/>
    <w:rsid w:val="00473154"/>
    <w:rsid w:val="00473B81"/>
    <w:rsid w:val="00473FD1"/>
    <w:rsid w:val="0047494F"/>
    <w:rsid w:val="0047542F"/>
    <w:rsid w:val="00475BF9"/>
    <w:rsid w:val="00475C4F"/>
    <w:rsid w:val="00476353"/>
    <w:rsid w:val="00476486"/>
    <w:rsid w:val="00476BF3"/>
    <w:rsid w:val="00476DB3"/>
    <w:rsid w:val="00476E69"/>
    <w:rsid w:val="004773A7"/>
    <w:rsid w:val="004800B6"/>
    <w:rsid w:val="004806E2"/>
    <w:rsid w:val="00480E46"/>
    <w:rsid w:val="00482E7E"/>
    <w:rsid w:val="00482EDD"/>
    <w:rsid w:val="00483A96"/>
    <w:rsid w:val="00483E30"/>
    <w:rsid w:val="00483F82"/>
    <w:rsid w:val="00484280"/>
    <w:rsid w:val="004842AC"/>
    <w:rsid w:val="00484792"/>
    <w:rsid w:val="00484F47"/>
    <w:rsid w:val="00485ACE"/>
    <w:rsid w:val="0048609F"/>
    <w:rsid w:val="004873FC"/>
    <w:rsid w:val="004877E5"/>
    <w:rsid w:val="00491252"/>
    <w:rsid w:val="0049226D"/>
    <w:rsid w:val="00492665"/>
    <w:rsid w:val="00492BBB"/>
    <w:rsid w:val="00492F79"/>
    <w:rsid w:val="0049317E"/>
    <w:rsid w:val="00493B56"/>
    <w:rsid w:val="004942DD"/>
    <w:rsid w:val="00494DA2"/>
    <w:rsid w:val="00494E37"/>
    <w:rsid w:val="004954D7"/>
    <w:rsid w:val="00495735"/>
    <w:rsid w:val="004963C1"/>
    <w:rsid w:val="0049656C"/>
    <w:rsid w:val="0049656F"/>
    <w:rsid w:val="00496F1A"/>
    <w:rsid w:val="0049732E"/>
    <w:rsid w:val="004A00B9"/>
    <w:rsid w:val="004A026D"/>
    <w:rsid w:val="004A04D4"/>
    <w:rsid w:val="004A05E1"/>
    <w:rsid w:val="004A0AA7"/>
    <w:rsid w:val="004A10B9"/>
    <w:rsid w:val="004A1658"/>
    <w:rsid w:val="004A17D6"/>
    <w:rsid w:val="004A1D48"/>
    <w:rsid w:val="004A2404"/>
    <w:rsid w:val="004A2417"/>
    <w:rsid w:val="004A2591"/>
    <w:rsid w:val="004A3240"/>
    <w:rsid w:val="004A3CD9"/>
    <w:rsid w:val="004A436F"/>
    <w:rsid w:val="004A43CB"/>
    <w:rsid w:val="004A45EA"/>
    <w:rsid w:val="004A51B8"/>
    <w:rsid w:val="004A5723"/>
    <w:rsid w:val="004A5BA8"/>
    <w:rsid w:val="004A5FE9"/>
    <w:rsid w:val="004A6362"/>
    <w:rsid w:val="004A6B6D"/>
    <w:rsid w:val="004B09C3"/>
    <w:rsid w:val="004B102C"/>
    <w:rsid w:val="004B1329"/>
    <w:rsid w:val="004B134A"/>
    <w:rsid w:val="004B3AEB"/>
    <w:rsid w:val="004B3CF3"/>
    <w:rsid w:val="004B3CFA"/>
    <w:rsid w:val="004B3F04"/>
    <w:rsid w:val="004B448D"/>
    <w:rsid w:val="004B44BB"/>
    <w:rsid w:val="004B4593"/>
    <w:rsid w:val="004B530D"/>
    <w:rsid w:val="004B5967"/>
    <w:rsid w:val="004B609C"/>
    <w:rsid w:val="004B6426"/>
    <w:rsid w:val="004B6DB2"/>
    <w:rsid w:val="004B6E5F"/>
    <w:rsid w:val="004B76CA"/>
    <w:rsid w:val="004B7CD5"/>
    <w:rsid w:val="004B7E26"/>
    <w:rsid w:val="004C0C3F"/>
    <w:rsid w:val="004C0D21"/>
    <w:rsid w:val="004C0E80"/>
    <w:rsid w:val="004C1041"/>
    <w:rsid w:val="004C1215"/>
    <w:rsid w:val="004C15BE"/>
    <w:rsid w:val="004C1AF3"/>
    <w:rsid w:val="004C2460"/>
    <w:rsid w:val="004C2BF5"/>
    <w:rsid w:val="004C2E46"/>
    <w:rsid w:val="004C351E"/>
    <w:rsid w:val="004C3955"/>
    <w:rsid w:val="004C3CE7"/>
    <w:rsid w:val="004C4777"/>
    <w:rsid w:val="004C56BD"/>
    <w:rsid w:val="004C5B84"/>
    <w:rsid w:val="004C5F6A"/>
    <w:rsid w:val="004C6956"/>
    <w:rsid w:val="004C72AF"/>
    <w:rsid w:val="004C76CE"/>
    <w:rsid w:val="004D0A6F"/>
    <w:rsid w:val="004D0BD3"/>
    <w:rsid w:val="004D0DCD"/>
    <w:rsid w:val="004D1132"/>
    <w:rsid w:val="004D1BF7"/>
    <w:rsid w:val="004D1DBD"/>
    <w:rsid w:val="004D247D"/>
    <w:rsid w:val="004D25E5"/>
    <w:rsid w:val="004D441E"/>
    <w:rsid w:val="004D4A6C"/>
    <w:rsid w:val="004D4DB5"/>
    <w:rsid w:val="004D51D3"/>
    <w:rsid w:val="004D58BC"/>
    <w:rsid w:val="004D63C1"/>
    <w:rsid w:val="004D6EAC"/>
    <w:rsid w:val="004E05B9"/>
    <w:rsid w:val="004E0FA3"/>
    <w:rsid w:val="004E15D2"/>
    <w:rsid w:val="004E1FE1"/>
    <w:rsid w:val="004E2699"/>
    <w:rsid w:val="004E2704"/>
    <w:rsid w:val="004E3671"/>
    <w:rsid w:val="004E43D2"/>
    <w:rsid w:val="004E4440"/>
    <w:rsid w:val="004E4868"/>
    <w:rsid w:val="004E4AAC"/>
    <w:rsid w:val="004E4AE1"/>
    <w:rsid w:val="004E61A2"/>
    <w:rsid w:val="004E6A40"/>
    <w:rsid w:val="004E6F70"/>
    <w:rsid w:val="004F084F"/>
    <w:rsid w:val="004F0AA6"/>
    <w:rsid w:val="004F1359"/>
    <w:rsid w:val="004F1A28"/>
    <w:rsid w:val="004F1A44"/>
    <w:rsid w:val="004F1CE2"/>
    <w:rsid w:val="004F2074"/>
    <w:rsid w:val="004F3225"/>
    <w:rsid w:val="004F3D77"/>
    <w:rsid w:val="004F4819"/>
    <w:rsid w:val="004F48FF"/>
    <w:rsid w:val="004F5119"/>
    <w:rsid w:val="004F5441"/>
    <w:rsid w:val="004F5800"/>
    <w:rsid w:val="004F5DFE"/>
    <w:rsid w:val="004F6C5A"/>
    <w:rsid w:val="004F6C91"/>
    <w:rsid w:val="004F6E93"/>
    <w:rsid w:val="004F6F3E"/>
    <w:rsid w:val="004F71BE"/>
    <w:rsid w:val="004F78BD"/>
    <w:rsid w:val="005004C8"/>
    <w:rsid w:val="005008F5"/>
    <w:rsid w:val="005009DD"/>
    <w:rsid w:val="00501144"/>
    <w:rsid w:val="00501225"/>
    <w:rsid w:val="005024A8"/>
    <w:rsid w:val="005024ED"/>
    <w:rsid w:val="00502D4B"/>
    <w:rsid w:val="005045BD"/>
    <w:rsid w:val="00504BFF"/>
    <w:rsid w:val="00504F91"/>
    <w:rsid w:val="005051E2"/>
    <w:rsid w:val="00505E98"/>
    <w:rsid w:val="00507AA4"/>
    <w:rsid w:val="005100EE"/>
    <w:rsid w:val="005103E4"/>
    <w:rsid w:val="00511055"/>
    <w:rsid w:val="0051167A"/>
    <w:rsid w:val="005127EC"/>
    <w:rsid w:val="00513CA9"/>
    <w:rsid w:val="005143A3"/>
    <w:rsid w:val="0051465D"/>
    <w:rsid w:val="00514F94"/>
    <w:rsid w:val="00515DFA"/>
    <w:rsid w:val="005162B9"/>
    <w:rsid w:val="00516910"/>
    <w:rsid w:val="00516B9E"/>
    <w:rsid w:val="0051783E"/>
    <w:rsid w:val="00517CFE"/>
    <w:rsid w:val="00520747"/>
    <w:rsid w:val="00520A15"/>
    <w:rsid w:val="00521154"/>
    <w:rsid w:val="00521C13"/>
    <w:rsid w:val="005228D7"/>
    <w:rsid w:val="0052299B"/>
    <w:rsid w:val="00522DBF"/>
    <w:rsid w:val="005232A8"/>
    <w:rsid w:val="00523655"/>
    <w:rsid w:val="005237DA"/>
    <w:rsid w:val="00524040"/>
    <w:rsid w:val="00524473"/>
    <w:rsid w:val="00524BBD"/>
    <w:rsid w:val="005251ED"/>
    <w:rsid w:val="00526B30"/>
    <w:rsid w:val="005274F9"/>
    <w:rsid w:val="00527540"/>
    <w:rsid w:val="00527887"/>
    <w:rsid w:val="00527A92"/>
    <w:rsid w:val="00527E53"/>
    <w:rsid w:val="0053043F"/>
    <w:rsid w:val="005315CB"/>
    <w:rsid w:val="0053203D"/>
    <w:rsid w:val="0053239A"/>
    <w:rsid w:val="005323CB"/>
    <w:rsid w:val="00533465"/>
    <w:rsid w:val="005341E4"/>
    <w:rsid w:val="005342C1"/>
    <w:rsid w:val="005344C4"/>
    <w:rsid w:val="005349A2"/>
    <w:rsid w:val="00534E9D"/>
    <w:rsid w:val="005366A1"/>
    <w:rsid w:val="00536938"/>
    <w:rsid w:val="00540697"/>
    <w:rsid w:val="00540D62"/>
    <w:rsid w:val="00540E36"/>
    <w:rsid w:val="0054134C"/>
    <w:rsid w:val="00541AFB"/>
    <w:rsid w:val="005421F7"/>
    <w:rsid w:val="00542C70"/>
    <w:rsid w:val="00543543"/>
    <w:rsid w:val="005435FB"/>
    <w:rsid w:val="005438AE"/>
    <w:rsid w:val="00544794"/>
    <w:rsid w:val="00544D89"/>
    <w:rsid w:val="0054594A"/>
    <w:rsid w:val="00545CD4"/>
    <w:rsid w:val="00546371"/>
    <w:rsid w:val="00546454"/>
    <w:rsid w:val="005475F9"/>
    <w:rsid w:val="00547818"/>
    <w:rsid w:val="005503A0"/>
    <w:rsid w:val="005504C8"/>
    <w:rsid w:val="00550B91"/>
    <w:rsid w:val="00551419"/>
    <w:rsid w:val="00551737"/>
    <w:rsid w:val="005519C9"/>
    <w:rsid w:val="00551FB2"/>
    <w:rsid w:val="0055204D"/>
    <w:rsid w:val="0055274B"/>
    <w:rsid w:val="00552F2C"/>
    <w:rsid w:val="00554CE7"/>
    <w:rsid w:val="00555493"/>
    <w:rsid w:val="00555E08"/>
    <w:rsid w:val="005563D1"/>
    <w:rsid w:val="0055698F"/>
    <w:rsid w:val="00556A64"/>
    <w:rsid w:val="00557ACA"/>
    <w:rsid w:val="00557C63"/>
    <w:rsid w:val="00557CFB"/>
    <w:rsid w:val="00557E53"/>
    <w:rsid w:val="005605D3"/>
    <w:rsid w:val="005606E3"/>
    <w:rsid w:val="00560AD4"/>
    <w:rsid w:val="00560F33"/>
    <w:rsid w:val="005614FF"/>
    <w:rsid w:val="005619AA"/>
    <w:rsid w:val="005625D7"/>
    <w:rsid w:val="00562868"/>
    <w:rsid w:val="00562B28"/>
    <w:rsid w:val="00563BDA"/>
    <w:rsid w:val="005647C1"/>
    <w:rsid w:val="00564E82"/>
    <w:rsid w:val="00565F8D"/>
    <w:rsid w:val="00566099"/>
    <w:rsid w:val="0056623A"/>
    <w:rsid w:val="00566830"/>
    <w:rsid w:val="005668CE"/>
    <w:rsid w:val="00566C86"/>
    <w:rsid w:val="00571115"/>
    <w:rsid w:val="005716F7"/>
    <w:rsid w:val="005719AE"/>
    <w:rsid w:val="0057274E"/>
    <w:rsid w:val="00572C6F"/>
    <w:rsid w:val="00572C8F"/>
    <w:rsid w:val="00572FBF"/>
    <w:rsid w:val="00573181"/>
    <w:rsid w:val="00573464"/>
    <w:rsid w:val="005742F9"/>
    <w:rsid w:val="00574872"/>
    <w:rsid w:val="00574A49"/>
    <w:rsid w:val="005755DF"/>
    <w:rsid w:val="00575A11"/>
    <w:rsid w:val="00575EC1"/>
    <w:rsid w:val="0057633F"/>
    <w:rsid w:val="0057706A"/>
    <w:rsid w:val="005773FB"/>
    <w:rsid w:val="0057772D"/>
    <w:rsid w:val="005778A9"/>
    <w:rsid w:val="0057793A"/>
    <w:rsid w:val="00577F5B"/>
    <w:rsid w:val="00580D0D"/>
    <w:rsid w:val="00581033"/>
    <w:rsid w:val="005819AB"/>
    <w:rsid w:val="00582A86"/>
    <w:rsid w:val="005830DD"/>
    <w:rsid w:val="00584380"/>
    <w:rsid w:val="00584FDD"/>
    <w:rsid w:val="00585318"/>
    <w:rsid w:val="00586879"/>
    <w:rsid w:val="00586C37"/>
    <w:rsid w:val="005875CA"/>
    <w:rsid w:val="005901C0"/>
    <w:rsid w:val="00590517"/>
    <w:rsid w:val="005913EB"/>
    <w:rsid w:val="00591B52"/>
    <w:rsid w:val="00592CF1"/>
    <w:rsid w:val="005932ED"/>
    <w:rsid w:val="00593354"/>
    <w:rsid w:val="00593ADE"/>
    <w:rsid w:val="00593CEF"/>
    <w:rsid w:val="00593EA0"/>
    <w:rsid w:val="005945B9"/>
    <w:rsid w:val="005945FA"/>
    <w:rsid w:val="00595395"/>
    <w:rsid w:val="00595EF8"/>
    <w:rsid w:val="00596365"/>
    <w:rsid w:val="00597364"/>
    <w:rsid w:val="00597502"/>
    <w:rsid w:val="0059758C"/>
    <w:rsid w:val="00597748"/>
    <w:rsid w:val="005A2056"/>
    <w:rsid w:val="005A207B"/>
    <w:rsid w:val="005A3174"/>
    <w:rsid w:val="005A3376"/>
    <w:rsid w:val="005A447E"/>
    <w:rsid w:val="005A460F"/>
    <w:rsid w:val="005A4E35"/>
    <w:rsid w:val="005A5B88"/>
    <w:rsid w:val="005A6708"/>
    <w:rsid w:val="005A7151"/>
    <w:rsid w:val="005A727F"/>
    <w:rsid w:val="005A76C5"/>
    <w:rsid w:val="005A78AD"/>
    <w:rsid w:val="005A7F8C"/>
    <w:rsid w:val="005B0EB7"/>
    <w:rsid w:val="005B0F0B"/>
    <w:rsid w:val="005B12CF"/>
    <w:rsid w:val="005B16DA"/>
    <w:rsid w:val="005B193F"/>
    <w:rsid w:val="005B1AB3"/>
    <w:rsid w:val="005B2942"/>
    <w:rsid w:val="005B2B58"/>
    <w:rsid w:val="005B31DF"/>
    <w:rsid w:val="005B363D"/>
    <w:rsid w:val="005B405C"/>
    <w:rsid w:val="005B49E9"/>
    <w:rsid w:val="005B5143"/>
    <w:rsid w:val="005B51CD"/>
    <w:rsid w:val="005B5B91"/>
    <w:rsid w:val="005B5F71"/>
    <w:rsid w:val="005B63A5"/>
    <w:rsid w:val="005B6524"/>
    <w:rsid w:val="005B7E5C"/>
    <w:rsid w:val="005C08DB"/>
    <w:rsid w:val="005C0D39"/>
    <w:rsid w:val="005C1992"/>
    <w:rsid w:val="005C2380"/>
    <w:rsid w:val="005C2532"/>
    <w:rsid w:val="005C2DB3"/>
    <w:rsid w:val="005C4172"/>
    <w:rsid w:val="005C4BBC"/>
    <w:rsid w:val="005C4D1E"/>
    <w:rsid w:val="005C4D73"/>
    <w:rsid w:val="005C60F8"/>
    <w:rsid w:val="005C6CE3"/>
    <w:rsid w:val="005C6CFB"/>
    <w:rsid w:val="005C6E4D"/>
    <w:rsid w:val="005C792B"/>
    <w:rsid w:val="005D031D"/>
    <w:rsid w:val="005D0834"/>
    <w:rsid w:val="005D21F1"/>
    <w:rsid w:val="005D24F8"/>
    <w:rsid w:val="005D2C0A"/>
    <w:rsid w:val="005D32B9"/>
    <w:rsid w:val="005D3401"/>
    <w:rsid w:val="005D3A4F"/>
    <w:rsid w:val="005D3C63"/>
    <w:rsid w:val="005D3F8C"/>
    <w:rsid w:val="005D496A"/>
    <w:rsid w:val="005D4BDD"/>
    <w:rsid w:val="005D4E56"/>
    <w:rsid w:val="005D5033"/>
    <w:rsid w:val="005D57DB"/>
    <w:rsid w:val="005D59E3"/>
    <w:rsid w:val="005D7858"/>
    <w:rsid w:val="005E0202"/>
    <w:rsid w:val="005E052F"/>
    <w:rsid w:val="005E0DEA"/>
    <w:rsid w:val="005E1C1D"/>
    <w:rsid w:val="005E1D97"/>
    <w:rsid w:val="005E29EE"/>
    <w:rsid w:val="005E399F"/>
    <w:rsid w:val="005E3EDF"/>
    <w:rsid w:val="005E4031"/>
    <w:rsid w:val="005E420A"/>
    <w:rsid w:val="005E6092"/>
    <w:rsid w:val="005E6454"/>
    <w:rsid w:val="005E6D78"/>
    <w:rsid w:val="005E7F9C"/>
    <w:rsid w:val="005F0442"/>
    <w:rsid w:val="005F0AF0"/>
    <w:rsid w:val="005F0B58"/>
    <w:rsid w:val="005F0BF6"/>
    <w:rsid w:val="005F0F38"/>
    <w:rsid w:val="005F133F"/>
    <w:rsid w:val="005F162A"/>
    <w:rsid w:val="005F1FEB"/>
    <w:rsid w:val="005F2092"/>
    <w:rsid w:val="005F267B"/>
    <w:rsid w:val="005F26CD"/>
    <w:rsid w:val="005F2D24"/>
    <w:rsid w:val="005F3629"/>
    <w:rsid w:val="005F43AA"/>
    <w:rsid w:val="005F565E"/>
    <w:rsid w:val="005F67EB"/>
    <w:rsid w:val="005F684F"/>
    <w:rsid w:val="005F6E68"/>
    <w:rsid w:val="005F6FC9"/>
    <w:rsid w:val="005F7452"/>
    <w:rsid w:val="005F7629"/>
    <w:rsid w:val="00600FF5"/>
    <w:rsid w:val="00601295"/>
    <w:rsid w:val="00601A35"/>
    <w:rsid w:val="00601C1A"/>
    <w:rsid w:val="00601EA6"/>
    <w:rsid w:val="006023C1"/>
    <w:rsid w:val="00602F07"/>
    <w:rsid w:val="006031B5"/>
    <w:rsid w:val="00603370"/>
    <w:rsid w:val="0060497B"/>
    <w:rsid w:val="00604BC2"/>
    <w:rsid w:val="00605BF6"/>
    <w:rsid w:val="006062E2"/>
    <w:rsid w:val="00606524"/>
    <w:rsid w:val="0060692C"/>
    <w:rsid w:val="00606D86"/>
    <w:rsid w:val="0060750F"/>
    <w:rsid w:val="006078AA"/>
    <w:rsid w:val="006102F1"/>
    <w:rsid w:val="0061046D"/>
    <w:rsid w:val="00610A6E"/>
    <w:rsid w:val="00611935"/>
    <w:rsid w:val="00611C0F"/>
    <w:rsid w:val="00611F27"/>
    <w:rsid w:val="00612178"/>
    <w:rsid w:val="006124C2"/>
    <w:rsid w:val="00612AAE"/>
    <w:rsid w:val="00613081"/>
    <w:rsid w:val="006136A4"/>
    <w:rsid w:val="00613871"/>
    <w:rsid w:val="00613FA3"/>
    <w:rsid w:val="006143CB"/>
    <w:rsid w:val="00614CBD"/>
    <w:rsid w:val="006151CA"/>
    <w:rsid w:val="0061658D"/>
    <w:rsid w:val="006166DA"/>
    <w:rsid w:val="00616816"/>
    <w:rsid w:val="0061693E"/>
    <w:rsid w:val="00617C17"/>
    <w:rsid w:val="00617E27"/>
    <w:rsid w:val="006207A5"/>
    <w:rsid w:val="00620F61"/>
    <w:rsid w:val="00621452"/>
    <w:rsid w:val="0062165B"/>
    <w:rsid w:val="00621935"/>
    <w:rsid w:val="00622503"/>
    <w:rsid w:val="0062288F"/>
    <w:rsid w:val="0062351B"/>
    <w:rsid w:val="00623752"/>
    <w:rsid w:val="006238B5"/>
    <w:rsid w:val="00624C5B"/>
    <w:rsid w:val="00624EAE"/>
    <w:rsid w:val="006251D1"/>
    <w:rsid w:val="0062533B"/>
    <w:rsid w:val="0062555E"/>
    <w:rsid w:val="006268B7"/>
    <w:rsid w:val="006268F5"/>
    <w:rsid w:val="006277DA"/>
    <w:rsid w:val="0063081F"/>
    <w:rsid w:val="00631BE7"/>
    <w:rsid w:val="00631D58"/>
    <w:rsid w:val="00632851"/>
    <w:rsid w:val="00632DBF"/>
    <w:rsid w:val="00633015"/>
    <w:rsid w:val="0063321D"/>
    <w:rsid w:val="00633271"/>
    <w:rsid w:val="0063365B"/>
    <w:rsid w:val="00633B04"/>
    <w:rsid w:val="00633C20"/>
    <w:rsid w:val="00633DD8"/>
    <w:rsid w:val="00634137"/>
    <w:rsid w:val="00634F3D"/>
    <w:rsid w:val="00634FB4"/>
    <w:rsid w:val="0063568B"/>
    <w:rsid w:val="00636D7A"/>
    <w:rsid w:val="0063769C"/>
    <w:rsid w:val="0063793B"/>
    <w:rsid w:val="006379AB"/>
    <w:rsid w:val="006401E3"/>
    <w:rsid w:val="006404F6"/>
    <w:rsid w:val="006420FB"/>
    <w:rsid w:val="00642338"/>
    <w:rsid w:val="006432DB"/>
    <w:rsid w:val="0064385E"/>
    <w:rsid w:val="00643E81"/>
    <w:rsid w:val="006441DB"/>
    <w:rsid w:val="00644357"/>
    <w:rsid w:val="006443AA"/>
    <w:rsid w:val="0064453B"/>
    <w:rsid w:val="00644DE1"/>
    <w:rsid w:val="00645104"/>
    <w:rsid w:val="006451BF"/>
    <w:rsid w:val="00645565"/>
    <w:rsid w:val="0064563B"/>
    <w:rsid w:val="00645D3F"/>
    <w:rsid w:val="00646D41"/>
    <w:rsid w:val="006474E0"/>
    <w:rsid w:val="006479AC"/>
    <w:rsid w:val="006501A4"/>
    <w:rsid w:val="00650353"/>
    <w:rsid w:val="00650509"/>
    <w:rsid w:val="00650B4F"/>
    <w:rsid w:val="00650DB9"/>
    <w:rsid w:val="006513B7"/>
    <w:rsid w:val="00651D77"/>
    <w:rsid w:val="006531FC"/>
    <w:rsid w:val="0065377F"/>
    <w:rsid w:val="00653C3B"/>
    <w:rsid w:val="006548D3"/>
    <w:rsid w:val="00654FF6"/>
    <w:rsid w:val="00655334"/>
    <w:rsid w:val="00655A42"/>
    <w:rsid w:val="00656D76"/>
    <w:rsid w:val="00656DF1"/>
    <w:rsid w:val="00657377"/>
    <w:rsid w:val="006578FE"/>
    <w:rsid w:val="0065792B"/>
    <w:rsid w:val="00657DDB"/>
    <w:rsid w:val="00657E9A"/>
    <w:rsid w:val="006600FB"/>
    <w:rsid w:val="0066015F"/>
    <w:rsid w:val="006610A5"/>
    <w:rsid w:val="006611F7"/>
    <w:rsid w:val="00661394"/>
    <w:rsid w:val="00661808"/>
    <w:rsid w:val="00661990"/>
    <w:rsid w:val="00661EBC"/>
    <w:rsid w:val="0066256F"/>
    <w:rsid w:val="00662856"/>
    <w:rsid w:val="00662A09"/>
    <w:rsid w:val="00662F9D"/>
    <w:rsid w:val="006642A2"/>
    <w:rsid w:val="00664340"/>
    <w:rsid w:val="00664602"/>
    <w:rsid w:val="00666047"/>
    <w:rsid w:val="0066689F"/>
    <w:rsid w:val="00666DA1"/>
    <w:rsid w:val="00667286"/>
    <w:rsid w:val="00667C28"/>
    <w:rsid w:val="00670A9D"/>
    <w:rsid w:val="00670C14"/>
    <w:rsid w:val="0067139A"/>
    <w:rsid w:val="00671B94"/>
    <w:rsid w:val="00671CCB"/>
    <w:rsid w:val="00672A4F"/>
    <w:rsid w:val="00673682"/>
    <w:rsid w:val="00674084"/>
    <w:rsid w:val="00674D34"/>
    <w:rsid w:val="00675BFB"/>
    <w:rsid w:val="00675F74"/>
    <w:rsid w:val="006760F1"/>
    <w:rsid w:val="00676623"/>
    <w:rsid w:val="0067735F"/>
    <w:rsid w:val="00680527"/>
    <w:rsid w:val="00680806"/>
    <w:rsid w:val="00680C94"/>
    <w:rsid w:val="00681029"/>
    <w:rsid w:val="00681228"/>
    <w:rsid w:val="006812F6"/>
    <w:rsid w:val="00681317"/>
    <w:rsid w:val="0068151E"/>
    <w:rsid w:val="00681A26"/>
    <w:rsid w:val="00681ADD"/>
    <w:rsid w:val="00681FDD"/>
    <w:rsid w:val="006823CE"/>
    <w:rsid w:val="0068404D"/>
    <w:rsid w:val="006845AC"/>
    <w:rsid w:val="00684873"/>
    <w:rsid w:val="00684AB8"/>
    <w:rsid w:val="00684B38"/>
    <w:rsid w:val="00684BD8"/>
    <w:rsid w:val="00684F07"/>
    <w:rsid w:val="00684F1B"/>
    <w:rsid w:val="00685B83"/>
    <w:rsid w:val="00685BE9"/>
    <w:rsid w:val="00686354"/>
    <w:rsid w:val="00687F4C"/>
    <w:rsid w:val="006901C5"/>
    <w:rsid w:val="006906B4"/>
    <w:rsid w:val="00690CB5"/>
    <w:rsid w:val="00690EA6"/>
    <w:rsid w:val="00690F3B"/>
    <w:rsid w:val="00691CC1"/>
    <w:rsid w:val="00692245"/>
    <w:rsid w:val="00692F00"/>
    <w:rsid w:val="00693406"/>
    <w:rsid w:val="0069344C"/>
    <w:rsid w:val="00693760"/>
    <w:rsid w:val="00693AFA"/>
    <w:rsid w:val="00694957"/>
    <w:rsid w:val="00695102"/>
    <w:rsid w:val="00695AED"/>
    <w:rsid w:val="00696438"/>
    <w:rsid w:val="00697425"/>
    <w:rsid w:val="006976C1"/>
    <w:rsid w:val="00697A51"/>
    <w:rsid w:val="00697D56"/>
    <w:rsid w:val="00697FBD"/>
    <w:rsid w:val="006A057B"/>
    <w:rsid w:val="006A0B71"/>
    <w:rsid w:val="006A1EFD"/>
    <w:rsid w:val="006A257D"/>
    <w:rsid w:val="006A2FD8"/>
    <w:rsid w:val="006A3102"/>
    <w:rsid w:val="006A3A67"/>
    <w:rsid w:val="006A3BFB"/>
    <w:rsid w:val="006A3E97"/>
    <w:rsid w:val="006A4EFC"/>
    <w:rsid w:val="006A534C"/>
    <w:rsid w:val="006A56CA"/>
    <w:rsid w:val="006A699E"/>
    <w:rsid w:val="006A7637"/>
    <w:rsid w:val="006B0203"/>
    <w:rsid w:val="006B03FA"/>
    <w:rsid w:val="006B0EC9"/>
    <w:rsid w:val="006B115B"/>
    <w:rsid w:val="006B1737"/>
    <w:rsid w:val="006B17C2"/>
    <w:rsid w:val="006B193C"/>
    <w:rsid w:val="006B1BB3"/>
    <w:rsid w:val="006B277F"/>
    <w:rsid w:val="006B3C4B"/>
    <w:rsid w:val="006B3DDF"/>
    <w:rsid w:val="006B4038"/>
    <w:rsid w:val="006B4507"/>
    <w:rsid w:val="006B4880"/>
    <w:rsid w:val="006B4A9B"/>
    <w:rsid w:val="006B4BDB"/>
    <w:rsid w:val="006B5044"/>
    <w:rsid w:val="006B534E"/>
    <w:rsid w:val="006B5409"/>
    <w:rsid w:val="006B5F96"/>
    <w:rsid w:val="006B6220"/>
    <w:rsid w:val="006B6953"/>
    <w:rsid w:val="006B74B2"/>
    <w:rsid w:val="006B758F"/>
    <w:rsid w:val="006B796B"/>
    <w:rsid w:val="006B7AAE"/>
    <w:rsid w:val="006C03EC"/>
    <w:rsid w:val="006C0A09"/>
    <w:rsid w:val="006C0F20"/>
    <w:rsid w:val="006C1612"/>
    <w:rsid w:val="006C1C71"/>
    <w:rsid w:val="006C2077"/>
    <w:rsid w:val="006C21BF"/>
    <w:rsid w:val="006C2485"/>
    <w:rsid w:val="006C2737"/>
    <w:rsid w:val="006C2956"/>
    <w:rsid w:val="006C2E3B"/>
    <w:rsid w:val="006C373F"/>
    <w:rsid w:val="006C3A0D"/>
    <w:rsid w:val="006C3A54"/>
    <w:rsid w:val="006C3AC5"/>
    <w:rsid w:val="006C4B0A"/>
    <w:rsid w:val="006C54A1"/>
    <w:rsid w:val="006C567B"/>
    <w:rsid w:val="006C58D2"/>
    <w:rsid w:val="006C58DB"/>
    <w:rsid w:val="006C5FA7"/>
    <w:rsid w:val="006C6950"/>
    <w:rsid w:val="006C69B1"/>
    <w:rsid w:val="006C7586"/>
    <w:rsid w:val="006C7E1C"/>
    <w:rsid w:val="006C7E26"/>
    <w:rsid w:val="006D035C"/>
    <w:rsid w:val="006D0A36"/>
    <w:rsid w:val="006D0A5A"/>
    <w:rsid w:val="006D0CAE"/>
    <w:rsid w:val="006D0F35"/>
    <w:rsid w:val="006D1D1B"/>
    <w:rsid w:val="006D1EFB"/>
    <w:rsid w:val="006D1F58"/>
    <w:rsid w:val="006D21B8"/>
    <w:rsid w:val="006D238E"/>
    <w:rsid w:val="006D2BAA"/>
    <w:rsid w:val="006D2E6C"/>
    <w:rsid w:val="006D31AD"/>
    <w:rsid w:val="006D3864"/>
    <w:rsid w:val="006D3FF9"/>
    <w:rsid w:val="006D44AB"/>
    <w:rsid w:val="006D4DDA"/>
    <w:rsid w:val="006D56D1"/>
    <w:rsid w:val="006D626A"/>
    <w:rsid w:val="006D63E0"/>
    <w:rsid w:val="006D65A9"/>
    <w:rsid w:val="006D674F"/>
    <w:rsid w:val="006D68CC"/>
    <w:rsid w:val="006D6992"/>
    <w:rsid w:val="006D6C10"/>
    <w:rsid w:val="006D74DB"/>
    <w:rsid w:val="006D794F"/>
    <w:rsid w:val="006E023C"/>
    <w:rsid w:val="006E038F"/>
    <w:rsid w:val="006E069A"/>
    <w:rsid w:val="006E0A9F"/>
    <w:rsid w:val="006E2171"/>
    <w:rsid w:val="006E2449"/>
    <w:rsid w:val="006E3143"/>
    <w:rsid w:val="006E3154"/>
    <w:rsid w:val="006E3E1B"/>
    <w:rsid w:val="006E5239"/>
    <w:rsid w:val="006E5328"/>
    <w:rsid w:val="006E603C"/>
    <w:rsid w:val="006E6191"/>
    <w:rsid w:val="006E682B"/>
    <w:rsid w:val="006E6981"/>
    <w:rsid w:val="006E6CE4"/>
    <w:rsid w:val="006E6D08"/>
    <w:rsid w:val="006E7A5D"/>
    <w:rsid w:val="006E7BDD"/>
    <w:rsid w:val="006F031C"/>
    <w:rsid w:val="006F0E25"/>
    <w:rsid w:val="006F1498"/>
    <w:rsid w:val="006F1C92"/>
    <w:rsid w:val="006F1D35"/>
    <w:rsid w:val="006F1E32"/>
    <w:rsid w:val="006F222D"/>
    <w:rsid w:val="006F23F2"/>
    <w:rsid w:val="006F2589"/>
    <w:rsid w:val="006F3211"/>
    <w:rsid w:val="006F32E7"/>
    <w:rsid w:val="006F3587"/>
    <w:rsid w:val="006F40CD"/>
    <w:rsid w:val="006F4ABF"/>
    <w:rsid w:val="006F584E"/>
    <w:rsid w:val="006F61E4"/>
    <w:rsid w:val="006F61F5"/>
    <w:rsid w:val="006F6593"/>
    <w:rsid w:val="006F6CD7"/>
    <w:rsid w:val="00700B26"/>
    <w:rsid w:val="00700D03"/>
    <w:rsid w:val="00700D65"/>
    <w:rsid w:val="0070148A"/>
    <w:rsid w:val="00701583"/>
    <w:rsid w:val="00701797"/>
    <w:rsid w:val="00701BF3"/>
    <w:rsid w:val="00701D08"/>
    <w:rsid w:val="007020B5"/>
    <w:rsid w:val="007021B7"/>
    <w:rsid w:val="00702711"/>
    <w:rsid w:val="00702913"/>
    <w:rsid w:val="00702AD3"/>
    <w:rsid w:val="00702E51"/>
    <w:rsid w:val="00702F0B"/>
    <w:rsid w:val="00702FAD"/>
    <w:rsid w:val="007032EB"/>
    <w:rsid w:val="00703DFF"/>
    <w:rsid w:val="00705911"/>
    <w:rsid w:val="0070607F"/>
    <w:rsid w:val="00706892"/>
    <w:rsid w:val="00706A06"/>
    <w:rsid w:val="00706FC2"/>
    <w:rsid w:val="007074A9"/>
    <w:rsid w:val="007108FE"/>
    <w:rsid w:val="00711617"/>
    <w:rsid w:val="00711714"/>
    <w:rsid w:val="00712653"/>
    <w:rsid w:val="00712BB0"/>
    <w:rsid w:val="007134BC"/>
    <w:rsid w:val="0071381B"/>
    <w:rsid w:val="0071423F"/>
    <w:rsid w:val="007143A6"/>
    <w:rsid w:val="007146A7"/>
    <w:rsid w:val="00714A04"/>
    <w:rsid w:val="007158E1"/>
    <w:rsid w:val="00715954"/>
    <w:rsid w:val="00716CB9"/>
    <w:rsid w:val="0071738D"/>
    <w:rsid w:val="007179D6"/>
    <w:rsid w:val="00717E1E"/>
    <w:rsid w:val="00720353"/>
    <w:rsid w:val="00720543"/>
    <w:rsid w:val="0072092E"/>
    <w:rsid w:val="00720A4F"/>
    <w:rsid w:val="00720AB9"/>
    <w:rsid w:val="0072140C"/>
    <w:rsid w:val="00721CB0"/>
    <w:rsid w:val="007228AB"/>
    <w:rsid w:val="007229DB"/>
    <w:rsid w:val="00722D26"/>
    <w:rsid w:val="007233B7"/>
    <w:rsid w:val="007237CA"/>
    <w:rsid w:val="007242AB"/>
    <w:rsid w:val="00724561"/>
    <w:rsid w:val="007245DF"/>
    <w:rsid w:val="00726A29"/>
    <w:rsid w:val="00726DFA"/>
    <w:rsid w:val="00727956"/>
    <w:rsid w:val="00727DBC"/>
    <w:rsid w:val="00730479"/>
    <w:rsid w:val="007304D3"/>
    <w:rsid w:val="00730790"/>
    <w:rsid w:val="00730B79"/>
    <w:rsid w:val="00731AF3"/>
    <w:rsid w:val="00731EB2"/>
    <w:rsid w:val="00733051"/>
    <w:rsid w:val="00733135"/>
    <w:rsid w:val="007334B7"/>
    <w:rsid w:val="0073375C"/>
    <w:rsid w:val="007342B7"/>
    <w:rsid w:val="00734332"/>
    <w:rsid w:val="00734CEA"/>
    <w:rsid w:val="00734E24"/>
    <w:rsid w:val="0073673C"/>
    <w:rsid w:val="0073703E"/>
    <w:rsid w:val="0073722E"/>
    <w:rsid w:val="00737630"/>
    <w:rsid w:val="0073775B"/>
    <w:rsid w:val="0074047D"/>
    <w:rsid w:val="0074086F"/>
    <w:rsid w:val="00741726"/>
    <w:rsid w:val="00741991"/>
    <w:rsid w:val="00742017"/>
    <w:rsid w:val="00742829"/>
    <w:rsid w:val="00742B2D"/>
    <w:rsid w:val="007431E4"/>
    <w:rsid w:val="00743E1F"/>
    <w:rsid w:val="007440DD"/>
    <w:rsid w:val="00744240"/>
    <w:rsid w:val="00744337"/>
    <w:rsid w:val="007446E1"/>
    <w:rsid w:val="00744A21"/>
    <w:rsid w:val="00745131"/>
    <w:rsid w:val="00745C65"/>
    <w:rsid w:val="00745F9D"/>
    <w:rsid w:val="0074620F"/>
    <w:rsid w:val="00747104"/>
    <w:rsid w:val="00747194"/>
    <w:rsid w:val="00747758"/>
    <w:rsid w:val="0075029D"/>
    <w:rsid w:val="007502DD"/>
    <w:rsid w:val="00750C7B"/>
    <w:rsid w:val="00750D82"/>
    <w:rsid w:val="007512FA"/>
    <w:rsid w:val="007518A0"/>
    <w:rsid w:val="007518B1"/>
    <w:rsid w:val="00751D45"/>
    <w:rsid w:val="007520D2"/>
    <w:rsid w:val="0075352B"/>
    <w:rsid w:val="00753558"/>
    <w:rsid w:val="007538C6"/>
    <w:rsid w:val="00753E23"/>
    <w:rsid w:val="0075426D"/>
    <w:rsid w:val="007542B5"/>
    <w:rsid w:val="007543D1"/>
    <w:rsid w:val="00754468"/>
    <w:rsid w:val="0075543E"/>
    <w:rsid w:val="007557F2"/>
    <w:rsid w:val="00755868"/>
    <w:rsid w:val="0075598D"/>
    <w:rsid w:val="00755D46"/>
    <w:rsid w:val="00755DC7"/>
    <w:rsid w:val="00756040"/>
    <w:rsid w:val="00756195"/>
    <w:rsid w:val="0075678E"/>
    <w:rsid w:val="00756B86"/>
    <w:rsid w:val="00756EDF"/>
    <w:rsid w:val="007573C6"/>
    <w:rsid w:val="00757D05"/>
    <w:rsid w:val="007602D3"/>
    <w:rsid w:val="00760B5F"/>
    <w:rsid w:val="00761A95"/>
    <w:rsid w:val="0076201F"/>
    <w:rsid w:val="00762D60"/>
    <w:rsid w:val="0076316C"/>
    <w:rsid w:val="00763390"/>
    <w:rsid w:val="00764B69"/>
    <w:rsid w:val="00764E9B"/>
    <w:rsid w:val="007657CA"/>
    <w:rsid w:val="00766AE8"/>
    <w:rsid w:val="00766E24"/>
    <w:rsid w:val="007673F9"/>
    <w:rsid w:val="00767709"/>
    <w:rsid w:val="00770242"/>
    <w:rsid w:val="00770961"/>
    <w:rsid w:val="00770F22"/>
    <w:rsid w:val="00770FC4"/>
    <w:rsid w:val="00771662"/>
    <w:rsid w:val="007719B5"/>
    <w:rsid w:val="00771A4A"/>
    <w:rsid w:val="00772797"/>
    <w:rsid w:val="0077280D"/>
    <w:rsid w:val="00772BEC"/>
    <w:rsid w:val="00772C2F"/>
    <w:rsid w:val="00773517"/>
    <w:rsid w:val="00774213"/>
    <w:rsid w:val="00774513"/>
    <w:rsid w:val="00774819"/>
    <w:rsid w:val="007758A0"/>
    <w:rsid w:val="007758E6"/>
    <w:rsid w:val="00775AE5"/>
    <w:rsid w:val="00776012"/>
    <w:rsid w:val="007765C3"/>
    <w:rsid w:val="007766BC"/>
    <w:rsid w:val="00777B07"/>
    <w:rsid w:val="00777EAE"/>
    <w:rsid w:val="00780586"/>
    <w:rsid w:val="007809FC"/>
    <w:rsid w:val="00781475"/>
    <w:rsid w:val="00781644"/>
    <w:rsid w:val="00781DE9"/>
    <w:rsid w:val="0078299A"/>
    <w:rsid w:val="007830EB"/>
    <w:rsid w:val="00785CEC"/>
    <w:rsid w:val="00786457"/>
    <w:rsid w:val="007867F7"/>
    <w:rsid w:val="007868FD"/>
    <w:rsid w:val="00786F6C"/>
    <w:rsid w:val="00787B07"/>
    <w:rsid w:val="007904E7"/>
    <w:rsid w:val="00790A26"/>
    <w:rsid w:val="007915F6"/>
    <w:rsid w:val="00791C26"/>
    <w:rsid w:val="00791D93"/>
    <w:rsid w:val="0079260B"/>
    <w:rsid w:val="00793273"/>
    <w:rsid w:val="007933C0"/>
    <w:rsid w:val="0079383F"/>
    <w:rsid w:val="0079436B"/>
    <w:rsid w:val="00794657"/>
    <w:rsid w:val="00795C39"/>
    <w:rsid w:val="00796147"/>
    <w:rsid w:val="0079721C"/>
    <w:rsid w:val="00797893"/>
    <w:rsid w:val="00797BEC"/>
    <w:rsid w:val="007A03B2"/>
    <w:rsid w:val="007A09B9"/>
    <w:rsid w:val="007A0E5E"/>
    <w:rsid w:val="007A11DB"/>
    <w:rsid w:val="007A1301"/>
    <w:rsid w:val="007A19B2"/>
    <w:rsid w:val="007A297E"/>
    <w:rsid w:val="007A2A99"/>
    <w:rsid w:val="007A3514"/>
    <w:rsid w:val="007A40DC"/>
    <w:rsid w:val="007A43C9"/>
    <w:rsid w:val="007A4723"/>
    <w:rsid w:val="007A582A"/>
    <w:rsid w:val="007A5961"/>
    <w:rsid w:val="007A60F9"/>
    <w:rsid w:val="007A6C3E"/>
    <w:rsid w:val="007A71A0"/>
    <w:rsid w:val="007A744B"/>
    <w:rsid w:val="007A74C4"/>
    <w:rsid w:val="007A787D"/>
    <w:rsid w:val="007A7D4E"/>
    <w:rsid w:val="007B057C"/>
    <w:rsid w:val="007B11D1"/>
    <w:rsid w:val="007B1C49"/>
    <w:rsid w:val="007B215E"/>
    <w:rsid w:val="007B21A5"/>
    <w:rsid w:val="007B276B"/>
    <w:rsid w:val="007B3F49"/>
    <w:rsid w:val="007B3F99"/>
    <w:rsid w:val="007B4023"/>
    <w:rsid w:val="007B4315"/>
    <w:rsid w:val="007B440C"/>
    <w:rsid w:val="007B46CE"/>
    <w:rsid w:val="007B508F"/>
    <w:rsid w:val="007B5394"/>
    <w:rsid w:val="007B5870"/>
    <w:rsid w:val="007B5D98"/>
    <w:rsid w:val="007B62B2"/>
    <w:rsid w:val="007B65CC"/>
    <w:rsid w:val="007B66F8"/>
    <w:rsid w:val="007B673A"/>
    <w:rsid w:val="007B6AB6"/>
    <w:rsid w:val="007B737C"/>
    <w:rsid w:val="007B7632"/>
    <w:rsid w:val="007B787E"/>
    <w:rsid w:val="007C1304"/>
    <w:rsid w:val="007C1A50"/>
    <w:rsid w:val="007C1D63"/>
    <w:rsid w:val="007C23A1"/>
    <w:rsid w:val="007C325F"/>
    <w:rsid w:val="007C359C"/>
    <w:rsid w:val="007C4655"/>
    <w:rsid w:val="007C4867"/>
    <w:rsid w:val="007C48E6"/>
    <w:rsid w:val="007C4AF2"/>
    <w:rsid w:val="007C4E99"/>
    <w:rsid w:val="007C5BB7"/>
    <w:rsid w:val="007C637D"/>
    <w:rsid w:val="007C6EAC"/>
    <w:rsid w:val="007C731E"/>
    <w:rsid w:val="007C738B"/>
    <w:rsid w:val="007C7C92"/>
    <w:rsid w:val="007D0C56"/>
    <w:rsid w:val="007D1265"/>
    <w:rsid w:val="007D1895"/>
    <w:rsid w:val="007D1AF1"/>
    <w:rsid w:val="007D1E84"/>
    <w:rsid w:val="007D35A5"/>
    <w:rsid w:val="007D42AB"/>
    <w:rsid w:val="007D4445"/>
    <w:rsid w:val="007D521B"/>
    <w:rsid w:val="007D5D89"/>
    <w:rsid w:val="007D5DAA"/>
    <w:rsid w:val="007D61C9"/>
    <w:rsid w:val="007D671B"/>
    <w:rsid w:val="007D67FE"/>
    <w:rsid w:val="007D69CC"/>
    <w:rsid w:val="007D70C4"/>
    <w:rsid w:val="007D7A72"/>
    <w:rsid w:val="007D7C1E"/>
    <w:rsid w:val="007D7D8C"/>
    <w:rsid w:val="007E0461"/>
    <w:rsid w:val="007E097B"/>
    <w:rsid w:val="007E0A26"/>
    <w:rsid w:val="007E1100"/>
    <w:rsid w:val="007E1E61"/>
    <w:rsid w:val="007E2DC9"/>
    <w:rsid w:val="007E2EC6"/>
    <w:rsid w:val="007E4F88"/>
    <w:rsid w:val="007E6BDA"/>
    <w:rsid w:val="007E6D62"/>
    <w:rsid w:val="007E7427"/>
    <w:rsid w:val="007E7A17"/>
    <w:rsid w:val="007E7D86"/>
    <w:rsid w:val="007F0558"/>
    <w:rsid w:val="007F0B5B"/>
    <w:rsid w:val="007F1516"/>
    <w:rsid w:val="007F1803"/>
    <w:rsid w:val="007F195E"/>
    <w:rsid w:val="007F2545"/>
    <w:rsid w:val="007F31F9"/>
    <w:rsid w:val="007F3BC8"/>
    <w:rsid w:val="007F3E3C"/>
    <w:rsid w:val="007F47A4"/>
    <w:rsid w:val="007F4F7E"/>
    <w:rsid w:val="007F6426"/>
    <w:rsid w:val="007F683E"/>
    <w:rsid w:val="007F798D"/>
    <w:rsid w:val="00800208"/>
    <w:rsid w:val="00800722"/>
    <w:rsid w:val="0080086B"/>
    <w:rsid w:val="00800880"/>
    <w:rsid w:val="00802676"/>
    <w:rsid w:val="00802D41"/>
    <w:rsid w:val="00803726"/>
    <w:rsid w:val="00803FA8"/>
    <w:rsid w:val="00804AE5"/>
    <w:rsid w:val="00804CC7"/>
    <w:rsid w:val="008055E3"/>
    <w:rsid w:val="00805827"/>
    <w:rsid w:val="00805E98"/>
    <w:rsid w:val="00806E5E"/>
    <w:rsid w:val="00807D49"/>
    <w:rsid w:val="00807DEB"/>
    <w:rsid w:val="00807FDE"/>
    <w:rsid w:val="008103ED"/>
    <w:rsid w:val="00810F4F"/>
    <w:rsid w:val="00811990"/>
    <w:rsid w:val="00812078"/>
    <w:rsid w:val="0081242C"/>
    <w:rsid w:val="00812612"/>
    <w:rsid w:val="0081428F"/>
    <w:rsid w:val="008143BE"/>
    <w:rsid w:val="008143D7"/>
    <w:rsid w:val="008145F3"/>
    <w:rsid w:val="00814A7A"/>
    <w:rsid w:val="00815A2B"/>
    <w:rsid w:val="00815E5D"/>
    <w:rsid w:val="0081686E"/>
    <w:rsid w:val="00816C7B"/>
    <w:rsid w:val="00816E25"/>
    <w:rsid w:val="00817D55"/>
    <w:rsid w:val="00820061"/>
    <w:rsid w:val="00820094"/>
    <w:rsid w:val="0082077C"/>
    <w:rsid w:val="008209B8"/>
    <w:rsid w:val="00820C5F"/>
    <w:rsid w:val="00820CA3"/>
    <w:rsid w:val="00820F8D"/>
    <w:rsid w:val="008229AD"/>
    <w:rsid w:val="008238D1"/>
    <w:rsid w:val="00823DAE"/>
    <w:rsid w:val="00823E9C"/>
    <w:rsid w:val="0082573E"/>
    <w:rsid w:val="00826DFD"/>
    <w:rsid w:val="00827524"/>
    <w:rsid w:val="00827BC0"/>
    <w:rsid w:val="00827DEA"/>
    <w:rsid w:val="00827FDE"/>
    <w:rsid w:val="008302BE"/>
    <w:rsid w:val="00831DA6"/>
    <w:rsid w:val="00831E61"/>
    <w:rsid w:val="00832006"/>
    <w:rsid w:val="00832075"/>
    <w:rsid w:val="00832252"/>
    <w:rsid w:val="0083256B"/>
    <w:rsid w:val="008328B3"/>
    <w:rsid w:val="00832E2F"/>
    <w:rsid w:val="00832EF0"/>
    <w:rsid w:val="0083361B"/>
    <w:rsid w:val="00833BBC"/>
    <w:rsid w:val="008358F7"/>
    <w:rsid w:val="00835A8F"/>
    <w:rsid w:val="00835F5D"/>
    <w:rsid w:val="00836239"/>
    <w:rsid w:val="00837894"/>
    <w:rsid w:val="00837D1D"/>
    <w:rsid w:val="00837E65"/>
    <w:rsid w:val="008400D7"/>
    <w:rsid w:val="008401FA"/>
    <w:rsid w:val="0084038C"/>
    <w:rsid w:val="008409A0"/>
    <w:rsid w:val="00840C91"/>
    <w:rsid w:val="00841799"/>
    <w:rsid w:val="00841B0D"/>
    <w:rsid w:val="00842127"/>
    <w:rsid w:val="0084213C"/>
    <w:rsid w:val="00842160"/>
    <w:rsid w:val="00842B2B"/>
    <w:rsid w:val="00842B55"/>
    <w:rsid w:val="00842C98"/>
    <w:rsid w:val="00844039"/>
    <w:rsid w:val="0084533C"/>
    <w:rsid w:val="00845411"/>
    <w:rsid w:val="0084590A"/>
    <w:rsid w:val="008459B9"/>
    <w:rsid w:val="0084651D"/>
    <w:rsid w:val="008469C4"/>
    <w:rsid w:val="00846BEF"/>
    <w:rsid w:val="00846CB9"/>
    <w:rsid w:val="008472E8"/>
    <w:rsid w:val="008514E6"/>
    <w:rsid w:val="00851523"/>
    <w:rsid w:val="0085229E"/>
    <w:rsid w:val="0085253A"/>
    <w:rsid w:val="008527F1"/>
    <w:rsid w:val="0085283E"/>
    <w:rsid w:val="00853AB0"/>
    <w:rsid w:val="00853AF0"/>
    <w:rsid w:val="00853C18"/>
    <w:rsid w:val="008545A5"/>
    <w:rsid w:val="00854B5D"/>
    <w:rsid w:val="00854E7E"/>
    <w:rsid w:val="00854ED7"/>
    <w:rsid w:val="008550A5"/>
    <w:rsid w:val="00855B92"/>
    <w:rsid w:val="00856498"/>
    <w:rsid w:val="00856E7F"/>
    <w:rsid w:val="00856FB5"/>
    <w:rsid w:val="00857A3B"/>
    <w:rsid w:val="00857C03"/>
    <w:rsid w:val="00860FE0"/>
    <w:rsid w:val="008617D9"/>
    <w:rsid w:val="00861F27"/>
    <w:rsid w:val="008627CB"/>
    <w:rsid w:val="00862A9C"/>
    <w:rsid w:val="00862C39"/>
    <w:rsid w:val="00862D64"/>
    <w:rsid w:val="0086360E"/>
    <w:rsid w:val="00863BEB"/>
    <w:rsid w:val="00863FF2"/>
    <w:rsid w:val="00864A59"/>
    <w:rsid w:val="00864BB5"/>
    <w:rsid w:val="00864DFB"/>
    <w:rsid w:val="00864E36"/>
    <w:rsid w:val="00865058"/>
    <w:rsid w:val="00865834"/>
    <w:rsid w:val="00865B18"/>
    <w:rsid w:val="0086612F"/>
    <w:rsid w:val="00866B22"/>
    <w:rsid w:val="00866DCA"/>
    <w:rsid w:val="00867D8F"/>
    <w:rsid w:val="008706CF"/>
    <w:rsid w:val="008712FF"/>
    <w:rsid w:val="008719CB"/>
    <w:rsid w:val="0087202C"/>
    <w:rsid w:val="00872144"/>
    <w:rsid w:val="00872BD6"/>
    <w:rsid w:val="00873428"/>
    <w:rsid w:val="008734C9"/>
    <w:rsid w:val="008743A1"/>
    <w:rsid w:val="00875786"/>
    <w:rsid w:val="00876406"/>
    <w:rsid w:val="00876647"/>
    <w:rsid w:val="008772AA"/>
    <w:rsid w:val="008801A5"/>
    <w:rsid w:val="00880553"/>
    <w:rsid w:val="0088084D"/>
    <w:rsid w:val="00880D12"/>
    <w:rsid w:val="00880D59"/>
    <w:rsid w:val="00880EFD"/>
    <w:rsid w:val="0088110C"/>
    <w:rsid w:val="00881690"/>
    <w:rsid w:val="00881D37"/>
    <w:rsid w:val="00881D4C"/>
    <w:rsid w:val="00881E86"/>
    <w:rsid w:val="00882B8E"/>
    <w:rsid w:val="00882CBE"/>
    <w:rsid w:val="00883157"/>
    <w:rsid w:val="00883B59"/>
    <w:rsid w:val="008840B0"/>
    <w:rsid w:val="008847DD"/>
    <w:rsid w:val="00885CE8"/>
    <w:rsid w:val="00886B07"/>
    <w:rsid w:val="00887881"/>
    <w:rsid w:val="00887AA9"/>
    <w:rsid w:val="00887D5D"/>
    <w:rsid w:val="00887F62"/>
    <w:rsid w:val="008914E0"/>
    <w:rsid w:val="00891B51"/>
    <w:rsid w:val="00891FA0"/>
    <w:rsid w:val="008930EC"/>
    <w:rsid w:val="00893461"/>
    <w:rsid w:val="00893B7C"/>
    <w:rsid w:val="00893E4C"/>
    <w:rsid w:val="00894320"/>
    <w:rsid w:val="0089609C"/>
    <w:rsid w:val="00896115"/>
    <w:rsid w:val="008963F5"/>
    <w:rsid w:val="00896678"/>
    <w:rsid w:val="008A058A"/>
    <w:rsid w:val="008A0711"/>
    <w:rsid w:val="008A0EF0"/>
    <w:rsid w:val="008A15A8"/>
    <w:rsid w:val="008A1981"/>
    <w:rsid w:val="008A248C"/>
    <w:rsid w:val="008A2DDD"/>
    <w:rsid w:val="008A3297"/>
    <w:rsid w:val="008A33B0"/>
    <w:rsid w:val="008A3C9D"/>
    <w:rsid w:val="008A4277"/>
    <w:rsid w:val="008A4AAD"/>
    <w:rsid w:val="008A4C4F"/>
    <w:rsid w:val="008A578B"/>
    <w:rsid w:val="008A5993"/>
    <w:rsid w:val="008A5AFC"/>
    <w:rsid w:val="008A6263"/>
    <w:rsid w:val="008A66D0"/>
    <w:rsid w:val="008A7AC7"/>
    <w:rsid w:val="008B00D6"/>
    <w:rsid w:val="008B0193"/>
    <w:rsid w:val="008B0220"/>
    <w:rsid w:val="008B0834"/>
    <w:rsid w:val="008B0AA4"/>
    <w:rsid w:val="008B0CC0"/>
    <w:rsid w:val="008B182A"/>
    <w:rsid w:val="008B1ED7"/>
    <w:rsid w:val="008B215D"/>
    <w:rsid w:val="008B2EE7"/>
    <w:rsid w:val="008B3B1C"/>
    <w:rsid w:val="008B3BE8"/>
    <w:rsid w:val="008B3D92"/>
    <w:rsid w:val="008B41E4"/>
    <w:rsid w:val="008B567B"/>
    <w:rsid w:val="008B6F65"/>
    <w:rsid w:val="008B71FD"/>
    <w:rsid w:val="008C00B9"/>
    <w:rsid w:val="008C0226"/>
    <w:rsid w:val="008C0573"/>
    <w:rsid w:val="008C11C7"/>
    <w:rsid w:val="008C15CC"/>
    <w:rsid w:val="008C2D15"/>
    <w:rsid w:val="008C36AD"/>
    <w:rsid w:val="008C397F"/>
    <w:rsid w:val="008C45E4"/>
    <w:rsid w:val="008C47F9"/>
    <w:rsid w:val="008C7045"/>
    <w:rsid w:val="008C7824"/>
    <w:rsid w:val="008D0052"/>
    <w:rsid w:val="008D0D4B"/>
    <w:rsid w:val="008D0E26"/>
    <w:rsid w:val="008D1647"/>
    <w:rsid w:val="008D1C68"/>
    <w:rsid w:val="008D1EAD"/>
    <w:rsid w:val="008D20EA"/>
    <w:rsid w:val="008D24DC"/>
    <w:rsid w:val="008D3157"/>
    <w:rsid w:val="008D32FA"/>
    <w:rsid w:val="008D3C39"/>
    <w:rsid w:val="008D43AA"/>
    <w:rsid w:val="008D4FF3"/>
    <w:rsid w:val="008D519C"/>
    <w:rsid w:val="008D5202"/>
    <w:rsid w:val="008D57B5"/>
    <w:rsid w:val="008D7087"/>
    <w:rsid w:val="008D779F"/>
    <w:rsid w:val="008D78BF"/>
    <w:rsid w:val="008D7956"/>
    <w:rsid w:val="008E13E0"/>
    <w:rsid w:val="008E2A94"/>
    <w:rsid w:val="008E2FF3"/>
    <w:rsid w:val="008E31DC"/>
    <w:rsid w:val="008E3A7C"/>
    <w:rsid w:val="008E3B46"/>
    <w:rsid w:val="008E4398"/>
    <w:rsid w:val="008E4D84"/>
    <w:rsid w:val="008E56CC"/>
    <w:rsid w:val="008E6A74"/>
    <w:rsid w:val="008E6E75"/>
    <w:rsid w:val="008E7437"/>
    <w:rsid w:val="008E748E"/>
    <w:rsid w:val="008E7AB8"/>
    <w:rsid w:val="008E7D19"/>
    <w:rsid w:val="008F0077"/>
    <w:rsid w:val="008F088E"/>
    <w:rsid w:val="008F08D1"/>
    <w:rsid w:val="008F08E3"/>
    <w:rsid w:val="008F0F43"/>
    <w:rsid w:val="008F0FCC"/>
    <w:rsid w:val="008F208B"/>
    <w:rsid w:val="008F3814"/>
    <w:rsid w:val="008F40E5"/>
    <w:rsid w:val="008F4257"/>
    <w:rsid w:val="008F4DC7"/>
    <w:rsid w:val="008F5072"/>
    <w:rsid w:val="008F558A"/>
    <w:rsid w:val="008F5909"/>
    <w:rsid w:val="008F595A"/>
    <w:rsid w:val="008F5A9A"/>
    <w:rsid w:val="008F6902"/>
    <w:rsid w:val="008F72EB"/>
    <w:rsid w:val="008F73C2"/>
    <w:rsid w:val="0090096B"/>
    <w:rsid w:val="00900A56"/>
    <w:rsid w:val="00901787"/>
    <w:rsid w:val="00901D9E"/>
    <w:rsid w:val="009021D7"/>
    <w:rsid w:val="00902457"/>
    <w:rsid w:val="00902524"/>
    <w:rsid w:val="00902B1A"/>
    <w:rsid w:val="00903DA8"/>
    <w:rsid w:val="00903E84"/>
    <w:rsid w:val="0090418E"/>
    <w:rsid w:val="00904214"/>
    <w:rsid w:val="009042B0"/>
    <w:rsid w:val="00904350"/>
    <w:rsid w:val="00904670"/>
    <w:rsid w:val="00904FAF"/>
    <w:rsid w:val="0090513B"/>
    <w:rsid w:val="009054A0"/>
    <w:rsid w:val="00905669"/>
    <w:rsid w:val="0090591A"/>
    <w:rsid w:val="00905959"/>
    <w:rsid w:val="00905DD2"/>
    <w:rsid w:val="00906715"/>
    <w:rsid w:val="00906781"/>
    <w:rsid w:val="00906AF3"/>
    <w:rsid w:val="00906D41"/>
    <w:rsid w:val="009075CB"/>
    <w:rsid w:val="009077E3"/>
    <w:rsid w:val="00910128"/>
    <w:rsid w:val="009107BF"/>
    <w:rsid w:val="009116EC"/>
    <w:rsid w:val="009124C8"/>
    <w:rsid w:val="009126B1"/>
    <w:rsid w:val="00913044"/>
    <w:rsid w:val="00913C38"/>
    <w:rsid w:val="00913D18"/>
    <w:rsid w:val="00913F5B"/>
    <w:rsid w:val="009140DA"/>
    <w:rsid w:val="0091416F"/>
    <w:rsid w:val="00914748"/>
    <w:rsid w:val="00914825"/>
    <w:rsid w:val="009150F0"/>
    <w:rsid w:val="00916065"/>
    <w:rsid w:val="00916107"/>
    <w:rsid w:val="00916D0F"/>
    <w:rsid w:val="009170ED"/>
    <w:rsid w:val="00917641"/>
    <w:rsid w:val="00917EED"/>
    <w:rsid w:val="009203AD"/>
    <w:rsid w:val="0092056F"/>
    <w:rsid w:val="009207F9"/>
    <w:rsid w:val="009213FF"/>
    <w:rsid w:val="009225FF"/>
    <w:rsid w:val="009229A6"/>
    <w:rsid w:val="009233AC"/>
    <w:rsid w:val="00923503"/>
    <w:rsid w:val="009249D6"/>
    <w:rsid w:val="00924C87"/>
    <w:rsid w:val="0092548C"/>
    <w:rsid w:val="00925ADC"/>
    <w:rsid w:val="00925B5E"/>
    <w:rsid w:val="009262DF"/>
    <w:rsid w:val="009272F1"/>
    <w:rsid w:val="009275F4"/>
    <w:rsid w:val="00927650"/>
    <w:rsid w:val="009276A5"/>
    <w:rsid w:val="00927A3E"/>
    <w:rsid w:val="00930D3A"/>
    <w:rsid w:val="00930EC5"/>
    <w:rsid w:val="0093101C"/>
    <w:rsid w:val="009315CB"/>
    <w:rsid w:val="00931706"/>
    <w:rsid w:val="00931CF2"/>
    <w:rsid w:val="00931DF0"/>
    <w:rsid w:val="00932E92"/>
    <w:rsid w:val="0093309A"/>
    <w:rsid w:val="00933425"/>
    <w:rsid w:val="00933978"/>
    <w:rsid w:val="0093431A"/>
    <w:rsid w:val="00934825"/>
    <w:rsid w:val="00934C5E"/>
    <w:rsid w:val="0093565D"/>
    <w:rsid w:val="00935A6F"/>
    <w:rsid w:val="00935F5D"/>
    <w:rsid w:val="00936127"/>
    <w:rsid w:val="009364BE"/>
    <w:rsid w:val="0093651C"/>
    <w:rsid w:val="00936762"/>
    <w:rsid w:val="00936B58"/>
    <w:rsid w:val="0093748E"/>
    <w:rsid w:val="00940010"/>
    <w:rsid w:val="00940157"/>
    <w:rsid w:val="00940320"/>
    <w:rsid w:val="0094051A"/>
    <w:rsid w:val="00940656"/>
    <w:rsid w:val="00940A08"/>
    <w:rsid w:val="00941A47"/>
    <w:rsid w:val="00941CD7"/>
    <w:rsid w:val="00941F91"/>
    <w:rsid w:val="009421B0"/>
    <w:rsid w:val="0094276E"/>
    <w:rsid w:val="009436CE"/>
    <w:rsid w:val="00944501"/>
    <w:rsid w:val="00944E2E"/>
    <w:rsid w:val="00945445"/>
    <w:rsid w:val="00945B02"/>
    <w:rsid w:val="00946826"/>
    <w:rsid w:val="00946B10"/>
    <w:rsid w:val="00947AA8"/>
    <w:rsid w:val="0095001F"/>
    <w:rsid w:val="0095070A"/>
    <w:rsid w:val="00951E45"/>
    <w:rsid w:val="00951F0F"/>
    <w:rsid w:val="00953B7E"/>
    <w:rsid w:val="00953BE3"/>
    <w:rsid w:val="009540F8"/>
    <w:rsid w:val="0095413D"/>
    <w:rsid w:val="009541D8"/>
    <w:rsid w:val="00954322"/>
    <w:rsid w:val="00954CF9"/>
    <w:rsid w:val="00955180"/>
    <w:rsid w:val="0095534E"/>
    <w:rsid w:val="0095563A"/>
    <w:rsid w:val="00955B6A"/>
    <w:rsid w:val="00956099"/>
    <w:rsid w:val="00956BEC"/>
    <w:rsid w:val="00956CBF"/>
    <w:rsid w:val="00956D5D"/>
    <w:rsid w:val="00956E55"/>
    <w:rsid w:val="0095750F"/>
    <w:rsid w:val="00960448"/>
    <w:rsid w:val="00960789"/>
    <w:rsid w:val="00961501"/>
    <w:rsid w:val="00961D3F"/>
    <w:rsid w:val="009637C3"/>
    <w:rsid w:val="00963B36"/>
    <w:rsid w:val="00963E05"/>
    <w:rsid w:val="0096422D"/>
    <w:rsid w:val="009647E7"/>
    <w:rsid w:val="00964F10"/>
    <w:rsid w:val="00966A52"/>
    <w:rsid w:val="0096790C"/>
    <w:rsid w:val="00967A12"/>
    <w:rsid w:val="00970289"/>
    <w:rsid w:val="009702B6"/>
    <w:rsid w:val="0097123B"/>
    <w:rsid w:val="009715E9"/>
    <w:rsid w:val="009717F2"/>
    <w:rsid w:val="00972429"/>
    <w:rsid w:val="009736DF"/>
    <w:rsid w:val="00973E82"/>
    <w:rsid w:val="00974629"/>
    <w:rsid w:val="00974A50"/>
    <w:rsid w:val="009752A0"/>
    <w:rsid w:val="00975A5D"/>
    <w:rsid w:val="00975A78"/>
    <w:rsid w:val="0097602B"/>
    <w:rsid w:val="00976264"/>
    <w:rsid w:val="00976294"/>
    <w:rsid w:val="00976D45"/>
    <w:rsid w:val="009774BA"/>
    <w:rsid w:val="00977946"/>
    <w:rsid w:val="00977B66"/>
    <w:rsid w:val="00977B6D"/>
    <w:rsid w:val="00977DE6"/>
    <w:rsid w:val="00977F74"/>
    <w:rsid w:val="00980610"/>
    <w:rsid w:val="00980799"/>
    <w:rsid w:val="0098113B"/>
    <w:rsid w:val="00981832"/>
    <w:rsid w:val="00981DA8"/>
    <w:rsid w:val="00981F6A"/>
    <w:rsid w:val="00982EA1"/>
    <w:rsid w:val="00983D58"/>
    <w:rsid w:val="00984168"/>
    <w:rsid w:val="00984376"/>
    <w:rsid w:val="00984587"/>
    <w:rsid w:val="00984A85"/>
    <w:rsid w:val="00985105"/>
    <w:rsid w:val="00985A05"/>
    <w:rsid w:val="00986B4A"/>
    <w:rsid w:val="00986C15"/>
    <w:rsid w:val="00987BB9"/>
    <w:rsid w:val="00987D03"/>
    <w:rsid w:val="00987DC3"/>
    <w:rsid w:val="00991B6C"/>
    <w:rsid w:val="009921AD"/>
    <w:rsid w:val="0099255E"/>
    <w:rsid w:val="0099356F"/>
    <w:rsid w:val="00994B70"/>
    <w:rsid w:val="009957BA"/>
    <w:rsid w:val="00995829"/>
    <w:rsid w:val="00995A37"/>
    <w:rsid w:val="00995F1A"/>
    <w:rsid w:val="0099674D"/>
    <w:rsid w:val="00996932"/>
    <w:rsid w:val="00996D2E"/>
    <w:rsid w:val="009975DE"/>
    <w:rsid w:val="00997B73"/>
    <w:rsid w:val="00997C73"/>
    <w:rsid w:val="00997DF0"/>
    <w:rsid w:val="00997DF2"/>
    <w:rsid w:val="009A0584"/>
    <w:rsid w:val="009A08BC"/>
    <w:rsid w:val="009A115D"/>
    <w:rsid w:val="009A13A9"/>
    <w:rsid w:val="009A1945"/>
    <w:rsid w:val="009A1BAA"/>
    <w:rsid w:val="009A1DFC"/>
    <w:rsid w:val="009A1FF0"/>
    <w:rsid w:val="009A252D"/>
    <w:rsid w:val="009A3441"/>
    <w:rsid w:val="009A3471"/>
    <w:rsid w:val="009A3C3A"/>
    <w:rsid w:val="009A3D80"/>
    <w:rsid w:val="009A46B0"/>
    <w:rsid w:val="009A4880"/>
    <w:rsid w:val="009A52AE"/>
    <w:rsid w:val="009A55F3"/>
    <w:rsid w:val="009A59F4"/>
    <w:rsid w:val="009A5C60"/>
    <w:rsid w:val="009A626F"/>
    <w:rsid w:val="009A64C4"/>
    <w:rsid w:val="009A6761"/>
    <w:rsid w:val="009A6AD9"/>
    <w:rsid w:val="009A7199"/>
    <w:rsid w:val="009B05EB"/>
    <w:rsid w:val="009B1680"/>
    <w:rsid w:val="009B1BBC"/>
    <w:rsid w:val="009B1FBD"/>
    <w:rsid w:val="009B23C6"/>
    <w:rsid w:val="009B2969"/>
    <w:rsid w:val="009B2E2F"/>
    <w:rsid w:val="009B3AA0"/>
    <w:rsid w:val="009B3B38"/>
    <w:rsid w:val="009B3EE3"/>
    <w:rsid w:val="009B470B"/>
    <w:rsid w:val="009B52E7"/>
    <w:rsid w:val="009B5B46"/>
    <w:rsid w:val="009B5D47"/>
    <w:rsid w:val="009B6933"/>
    <w:rsid w:val="009B6A76"/>
    <w:rsid w:val="009B6C36"/>
    <w:rsid w:val="009B7EBE"/>
    <w:rsid w:val="009C084E"/>
    <w:rsid w:val="009C094C"/>
    <w:rsid w:val="009C09DB"/>
    <w:rsid w:val="009C12D3"/>
    <w:rsid w:val="009C1595"/>
    <w:rsid w:val="009C24BA"/>
    <w:rsid w:val="009C2C6A"/>
    <w:rsid w:val="009C35A9"/>
    <w:rsid w:val="009C3A35"/>
    <w:rsid w:val="009C48E8"/>
    <w:rsid w:val="009C59D8"/>
    <w:rsid w:val="009C5BD8"/>
    <w:rsid w:val="009C6A06"/>
    <w:rsid w:val="009C70EB"/>
    <w:rsid w:val="009C73E4"/>
    <w:rsid w:val="009C7FDF"/>
    <w:rsid w:val="009D161C"/>
    <w:rsid w:val="009D1978"/>
    <w:rsid w:val="009D1E0E"/>
    <w:rsid w:val="009D22A9"/>
    <w:rsid w:val="009D23B2"/>
    <w:rsid w:val="009D2F76"/>
    <w:rsid w:val="009D2FA2"/>
    <w:rsid w:val="009D30D6"/>
    <w:rsid w:val="009D3336"/>
    <w:rsid w:val="009D3E40"/>
    <w:rsid w:val="009D3F29"/>
    <w:rsid w:val="009D423F"/>
    <w:rsid w:val="009D4418"/>
    <w:rsid w:val="009D4AE4"/>
    <w:rsid w:val="009D4CFC"/>
    <w:rsid w:val="009D4F7D"/>
    <w:rsid w:val="009D50A5"/>
    <w:rsid w:val="009D586B"/>
    <w:rsid w:val="009D6061"/>
    <w:rsid w:val="009D63FD"/>
    <w:rsid w:val="009D6605"/>
    <w:rsid w:val="009D6A49"/>
    <w:rsid w:val="009D6F04"/>
    <w:rsid w:val="009D774C"/>
    <w:rsid w:val="009E0610"/>
    <w:rsid w:val="009E09B0"/>
    <w:rsid w:val="009E0BF5"/>
    <w:rsid w:val="009E1187"/>
    <w:rsid w:val="009E1368"/>
    <w:rsid w:val="009E177F"/>
    <w:rsid w:val="009E1AF3"/>
    <w:rsid w:val="009E1D4A"/>
    <w:rsid w:val="009E2371"/>
    <w:rsid w:val="009E259B"/>
    <w:rsid w:val="009E2978"/>
    <w:rsid w:val="009E2D2C"/>
    <w:rsid w:val="009E34D6"/>
    <w:rsid w:val="009E376D"/>
    <w:rsid w:val="009E37B2"/>
    <w:rsid w:val="009E424C"/>
    <w:rsid w:val="009E5801"/>
    <w:rsid w:val="009E5F36"/>
    <w:rsid w:val="009E64B2"/>
    <w:rsid w:val="009E67E9"/>
    <w:rsid w:val="009E70AF"/>
    <w:rsid w:val="009E72BA"/>
    <w:rsid w:val="009F0701"/>
    <w:rsid w:val="009F0F0B"/>
    <w:rsid w:val="009F1910"/>
    <w:rsid w:val="009F1CF0"/>
    <w:rsid w:val="009F1EEA"/>
    <w:rsid w:val="009F2042"/>
    <w:rsid w:val="009F2554"/>
    <w:rsid w:val="009F2D0B"/>
    <w:rsid w:val="009F3E29"/>
    <w:rsid w:val="009F4707"/>
    <w:rsid w:val="009F47D9"/>
    <w:rsid w:val="009F4F51"/>
    <w:rsid w:val="009F5088"/>
    <w:rsid w:val="009F51F0"/>
    <w:rsid w:val="009F6B91"/>
    <w:rsid w:val="009F6C15"/>
    <w:rsid w:val="009F7681"/>
    <w:rsid w:val="009F77B6"/>
    <w:rsid w:val="009F7973"/>
    <w:rsid w:val="009F7B32"/>
    <w:rsid w:val="009F7F58"/>
    <w:rsid w:val="00A005E8"/>
    <w:rsid w:val="00A007FB"/>
    <w:rsid w:val="00A008FC"/>
    <w:rsid w:val="00A00F89"/>
    <w:rsid w:val="00A01FE4"/>
    <w:rsid w:val="00A0202D"/>
    <w:rsid w:val="00A0269C"/>
    <w:rsid w:val="00A02DDA"/>
    <w:rsid w:val="00A03493"/>
    <w:rsid w:val="00A035CC"/>
    <w:rsid w:val="00A03E7E"/>
    <w:rsid w:val="00A0442D"/>
    <w:rsid w:val="00A045B2"/>
    <w:rsid w:val="00A04DD0"/>
    <w:rsid w:val="00A04FAA"/>
    <w:rsid w:val="00A0512A"/>
    <w:rsid w:val="00A055FC"/>
    <w:rsid w:val="00A05EB7"/>
    <w:rsid w:val="00A063CB"/>
    <w:rsid w:val="00A063E2"/>
    <w:rsid w:val="00A068FB"/>
    <w:rsid w:val="00A0692B"/>
    <w:rsid w:val="00A07BDB"/>
    <w:rsid w:val="00A102EB"/>
    <w:rsid w:val="00A102EC"/>
    <w:rsid w:val="00A10950"/>
    <w:rsid w:val="00A115AA"/>
    <w:rsid w:val="00A115BE"/>
    <w:rsid w:val="00A12072"/>
    <w:rsid w:val="00A12756"/>
    <w:rsid w:val="00A13042"/>
    <w:rsid w:val="00A1352F"/>
    <w:rsid w:val="00A13DD3"/>
    <w:rsid w:val="00A14878"/>
    <w:rsid w:val="00A148BC"/>
    <w:rsid w:val="00A14ABC"/>
    <w:rsid w:val="00A14AEC"/>
    <w:rsid w:val="00A14BF6"/>
    <w:rsid w:val="00A15BB6"/>
    <w:rsid w:val="00A16828"/>
    <w:rsid w:val="00A16871"/>
    <w:rsid w:val="00A17312"/>
    <w:rsid w:val="00A201E4"/>
    <w:rsid w:val="00A2155C"/>
    <w:rsid w:val="00A22A00"/>
    <w:rsid w:val="00A22B33"/>
    <w:rsid w:val="00A22F42"/>
    <w:rsid w:val="00A22F5D"/>
    <w:rsid w:val="00A22F86"/>
    <w:rsid w:val="00A24B51"/>
    <w:rsid w:val="00A24D95"/>
    <w:rsid w:val="00A24E26"/>
    <w:rsid w:val="00A25F3D"/>
    <w:rsid w:val="00A2635F"/>
    <w:rsid w:val="00A27203"/>
    <w:rsid w:val="00A27967"/>
    <w:rsid w:val="00A30DE7"/>
    <w:rsid w:val="00A315B6"/>
    <w:rsid w:val="00A31B87"/>
    <w:rsid w:val="00A336DA"/>
    <w:rsid w:val="00A33C58"/>
    <w:rsid w:val="00A3401E"/>
    <w:rsid w:val="00A34605"/>
    <w:rsid w:val="00A34CD2"/>
    <w:rsid w:val="00A34D24"/>
    <w:rsid w:val="00A35266"/>
    <w:rsid w:val="00A3577E"/>
    <w:rsid w:val="00A36284"/>
    <w:rsid w:val="00A36326"/>
    <w:rsid w:val="00A36A79"/>
    <w:rsid w:val="00A3704F"/>
    <w:rsid w:val="00A37E6D"/>
    <w:rsid w:val="00A40864"/>
    <w:rsid w:val="00A40FED"/>
    <w:rsid w:val="00A41BB0"/>
    <w:rsid w:val="00A41C59"/>
    <w:rsid w:val="00A42374"/>
    <w:rsid w:val="00A42B3C"/>
    <w:rsid w:val="00A430A4"/>
    <w:rsid w:val="00A43576"/>
    <w:rsid w:val="00A43677"/>
    <w:rsid w:val="00A4378E"/>
    <w:rsid w:val="00A437DA"/>
    <w:rsid w:val="00A446CE"/>
    <w:rsid w:val="00A44E8F"/>
    <w:rsid w:val="00A450C2"/>
    <w:rsid w:val="00A452BC"/>
    <w:rsid w:val="00A46C60"/>
    <w:rsid w:val="00A5004C"/>
    <w:rsid w:val="00A50BD7"/>
    <w:rsid w:val="00A51E36"/>
    <w:rsid w:val="00A527D6"/>
    <w:rsid w:val="00A53FAA"/>
    <w:rsid w:val="00A541EB"/>
    <w:rsid w:val="00A54E98"/>
    <w:rsid w:val="00A552FC"/>
    <w:rsid w:val="00A55A96"/>
    <w:rsid w:val="00A55B30"/>
    <w:rsid w:val="00A55D29"/>
    <w:rsid w:val="00A56008"/>
    <w:rsid w:val="00A560F3"/>
    <w:rsid w:val="00A5696A"/>
    <w:rsid w:val="00A56C90"/>
    <w:rsid w:val="00A57532"/>
    <w:rsid w:val="00A5753F"/>
    <w:rsid w:val="00A57719"/>
    <w:rsid w:val="00A57832"/>
    <w:rsid w:val="00A60549"/>
    <w:rsid w:val="00A60648"/>
    <w:rsid w:val="00A60746"/>
    <w:rsid w:val="00A60E7A"/>
    <w:rsid w:val="00A61068"/>
    <w:rsid w:val="00A612AC"/>
    <w:rsid w:val="00A61569"/>
    <w:rsid w:val="00A61608"/>
    <w:rsid w:val="00A61D1A"/>
    <w:rsid w:val="00A61D65"/>
    <w:rsid w:val="00A622B5"/>
    <w:rsid w:val="00A629C3"/>
    <w:rsid w:val="00A638F8"/>
    <w:rsid w:val="00A63BCA"/>
    <w:rsid w:val="00A642F0"/>
    <w:rsid w:val="00A6458A"/>
    <w:rsid w:val="00A6472A"/>
    <w:rsid w:val="00A64B14"/>
    <w:rsid w:val="00A64D8E"/>
    <w:rsid w:val="00A652DE"/>
    <w:rsid w:val="00A6543B"/>
    <w:rsid w:val="00A65642"/>
    <w:rsid w:val="00A6574F"/>
    <w:rsid w:val="00A66B6C"/>
    <w:rsid w:val="00A66E25"/>
    <w:rsid w:val="00A6729D"/>
    <w:rsid w:val="00A672BB"/>
    <w:rsid w:val="00A678B8"/>
    <w:rsid w:val="00A720B5"/>
    <w:rsid w:val="00A722C2"/>
    <w:rsid w:val="00A7244B"/>
    <w:rsid w:val="00A73642"/>
    <w:rsid w:val="00A7370B"/>
    <w:rsid w:val="00A7377E"/>
    <w:rsid w:val="00A73928"/>
    <w:rsid w:val="00A73D85"/>
    <w:rsid w:val="00A7434B"/>
    <w:rsid w:val="00A745B5"/>
    <w:rsid w:val="00A74F25"/>
    <w:rsid w:val="00A75B21"/>
    <w:rsid w:val="00A75EC0"/>
    <w:rsid w:val="00A75FAA"/>
    <w:rsid w:val="00A75FEA"/>
    <w:rsid w:val="00A76203"/>
    <w:rsid w:val="00A76253"/>
    <w:rsid w:val="00A76CEB"/>
    <w:rsid w:val="00A7794C"/>
    <w:rsid w:val="00A77F62"/>
    <w:rsid w:val="00A80874"/>
    <w:rsid w:val="00A80F1A"/>
    <w:rsid w:val="00A810CC"/>
    <w:rsid w:val="00A815C8"/>
    <w:rsid w:val="00A824F5"/>
    <w:rsid w:val="00A82F20"/>
    <w:rsid w:val="00A833FD"/>
    <w:rsid w:val="00A8341E"/>
    <w:rsid w:val="00A83971"/>
    <w:rsid w:val="00A84BF0"/>
    <w:rsid w:val="00A85BD5"/>
    <w:rsid w:val="00A8612E"/>
    <w:rsid w:val="00A86281"/>
    <w:rsid w:val="00A867C0"/>
    <w:rsid w:val="00A86F69"/>
    <w:rsid w:val="00A87544"/>
    <w:rsid w:val="00A87758"/>
    <w:rsid w:val="00A87AF0"/>
    <w:rsid w:val="00A87BA2"/>
    <w:rsid w:val="00A87F30"/>
    <w:rsid w:val="00A90858"/>
    <w:rsid w:val="00A9184C"/>
    <w:rsid w:val="00A92955"/>
    <w:rsid w:val="00A92FAB"/>
    <w:rsid w:val="00A93360"/>
    <w:rsid w:val="00A938E7"/>
    <w:rsid w:val="00A93D06"/>
    <w:rsid w:val="00A94574"/>
    <w:rsid w:val="00A9467B"/>
    <w:rsid w:val="00A94851"/>
    <w:rsid w:val="00A94AE1"/>
    <w:rsid w:val="00A95C59"/>
    <w:rsid w:val="00A95F54"/>
    <w:rsid w:val="00A96100"/>
    <w:rsid w:val="00A962C8"/>
    <w:rsid w:val="00A96EA8"/>
    <w:rsid w:val="00A979C4"/>
    <w:rsid w:val="00A97CAC"/>
    <w:rsid w:val="00A97D1C"/>
    <w:rsid w:val="00A97E48"/>
    <w:rsid w:val="00AA061B"/>
    <w:rsid w:val="00AA06C0"/>
    <w:rsid w:val="00AA1C85"/>
    <w:rsid w:val="00AA1F77"/>
    <w:rsid w:val="00AA24B8"/>
    <w:rsid w:val="00AA2921"/>
    <w:rsid w:val="00AA3C41"/>
    <w:rsid w:val="00AA3CBD"/>
    <w:rsid w:val="00AA47AB"/>
    <w:rsid w:val="00AA511E"/>
    <w:rsid w:val="00AA54A0"/>
    <w:rsid w:val="00AA572A"/>
    <w:rsid w:val="00AA578B"/>
    <w:rsid w:val="00AA6799"/>
    <w:rsid w:val="00AA692A"/>
    <w:rsid w:val="00AA7E14"/>
    <w:rsid w:val="00AB0117"/>
    <w:rsid w:val="00AB112B"/>
    <w:rsid w:val="00AB1FEC"/>
    <w:rsid w:val="00AB2338"/>
    <w:rsid w:val="00AB27D3"/>
    <w:rsid w:val="00AB2A33"/>
    <w:rsid w:val="00AB2FBA"/>
    <w:rsid w:val="00AB322C"/>
    <w:rsid w:val="00AB34A2"/>
    <w:rsid w:val="00AB3D2A"/>
    <w:rsid w:val="00AB3F24"/>
    <w:rsid w:val="00AB47F1"/>
    <w:rsid w:val="00AB4B22"/>
    <w:rsid w:val="00AB4B9C"/>
    <w:rsid w:val="00AB5BEE"/>
    <w:rsid w:val="00AB5F4E"/>
    <w:rsid w:val="00AB63CA"/>
    <w:rsid w:val="00AB644D"/>
    <w:rsid w:val="00AB682B"/>
    <w:rsid w:val="00AB70AC"/>
    <w:rsid w:val="00AB75F8"/>
    <w:rsid w:val="00AB7D84"/>
    <w:rsid w:val="00AC072D"/>
    <w:rsid w:val="00AC0AEA"/>
    <w:rsid w:val="00AC0BB3"/>
    <w:rsid w:val="00AC0E0E"/>
    <w:rsid w:val="00AC1399"/>
    <w:rsid w:val="00AC1FEC"/>
    <w:rsid w:val="00AC22FF"/>
    <w:rsid w:val="00AC28E9"/>
    <w:rsid w:val="00AC370A"/>
    <w:rsid w:val="00AC40FD"/>
    <w:rsid w:val="00AC418C"/>
    <w:rsid w:val="00AC442D"/>
    <w:rsid w:val="00AC4B45"/>
    <w:rsid w:val="00AC4EA3"/>
    <w:rsid w:val="00AC5AF2"/>
    <w:rsid w:val="00AC5ED7"/>
    <w:rsid w:val="00AC6248"/>
    <w:rsid w:val="00AC63A6"/>
    <w:rsid w:val="00AC6400"/>
    <w:rsid w:val="00AC6A47"/>
    <w:rsid w:val="00AC6C5D"/>
    <w:rsid w:val="00AC7092"/>
    <w:rsid w:val="00AC70A8"/>
    <w:rsid w:val="00AC71B9"/>
    <w:rsid w:val="00AC76F8"/>
    <w:rsid w:val="00AC7B01"/>
    <w:rsid w:val="00AD0E10"/>
    <w:rsid w:val="00AD0ED6"/>
    <w:rsid w:val="00AD1DA3"/>
    <w:rsid w:val="00AD1FB2"/>
    <w:rsid w:val="00AD24B5"/>
    <w:rsid w:val="00AD29AF"/>
    <w:rsid w:val="00AD30CB"/>
    <w:rsid w:val="00AD3185"/>
    <w:rsid w:val="00AD38E4"/>
    <w:rsid w:val="00AD3C2E"/>
    <w:rsid w:val="00AD40EF"/>
    <w:rsid w:val="00AD4F51"/>
    <w:rsid w:val="00AD63A0"/>
    <w:rsid w:val="00AD65E0"/>
    <w:rsid w:val="00AD6B29"/>
    <w:rsid w:val="00AD6D68"/>
    <w:rsid w:val="00AD79CE"/>
    <w:rsid w:val="00AE0703"/>
    <w:rsid w:val="00AE0D43"/>
    <w:rsid w:val="00AE0EB7"/>
    <w:rsid w:val="00AE1645"/>
    <w:rsid w:val="00AE16A1"/>
    <w:rsid w:val="00AE18C7"/>
    <w:rsid w:val="00AE2842"/>
    <w:rsid w:val="00AE3526"/>
    <w:rsid w:val="00AE3A14"/>
    <w:rsid w:val="00AE46D4"/>
    <w:rsid w:val="00AE4AA1"/>
    <w:rsid w:val="00AE4BF4"/>
    <w:rsid w:val="00AE4C23"/>
    <w:rsid w:val="00AE4E7C"/>
    <w:rsid w:val="00AE5197"/>
    <w:rsid w:val="00AE558C"/>
    <w:rsid w:val="00AE5DDA"/>
    <w:rsid w:val="00AE6A04"/>
    <w:rsid w:val="00AE6E0B"/>
    <w:rsid w:val="00AE774D"/>
    <w:rsid w:val="00AE7A29"/>
    <w:rsid w:val="00AE7D9A"/>
    <w:rsid w:val="00AF114A"/>
    <w:rsid w:val="00AF12EB"/>
    <w:rsid w:val="00AF164B"/>
    <w:rsid w:val="00AF18AD"/>
    <w:rsid w:val="00AF2061"/>
    <w:rsid w:val="00AF2741"/>
    <w:rsid w:val="00AF2C46"/>
    <w:rsid w:val="00AF2CD2"/>
    <w:rsid w:val="00AF2F36"/>
    <w:rsid w:val="00AF34B4"/>
    <w:rsid w:val="00AF3B98"/>
    <w:rsid w:val="00AF3DB3"/>
    <w:rsid w:val="00AF4288"/>
    <w:rsid w:val="00AF493E"/>
    <w:rsid w:val="00AF4D73"/>
    <w:rsid w:val="00AF4EE8"/>
    <w:rsid w:val="00AF5C38"/>
    <w:rsid w:val="00AF5DB8"/>
    <w:rsid w:val="00AF7E95"/>
    <w:rsid w:val="00B01422"/>
    <w:rsid w:val="00B01A97"/>
    <w:rsid w:val="00B02385"/>
    <w:rsid w:val="00B024F5"/>
    <w:rsid w:val="00B026FA"/>
    <w:rsid w:val="00B03096"/>
    <w:rsid w:val="00B03176"/>
    <w:rsid w:val="00B03201"/>
    <w:rsid w:val="00B03D58"/>
    <w:rsid w:val="00B04F02"/>
    <w:rsid w:val="00B05740"/>
    <w:rsid w:val="00B05F7A"/>
    <w:rsid w:val="00B060F1"/>
    <w:rsid w:val="00B06527"/>
    <w:rsid w:val="00B0683F"/>
    <w:rsid w:val="00B07D4F"/>
    <w:rsid w:val="00B10500"/>
    <w:rsid w:val="00B10727"/>
    <w:rsid w:val="00B1088A"/>
    <w:rsid w:val="00B1189C"/>
    <w:rsid w:val="00B11D55"/>
    <w:rsid w:val="00B12E77"/>
    <w:rsid w:val="00B14C78"/>
    <w:rsid w:val="00B154A3"/>
    <w:rsid w:val="00B162A5"/>
    <w:rsid w:val="00B1642A"/>
    <w:rsid w:val="00B16CC0"/>
    <w:rsid w:val="00B17A87"/>
    <w:rsid w:val="00B211AB"/>
    <w:rsid w:val="00B21202"/>
    <w:rsid w:val="00B2161D"/>
    <w:rsid w:val="00B21DEB"/>
    <w:rsid w:val="00B228B1"/>
    <w:rsid w:val="00B22B26"/>
    <w:rsid w:val="00B22C5B"/>
    <w:rsid w:val="00B2327D"/>
    <w:rsid w:val="00B233C0"/>
    <w:rsid w:val="00B23AEA"/>
    <w:rsid w:val="00B23F5D"/>
    <w:rsid w:val="00B249A0"/>
    <w:rsid w:val="00B24BAB"/>
    <w:rsid w:val="00B24EF3"/>
    <w:rsid w:val="00B251E4"/>
    <w:rsid w:val="00B2535A"/>
    <w:rsid w:val="00B259EA"/>
    <w:rsid w:val="00B26119"/>
    <w:rsid w:val="00B27539"/>
    <w:rsid w:val="00B27E07"/>
    <w:rsid w:val="00B308FA"/>
    <w:rsid w:val="00B310FC"/>
    <w:rsid w:val="00B3176A"/>
    <w:rsid w:val="00B31EC2"/>
    <w:rsid w:val="00B336B8"/>
    <w:rsid w:val="00B33D34"/>
    <w:rsid w:val="00B34879"/>
    <w:rsid w:val="00B3495F"/>
    <w:rsid w:val="00B35773"/>
    <w:rsid w:val="00B35C50"/>
    <w:rsid w:val="00B35D2A"/>
    <w:rsid w:val="00B3759B"/>
    <w:rsid w:val="00B40BF3"/>
    <w:rsid w:val="00B4119E"/>
    <w:rsid w:val="00B4143D"/>
    <w:rsid w:val="00B41FDE"/>
    <w:rsid w:val="00B42407"/>
    <w:rsid w:val="00B42945"/>
    <w:rsid w:val="00B4333A"/>
    <w:rsid w:val="00B4446D"/>
    <w:rsid w:val="00B44889"/>
    <w:rsid w:val="00B453B0"/>
    <w:rsid w:val="00B454BE"/>
    <w:rsid w:val="00B45604"/>
    <w:rsid w:val="00B45B96"/>
    <w:rsid w:val="00B46DEF"/>
    <w:rsid w:val="00B472C2"/>
    <w:rsid w:val="00B47A05"/>
    <w:rsid w:val="00B47B01"/>
    <w:rsid w:val="00B50575"/>
    <w:rsid w:val="00B508EF"/>
    <w:rsid w:val="00B509CE"/>
    <w:rsid w:val="00B50B3A"/>
    <w:rsid w:val="00B50E6B"/>
    <w:rsid w:val="00B50EAA"/>
    <w:rsid w:val="00B51ECE"/>
    <w:rsid w:val="00B51F17"/>
    <w:rsid w:val="00B52AC0"/>
    <w:rsid w:val="00B53652"/>
    <w:rsid w:val="00B53CD7"/>
    <w:rsid w:val="00B54157"/>
    <w:rsid w:val="00B546B4"/>
    <w:rsid w:val="00B556BE"/>
    <w:rsid w:val="00B55CDB"/>
    <w:rsid w:val="00B55CE6"/>
    <w:rsid w:val="00B57FB3"/>
    <w:rsid w:val="00B600B7"/>
    <w:rsid w:val="00B608BB"/>
    <w:rsid w:val="00B60E5B"/>
    <w:rsid w:val="00B61274"/>
    <w:rsid w:val="00B613BA"/>
    <w:rsid w:val="00B615C5"/>
    <w:rsid w:val="00B616A4"/>
    <w:rsid w:val="00B61D90"/>
    <w:rsid w:val="00B6262C"/>
    <w:rsid w:val="00B62727"/>
    <w:rsid w:val="00B6287C"/>
    <w:rsid w:val="00B6323B"/>
    <w:rsid w:val="00B63752"/>
    <w:rsid w:val="00B63C8D"/>
    <w:rsid w:val="00B63C99"/>
    <w:rsid w:val="00B63F7A"/>
    <w:rsid w:val="00B641AA"/>
    <w:rsid w:val="00B6449F"/>
    <w:rsid w:val="00B64836"/>
    <w:rsid w:val="00B66989"/>
    <w:rsid w:val="00B66B80"/>
    <w:rsid w:val="00B678A5"/>
    <w:rsid w:val="00B70063"/>
    <w:rsid w:val="00B70B6F"/>
    <w:rsid w:val="00B70F48"/>
    <w:rsid w:val="00B71304"/>
    <w:rsid w:val="00B71B54"/>
    <w:rsid w:val="00B71EDE"/>
    <w:rsid w:val="00B7204F"/>
    <w:rsid w:val="00B729DB"/>
    <w:rsid w:val="00B72FC8"/>
    <w:rsid w:val="00B73131"/>
    <w:rsid w:val="00B736A3"/>
    <w:rsid w:val="00B7377B"/>
    <w:rsid w:val="00B73AE7"/>
    <w:rsid w:val="00B74082"/>
    <w:rsid w:val="00B74368"/>
    <w:rsid w:val="00B74507"/>
    <w:rsid w:val="00B74D0A"/>
    <w:rsid w:val="00B7570A"/>
    <w:rsid w:val="00B76043"/>
    <w:rsid w:val="00B76415"/>
    <w:rsid w:val="00B771DB"/>
    <w:rsid w:val="00B77788"/>
    <w:rsid w:val="00B8093B"/>
    <w:rsid w:val="00B80C7A"/>
    <w:rsid w:val="00B810A8"/>
    <w:rsid w:val="00B818D0"/>
    <w:rsid w:val="00B8190E"/>
    <w:rsid w:val="00B8216D"/>
    <w:rsid w:val="00B8227E"/>
    <w:rsid w:val="00B8258F"/>
    <w:rsid w:val="00B82C45"/>
    <w:rsid w:val="00B83297"/>
    <w:rsid w:val="00B83472"/>
    <w:rsid w:val="00B83C46"/>
    <w:rsid w:val="00B84015"/>
    <w:rsid w:val="00B8487D"/>
    <w:rsid w:val="00B84EE1"/>
    <w:rsid w:val="00B85B47"/>
    <w:rsid w:val="00B86A3C"/>
    <w:rsid w:val="00B86BDF"/>
    <w:rsid w:val="00B87739"/>
    <w:rsid w:val="00B87ACC"/>
    <w:rsid w:val="00B87C00"/>
    <w:rsid w:val="00B90014"/>
    <w:rsid w:val="00B908A6"/>
    <w:rsid w:val="00B91D4B"/>
    <w:rsid w:val="00B91E47"/>
    <w:rsid w:val="00B91FC9"/>
    <w:rsid w:val="00B92172"/>
    <w:rsid w:val="00B92525"/>
    <w:rsid w:val="00B927BF"/>
    <w:rsid w:val="00B92C98"/>
    <w:rsid w:val="00B92F6E"/>
    <w:rsid w:val="00B943BC"/>
    <w:rsid w:val="00B944FA"/>
    <w:rsid w:val="00B94BA0"/>
    <w:rsid w:val="00B94F62"/>
    <w:rsid w:val="00B9533C"/>
    <w:rsid w:val="00B95CA4"/>
    <w:rsid w:val="00B95F76"/>
    <w:rsid w:val="00B963EE"/>
    <w:rsid w:val="00B96426"/>
    <w:rsid w:val="00B9652C"/>
    <w:rsid w:val="00B97BD9"/>
    <w:rsid w:val="00B97DE7"/>
    <w:rsid w:val="00BA0611"/>
    <w:rsid w:val="00BA0933"/>
    <w:rsid w:val="00BA0C9C"/>
    <w:rsid w:val="00BA0E30"/>
    <w:rsid w:val="00BA0EDB"/>
    <w:rsid w:val="00BA0F8C"/>
    <w:rsid w:val="00BA10D8"/>
    <w:rsid w:val="00BA152F"/>
    <w:rsid w:val="00BA19A2"/>
    <w:rsid w:val="00BA2018"/>
    <w:rsid w:val="00BA20F9"/>
    <w:rsid w:val="00BA2405"/>
    <w:rsid w:val="00BA2C03"/>
    <w:rsid w:val="00BA2F07"/>
    <w:rsid w:val="00BA3075"/>
    <w:rsid w:val="00BA30A3"/>
    <w:rsid w:val="00BA30E4"/>
    <w:rsid w:val="00BA3EF1"/>
    <w:rsid w:val="00BA4C2F"/>
    <w:rsid w:val="00BA596D"/>
    <w:rsid w:val="00BA63D5"/>
    <w:rsid w:val="00BA6546"/>
    <w:rsid w:val="00BA72C2"/>
    <w:rsid w:val="00BA77D0"/>
    <w:rsid w:val="00BA78CE"/>
    <w:rsid w:val="00BA793E"/>
    <w:rsid w:val="00BB015E"/>
    <w:rsid w:val="00BB091F"/>
    <w:rsid w:val="00BB1B3A"/>
    <w:rsid w:val="00BB1B99"/>
    <w:rsid w:val="00BB1FDC"/>
    <w:rsid w:val="00BB21FC"/>
    <w:rsid w:val="00BB2A05"/>
    <w:rsid w:val="00BB43A8"/>
    <w:rsid w:val="00BB5836"/>
    <w:rsid w:val="00BB5FCA"/>
    <w:rsid w:val="00BB6B4E"/>
    <w:rsid w:val="00BB74F2"/>
    <w:rsid w:val="00BB7513"/>
    <w:rsid w:val="00BB7761"/>
    <w:rsid w:val="00BB777B"/>
    <w:rsid w:val="00BC03BB"/>
    <w:rsid w:val="00BC0619"/>
    <w:rsid w:val="00BC0669"/>
    <w:rsid w:val="00BC0A58"/>
    <w:rsid w:val="00BC0E5F"/>
    <w:rsid w:val="00BC1314"/>
    <w:rsid w:val="00BC231D"/>
    <w:rsid w:val="00BC3B0C"/>
    <w:rsid w:val="00BC3E6B"/>
    <w:rsid w:val="00BC549C"/>
    <w:rsid w:val="00BC61D7"/>
    <w:rsid w:val="00BC6371"/>
    <w:rsid w:val="00BC6709"/>
    <w:rsid w:val="00BC6B2D"/>
    <w:rsid w:val="00BD0046"/>
    <w:rsid w:val="00BD07E8"/>
    <w:rsid w:val="00BD1F34"/>
    <w:rsid w:val="00BD21B7"/>
    <w:rsid w:val="00BD25A9"/>
    <w:rsid w:val="00BD3033"/>
    <w:rsid w:val="00BD326F"/>
    <w:rsid w:val="00BD32BC"/>
    <w:rsid w:val="00BD355A"/>
    <w:rsid w:val="00BD40EA"/>
    <w:rsid w:val="00BD44A3"/>
    <w:rsid w:val="00BD4571"/>
    <w:rsid w:val="00BD46FE"/>
    <w:rsid w:val="00BD484A"/>
    <w:rsid w:val="00BD5182"/>
    <w:rsid w:val="00BD5BD4"/>
    <w:rsid w:val="00BD679F"/>
    <w:rsid w:val="00BD6B0A"/>
    <w:rsid w:val="00BD6B29"/>
    <w:rsid w:val="00BD6FC2"/>
    <w:rsid w:val="00BD6FFF"/>
    <w:rsid w:val="00BD706E"/>
    <w:rsid w:val="00BD7C1D"/>
    <w:rsid w:val="00BD7D5D"/>
    <w:rsid w:val="00BD7D88"/>
    <w:rsid w:val="00BE01E8"/>
    <w:rsid w:val="00BE0F38"/>
    <w:rsid w:val="00BE1D87"/>
    <w:rsid w:val="00BE2309"/>
    <w:rsid w:val="00BE2BC4"/>
    <w:rsid w:val="00BE370F"/>
    <w:rsid w:val="00BE3AB8"/>
    <w:rsid w:val="00BE51FF"/>
    <w:rsid w:val="00BE53AE"/>
    <w:rsid w:val="00BE628B"/>
    <w:rsid w:val="00BE759E"/>
    <w:rsid w:val="00BE78AA"/>
    <w:rsid w:val="00BE797B"/>
    <w:rsid w:val="00BE7A98"/>
    <w:rsid w:val="00BF0327"/>
    <w:rsid w:val="00BF03FD"/>
    <w:rsid w:val="00BF0888"/>
    <w:rsid w:val="00BF1A07"/>
    <w:rsid w:val="00BF26F2"/>
    <w:rsid w:val="00BF27ED"/>
    <w:rsid w:val="00BF2A89"/>
    <w:rsid w:val="00BF2EC4"/>
    <w:rsid w:val="00BF2EF5"/>
    <w:rsid w:val="00BF334E"/>
    <w:rsid w:val="00BF3541"/>
    <w:rsid w:val="00BF3835"/>
    <w:rsid w:val="00BF385C"/>
    <w:rsid w:val="00BF3C19"/>
    <w:rsid w:val="00BF418B"/>
    <w:rsid w:val="00BF4FE9"/>
    <w:rsid w:val="00BF61CA"/>
    <w:rsid w:val="00BF6990"/>
    <w:rsid w:val="00BF703B"/>
    <w:rsid w:val="00C00780"/>
    <w:rsid w:val="00C00ECF"/>
    <w:rsid w:val="00C01901"/>
    <w:rsid w:val="00C02040"/>
    <w:rsid w:val="00C02101"/>
    <w:rsid w:val="00C0242A"/>
    <w:rsid w:val="00C02660"/>
    <w:rsid w:val="00C0357A"/>
    <w:rsid w:val="00C0386D"/>
    <w:rsid w:val="00C03CAC"/>
    <w:rsid w:val="00C044FE"/>
    <w:rsid w:val="00C0455E"/>
    <w:rsid w:val="00C04D0E"/>
    <w:rsid w:val="00C05032"/>
    <w:rsid w:val="00C05B51"/>
    <w:rsid w:val="00C062CB"/>
    <w:rsid w:val="00C063B8"/>
    <w:rsid w:val="00C063E7"/>
    <w:rsid w:val="00C06EFD"/>
    <w:rsid w:val="00C070DC"/>
    <w:rsid w:val="00C10370"/>
    <w:rsid w:val="00C10622"/>
    <w:rsid w:val="00C109A6"/>
    <w:rsid w:val="00C109C6"/>
    <w:rsid w:val="00C1125B"/>
    <w:rsid w:val="00C112B8"/>
    <w:rsid w:val="00C1178D"/>
    <w:rsid w:val="00C11F9E"/>
    <w:rsid w:val="00C1389C"/>
    <w:rsid w:val="00C13E49"/>
    <w:rsid w:val="00C14ED5"/>
    <w:rsid w:val="00C15996"/>
    <w:rsid w:val="00C15C01"/>
    <w:rsid w:val="00C15F77"/>
    <w:rsid w:val="00C169EE"/>
    <w:rsid w:val="00C16A9D"/>
    <w:rsid w:val="00C16BE6"/>
    <w:rsid w:val="00C171CE"/>
    <w:rsid w:val="00C17265"/>
    <w:rsid w:val="00C179BC"/>
    <w:rsid w:val="00C17E4B"/>
    <w:rsid w:val="00C17F85"/>
    <w:rsid w:val="00C2049D"/>
    <w:rsid w:val="00C20EB6"/>
    <w:rsid w:val="00C215D4"/>
    <w:rsid w:val="00C21A83"/>
    <w:rsid w:val="00C220A7"/>
    <w:rsid w:val="00C2227E"/>
    <w:rsid w:val="00C22978"/>
    <w:rsid w:val="00C22EBA"/>
    <w:rsid w:val="00C233B5"/>
    <w:rsid w:val="00C23424"/>
    <w:rsid w:val="00C23FD1"/>
    <w:rsid w:val="00C2408F"/>
    <w:rsid w:val="00C24465"/>
    <w:rsid w:val="00C244BF"/>
    <w:rsid w:val="00C24EBE"/>
    <w:rsid w:val="00C26126"/>
    <w:rsid w:val="00C26284"/>
    <w:rsid w:val="00C26A28"/>
    <w:rsid w:val="00C271F3"/>
    <w:rsid w:val="00C274EC"/>
    <w:rsid w:val="00C30379"/>
    <w:rsid w:val="00C30539"/>
    <w:rsid w:val="00C30B90"/>
    <w:rsid w:val="00C312C2"/>
    <w:rsid w:val="00C318BF"/>
    <w:rsid w:val="00C31F82"/>
    <w:rsid w:val="00C32D6E"/>
    <w:rsid w:val="00C32D95"/>
    <w:rsid w:val="00C33607"/>
    <w:rsid w:val="00C337FE"/>
    <w:rsid w:val="00C33D34"/>
    <w:rsid w:val="00C33D84"/>
    <w:rsid w:val="00C33E8D"/>
    <w:rsid w:val="00C34807"/>
    <w:rsid w:val="00C34B70"/>
    <w:rsid w:val="00C354A8"/>
    <w:rsid w:val="00C3579B"/>
    <w:rsid w:val="00C35F04"/>
    <w:rsid w:val="00C35F33"/>
    <w:rsid w:val="00C3626A"/>
    <w:rsid w:val="00C36634"/>
    <w:rsid w:val="00C36EE3"/>
    <w:rsid w:val="00C372A8"/>
    <w:rsid w:val="00C37415"/>
    <w:rsid w:val="00C37646"/>
    <w:rsid w:val="00C376C1"/>
    <w:rsid w:val="00C37E8B"/>
    <w:rsid w:val="00C4080D"/>
    <w:rsid w:val="00C40F57"/>
    <w:rsid w:val="00C411A9"/>
    <w:rsid w:val="00C41B61"/>
    <w:rsid w:val="00C43317"/>
    <w:rsid w:val="00C43E68"/>
    <w:rsid w:val="00C44508"/>
    <w:rsid w:val="00C44A87"/>
    <w:rsid w:val="00C45016"/>
    <w:rsid w:val="00C4582C"/>
    <w:rsid w:val="00C471EB"/>
    <w:rsid w:val="00C47937"/>
    <w:rsid w:val="00C47BBA"/>
    <w:rsid w:val="00C50027"/>
    <w:rsid w:val="00C50693"/>
    <w:rsid w:val="00C506D5"/>
    <w:rsid w:val="00C50797"/>
    <w:rsid w:val="00C50972"/>
    <w:rsid w:val="00C50A57"/>
    <w:rsid w:val="00C511A8"/>
    <w:rsid w:val="00C51359"/>
    <w:rsid w:val="00C51FDA"/>
    <w:rsid w:val="00C5251F"/>
    <w:rsid w:val="00C52560"/>
    <w:rsid w:val="00C52670"/>
    <w:rsid w:val="00C533C1"/>
    <w:rsid w:val="00C54360"/>
    <w:rsid w:val="00C5451A"/>
    <w:rsid w:val="00C547E3"/>
    <w:rsid w:val="00C56EF6"/>
    <w:rsid w:val="00C56F2D"/>
    <w:rsid w:val="00C56FA7"/>
    <w:rsid w:val="00C574CF"/>
    <w:rsid w:val="00C57FC2"/>
    <w:rsid w:val="00C608BB"/>
    <w:rsid w:val="00C61908"/>
    <w:rsid w:val="00C61C8E"/>
    <w:rsid w:val="00C62EAC"/>
    <w:rsid w:val="00C62F88"/>
    <w:rsid w:val="00C637E6"/>
    <w:rsid w:val="00C6398C"/>
    <w:rsid w:val="00C63D35"/>
    <w:rsid w:val="00C64C3E"/>
    <w:rsid w:val="00C64D04"/>
    <w:rsid w:val="00C6555A"/>
    <w:rsid w:val="00C65854"/>
    <w:rsid w:val="00C6624A"/>
    <w:rsid w:val="00C66548"/>
    <w:rsid w:val="00C66E12"/>
    <w:rsid w:val="00C671B2"/>
    <w:rsid w:val="00C67C37"/>
    <w:rsid w:val="00C67CAE"/>
    <w:rsid w:val="00C67E72"/>
    <w:rsid w:val="00C7074A"/>
    <w:rsid w:val="00C712F7"/>
    <w:rsid w:val="00C7184F"/>
    <w:rsid w:val="00C71915"/>
    <w:rsid w:val="00C71C1C"/>
    <w:rsid w:val="00C723F8"/>
    <w:rsid w:val="00C72996"/>
    <w:rsid w:val="00C734F6"/>
    <w:rsid w:val="00C738F9"/>
    <w:rsid w:val="00C7406E"/>
    <w:rsid w:val="00C749BA"/>
    <w:rsid w:val="00C75377"/>
    <w:rsid w:val="00C75398"/>
    <w:rsid w:val="00C753E7"/>
    <w:rsid w:val="00C7560A"/>
    <w:rsid w:val="00C75B69"/>
    <w:rsid w:val="00C75FD2"/>
    <w:rsid w:val="00C76AB5"/>
    <w:rsid w:val="00C77AC5"/>
    <w:rsid w:val="00C77CF0"/>
    <w:rsid w:val="00C8001C"/>
    <w:rsid w:val="00C81962"/>
    <w:rsid w:val="00C81EDE"/>
    <w:rsid w:val="00C82F9F"/>
    <w:rsid w:val="00C8352E"/>
    <w:rsid w:val="00C83856"/>
    <w:rsid w:val="00C83ADD"/>
    <w:rsid w:val="00C83F97"/>
    <w:rsid w:val="00C856A0"/>
    <w:rsid w:val="00C85D43"/>
    <w:rsid w:val="00C85DDF"/>
    <w:rsid w:val="00C87699"/>
    <w:rsid w:val="00C876D5"/>
    <w:rsid w:val="00C878F2"/>
    <w:rsid w:val="00C87D74"/>
    <w:rsid w:val="00C87F5D"/>
    <w:rsid w:val="00C9078C"/>
    <w:rsid w:val="00C913E2"/>
    <w:rsid w:val="00C913F4"/>
    <w:rsid w:val="00C91529"/>
    <w:rsid w:val="00C9189C"/>
    <w:rsid w:val="00C9216E"/>
    <w:rsid w:val="00C9223B"/>
    <w:rsid w:val="00C9290E"/>
    <w:rsid w:val="00C93893"/>
    <w:rsid w:val="00C93999"/>
    <w:rsid w:val="00C94645"/>
    <w:rsid w:val="00C94DF1"/>
    <w:rsid w:val="00C95797"/>
    <w:rsid w:val="00C958D9"/>
    <w:rsid w:val="00C959A1"/>
    <w:rsid w:val="00C95EE8"/>
    <w:rsid w:val="00C962E3"/>
    <w:rsid w:val="00C9696E"/>
    <w:rsid w:val="00C9699C"/>
    <w:rsid w:val="00C970FC"/>
    <w:rsid w:val="00CA00C4"/>
    <w:rsid w:val="00CA14C3"/>
    <w:rsid w:val="00CA14EB"/>
    <w:rsid w:val="00CA1F6F"/>
    <w:rsid w:val="00CA2020"/>
    <w:rsid w:val="00CA282B"/>
    <w:rsid w:val="00CA2AB7"/>
    <w:rsid w:val="00CA357F"/>
    <w:rsid w:val="00CA3B57"/>
    <w:rsid w:val="00CA3E7A"/>
    <w:rsid w:val="00CA4359"/>
    <w:rsid w:val="00CA43BC"/>
    <w:rsid w:val="00CA49BD"/>
    <w:rsid w:val="00CA513D"/>
    <w:rsid w:val="00CA5820"/>
    <w:rsid w:val="00CA5827"/>
    <w:rsid w:val="00CA58A4"/>
    <w:rsid w:val="00CA58C6"/>
    <w:rsid w:val="00CA6914"/>
    <w:rsid w:val="00CA72A3"/>
    <w:rsid w:val="00CA734F"/>
    <w:rsid w:val="00CB11C8"/>
    <w:rsid w:val="00CB1948"/>
    <w:rsid w:val="00CB1AAD"/>
    <w:rsid w:val="00CB2785"/>
    <w:rsid w:val="00CB299F"/>
    <w:rsid w:val="00CB3922"/>
    <w:rsid w:val="00CB39EF"/>
    <w:rsid w:val="00CB3F9A"/>
    <w:rsid w:val="00CB540F"/>
    <w:rsid w:val="00CB6018"/>
    <w:rsid w:val="00CB70FF"/>
    <w:rsid w:val="00CB73AF"/>
    <w:rsid w:val="00CB765C"/>
    <w:rsid w:val="00CB770C"/>
    <w:rsid w:val="00CB7B97"/>
    <w:rsid w:val="00CB7CAF"/>
    <w:rsid w:val="00CB7D69"/>
    <w:rsid w:val="00CC0024"/>
    <w:rsid w:val="00CC0969"/>
    <w:rsid w:val="00CC27A3"/>
    <w:rsid w:val="00CC281B"/>
    <w:rsid w:val="00CC2886"/>
    <w:rsid w:val="00CC40C8"/>
    <w:rsid w:val="00CC4628"/>
    <w:rsid w:val="00CC485B"/>
    <w:rsid w:val="00CC4B7D"/>
    <w:rsid w:val="00CC4CD6"/>
    <w:rsid w:val="00CC4E1C"/>
    <w:rsid w:val="00CC4E55"/>
    <w:rsid w:val="00CC50D9"/>
    <w:rsid w:val="00CC5169"/>
    <w:rsid w:val="00CC520E"/>
    <w:rsid w:val="00CC56F3"/>
    <w:rsid w:val="00CC5E67"/>
    <w:rsid w:val="00CC5FDB"/>
    <w:rsid w:val="00CC6B68"/>
    <w:rsid w:val="00CC6E99"/>
    <w:rsid w:val="00CC7A8C"/>
    <w:rsid w:val="00CC7DF7"/>
    <w:rsid w:val="00CD0F0A"/>
    <w:rsid w:val="00CD14E1"/>
    <w:rsid w:val="00CD2DC0"/>
    <w:rsid w:val="00CD2DFC"/>
    <w:rsid w:val="00CD3915"/>
    <w:rsid w:val="00CD524E"/>
    <w:rsid w:val="00CD5AA7"/>
    <w:rsid w:val="00CD6BCF"/>
    <w:rsid w:val="00CE0313"/>
    <w:rsid w:val="00CE03BF"/>
    <w:rsid w:val="00CE0DCC"/>
    <w:rsid w:val="00CE21A9"/>
    <w:rsid w:val="00CE26E2"/>
    <w:rsid w:val="00CE283D"/>
    <w:rsid w:val="00CE3130"/>
    <w:rsid w:val="00CE33B6"/>
    <w:rsid w:val="00CE3E47"/>
    <w:rsid w:val="00CE42B6"/>
    <w:rsid w:val="00CE4A98"/>
    <w:rsid w:val="00CE6C9D"/>
    <w:rsid w:val="00CE6F7C"/>
    <w:rsid w:val="00CF0034"/>
    <w:rsid w:val="00CF00B1"/>
    <w:rsid w:val="00CF0A22"/>
    <w:rsid w:val="00CF1615"/>
    <w:rsid w:val="00CF1BE3"/>
    <w:rsid w:val="00CF240E"/>
    <w:rsid w:val="00CF2470"/>
    <w:rsid w:val="00CF2FAB"/>
    <w:rsid w:val="00CF318F"/>
    <w:rsid w:val="00CF32D5"/>
    <w:rsid w:val="00CF330F"/>
    <w:rsid w:val="00CF389D"/>
    <w:rsid w:val="00CF3FB8"/>
    <w:rsid w:val="00CF4DA3"/>
    <w:rsid w:val="00CF4F7B"/>
    <w:rsid w:val="00CF56EF"/>
    <w:rsid w:val="00CF5D97"/>
    <w:rsid w:val="00CF5EA0"/>
    <w:rsid w:val="00CF7149"/>
    <w:rsid w:val="00CF7309"/>
    <w:rsid w:val="00CF7760"/>
    <w:rsid w:val="00CF7BD6"/>
    <w:rsid w:val="00D012C2"/>
    <w:rsid w:val="00D01AF3"/>
    <w:rsid w:val="00D02DE6"/>
    <w:rsid w:val="00D02F6C"/>
    <w:rsid w:val="00D0379A"/>
    <w:rsid w:val="00D03ECD"/>
    <w:rsid w:val="00D04881"/>
    <w:rsid w:val="00D04AA4"/>
    <w:rsid w:val="00D05645"/>
    <w:rsid w:val="00D05A4C"/>
    <w:rsid w:val="00D05A5E"/>
    <w:rsid w:val="00D07071"/>
    <w:rsid w:val="00D0778F"/>
    <w:rsid w:val="00D07A18"/>
    <w:rsid w:val="00D10734"/>
    <w:rsid w:val="00D10BBA"/>
    <w:rsid w:val="00D1113C"/>
    <w:rsid w:val="00D116CF"/>
    <w:rsid w:val="00D11903"/>
    <w:rsid w:val="00D120C0"/>
    <w:rsid w:val="00D12DC4"/>
    <w:rsid w:val="00D13A10"/>
    <w:rsid w:val="00D13EA6"/>
    <w:rsid w:val="00D142A8"/>
    <w:rsid w:val="00D143BA"/>
    <w:rsid w:val="00D143FA"/>
    <w:rsid w:val="00D144D7"/>
    <w:rsid w:val="00D14BAE"/>
    <w:rsid w:val="00D14CDB"/>
    <w:rsid w:val="00D15145"/>
    <w:rsid w:val="00D159C3"/>
    <w:rsid w:val="00D15EB2"/>
    <w:rsid w:val="00D1610A"/>
    <w:rsid w:val="00D16464"/>
    <w:rsid w:val="00D2039E"/>
    <w:rsid w:val="00D20867"/>
    <w:rsid w:val="00D20E53"/>
    <w:rsid w:val="00D21173"/>
    <w:rsid w:val="00D2177F"/>
    <w:rsid w:val="00D21886"/>
    <w:rsid w:val="00D22E75"/>
    <w:rsid w:val="00D24E0F"/>
    <w:rsid w:val="00D25CE5"/>
    <w:rsid w:val="00D26F5B"/>
    <w:rsid w:val="00D2749A"/>
    <w:rsid w:val="00D27A2E"/>
    <w:rsid w:val="00D30B4A"/>
    <w:rsid w:val="00D31AB3"/>
    <w:rsid w:val="00D31BAB"/>
    <w:rsid w:val="00D31CFF"/>
    <w:rsid w:val="00D31DEB"/>
    <w:rsid w:val="00D31ECF"/>
    <w:rsid w:val="00D3220F"/>
    <w:rsid w:val="00D3254F"/>
    <w:rsid w:val="00D3269B"/>
    <w:rsid w:val="00D326E7"/>
    <w:rsid w:val="00D32F93"/>
    <w:rsid w:val="00D33141"/>
    <w:rsid w:val="00D332BB"/>
    <w:rsid w:val="00D333DB"/>
    <w:rsid w:val="00D335CC"/>
    <w:rsid w:val="00D3363F"/>
    <w:rsid w:val="00D33F03"/>
    <w:rsid w:val="00D34D35"/>
    <w:rsid w:val="00D35323"/>
    <w:rsid w:val="00D35726"/>
    <w:rsid w:val="00D35971"/>
    <w:rsid w:val="00D35E74"/>
    <w:rsid w:val="00D365A6"/>
    <w:rsid w:val="00D36B5F"/>
    <w:rsid w:val="00D37315"/>
    <w:rsid w:val="00D40120"/>
    <w:rsid w:val="00D40460"/>
    <w:rsid w:val="00D40708"/>
    <w:rsid w:val="00D41A53"/>
    <w:rsid w:val="00D42831"/>
    <w:rsid w:val="00D42997"/>
    <w:rsid w:val="00D42A58"/>
    <w:rsid w:val="00D43619"/>
    <w:rsid w:val="00D43AAE"/>
    <w:rsid w:val="00D43D07"/>
    <w:rsid w:val="00D44710"/>
    <w:rsid w:val="00D447F6"/>
    <w:rsid w:val="00D44AF4"/>
    <w:rsid w:val="00D454AE"/>
    <w:rsid w:val="00D45A83"/>
    <w:rsid w:val="00D45CF6"/>
    <w:rsid w:val="00D46C0A"/>
    <w:rsid w:val="00D46D9E"/>
    <w:rsid w:val="00D47181"/>
    <w:rsid w:val="00D47669"/>
    <w:rsid w:val="00D52A09"/>
    <w:rsid w:val="00D53B15"/>
    <w:rsid w:val="00D5427C"/>
    <w:rsid w:val="00D54307"/>
    <w:rsid w:val="00D5573B"/>
    <w:rsid w:val="00D5582E"/>
    <w:rsid w:val="00D55FE5"/>
    <w:rsid w:val="00D5612F"/>
    <w:rsid w:val="00D56173"/>
    <w:rsid w:val="00D57329"/>
    <w:rsid w:val="00D577D0"/>
    <w:rsid w:val="00D57C89"/>
    <w:rsid w:val="00D57CAB"/>
    <w:rsid w:val="00D57DEF"/>
    <w:rsid w:val="00D61558"/>
    <w:rsid w:val="00D617D4"/>
    <w:rsid w:val="00D619AF"/>
    <w:rsid w:val="00D61BAA"/>
    <w:rsid w:val="00D61BBB"/>
    <w:rsid w:val="00D61BBF"/>
    <w:rsid w:val="00D61E54"/>
    <w:rsid w:val="00D62510"/>
    <w:rsid w:val="00D6255E"/>
    <w:rsid w:val="00D6308C"/>
    <w:rsid w:val="00D63E5A"/>
    <w:rsid w:val="00D63EA6"/>
    <w:rsid w:val="00D64C0E"/>
    <w:rsid w:val="00D650B2"/>
    <w:rsid w:val="00D6571A"/>
    <w:rsid w:val="00D675B2"/>
    <w:rsid w:val="00D678BF"/>
    <w:rsid w:val="00D67A82"/>
    <w:rsid w:val="00D7078E"/>
    <w:rsid w:val="00D707FF"/>
    <w:rsid w:val="00D70AC3"/>
    <w:rsid w:val="00D71575"/>
    <w:rsid w:val="00D7224C"/>
    <w:rsid w:val="00D72AF1"/>
    <w:rsid w:val="00D740D3"/>
    <w:rsid w:val="00D74986"/>
    <w:rsid w:val="00D75CCB"/>
    <w:rsid w:val="00D762E0"/>
    <w:rsid w:val="00D7645D"/>
    <w:rsid w:val="00D7663C"/>
    <w:rsid w:val="00D76724"/>
    <w:rsid w:val="00D76CF8"/>
    <w:rsid w:val="00D77D1D"/>
    <w:rsid w:val="00D8015E"/>
    <w:rsid w:val="00D80BFA"/>
    <w:rsid w:val="00D81194"/>
    <w:rsid w:val="00D8170B"/>
    <w:rsid w:val="00D819F1"/>
    <w:rsid w:val="00D81A4F"/>
    <w:rsid w:val="00D837E5"/>
    <w:rsid w:val="00D83D8F"/>
    <w:rsid w:val="00D851DA"/>
    <w:rsid w:val="00D8586C"/>
    <w:rsid w:val="00D85EB8"/>
    <w:rsid w:val="00D869A0"/>
    <w:rsid w:val="00D86D26"/>
    <w:rsid w:val="00D87340"/>
    <w:rsid w:val="00D87608"/>
    <w:rsid w:val="00D87B72"/>
    <w:rsid w:val="00D90993"/>
    <w:rsid w:val="00D90EB1"/>
    <w:rsid w:val="00D91AA3"/>
    <w:rsid w:val="00D91D92"/>
    <w:rsid w:val="00D92C20"/>
    <w:rsid w:val="00D92F5F"/>
    <w:rsid w:val="00D93C76"/>
    <w:rsid w:val="00D93C9B"/>
    <w:rsid w:val="00D949AF"/>
    <w:rsid w:val="00D94E5D"/>
    <w:rsid w:val="00D95569"/>
    <w:rsid w:val="00D95E3A"/>
    <w:rsid w:val="00D96530"/>
    <w:rsid w:val="00D96704"/>
    <w:rsid w:val="00D96ECE"/>
    <w:rsid w:val="00D971EF"/>
    <w:rsid w:val="00D97329"/>
    <w:rsid w:val="00D974FC"/>
    <w:rsid w:val="00D97CE2"/>
    <w:rsid w:val="00D97D3D"/>
    <w:rsid w:val="00D97EDF"/>
    <w:rsid w:val="00DA074A"/>
    <w:rsid w:val="00DA1EDD"/>
    <w:rsid w:val="00DA1F54"/>
    <w:rsid w:val="00DA2E91"/>
    <w:rsid w:val="00DA31C0"/>
    <w:rsid w:val="00DA3211"/>
    <w:rsid w:val="00DA32FE"/>
    <w:rsid w:val="00DA3DC2"/>
    <w:rsid w:val="00DA413B"/>
    <w:rsid w:val="00DA450D"/>
    <w:rsid w:val="00DA474A"/>
    <w:rsid w:val="00DA4F1E"/>
    <w:rsid w:val="00DA53D4"/>
    <w:rsid w:val="00DA53F8"/>
    <w:rsid w:val="00DA58A5"/>
    <w:rsid w:val="00DA5B09"/>
    <w:rsid w:val="00DA63DE"/>
    <w:rsid w:val="00DA67FC"/>
    <w:rsid w:val="00DA6854"/>
    <w:rsid w:val="00DA6B8F"/>
    <w:rsid w:val="00DA7657"/>
    <w:rsid w:val="00DB06F5"/>
    <w:rsid w:val="00DB0AD1"/>
    <w:rsid w:val="00DB0D76"/>
    <w:rsid w:val="00DB0F33"/>
    <w:rsid w:val="00DB1AF8"/>
    <w:rsid w:val="00DB216D"/>
    <w:rsid w:val="00DB22B0"/>
    <w:rsid w:val="00DB29F2"/>
    <w:rsid w:val="00DB39DC"/>
    <w:rsid w:val="00DB4391"/>
    <w:rsid w:val="00DB4555"/>
    <w:rsid w:val="00DB4E9F"/>
    <w:rsid w:val="00DB5717"/>
    <w:rsid w:val="00DB6A07"/>
    <w:rsid w:val="00DB71C4"/>
    <w:rsid w:val="00DB7EBB"/>
    <w:rsid w:val="00DC04DA"/>
    <w:rsid w:val="00DC1125"/>
    <w:rsid w:val="00DC130F"/>
    <w:rsid w:val="00DC190E"/>
    <w:rsid w:val="00DC214A"/>
    <w:rsid w:val="00DC3141"/>
    <w:rsid w:val="00DC384B"/>
    <w:rsid w:val="00DC3922"/>
    <w:rsid w:val="00DC3BB0"/>
    <w:rsid w:val="00DC3D41"/>
    <w:rsid w:val="00DC3F40"/>
    <w:rsid w:val="00DC3FA5"/>
    <w:rsid w:val="00DC486B"/>
    <w:rsid w:val="00DC4BC4"/>
    <w:rsid w:val="00DC4DD4"/>
    <w:rsid w:val="00DC5BA3"/>
    <w:rsid w:val="00DC6261"/>
    <w:rsid w:val="00DC727C"/>
    <w:rsid w:val="00DC7B14"/>
    <w:rsid w:val="00DC7D91"/>
    <w:rsid w:val="00DD010F"/>
    <w:rsid w:val="00DD0E04"/>
    <w:rsid w:val="00DD1C69"/>
    <w:rsid w:val="00DD1C81"/>
    <w:rsid w:val="00DD20AB"/>
    <w:rsid w:val="00DD2DE9"/>
    <w:rsid w:val="00DD37D2"/>
    <w:rsid w:val="00DD38B0"/>
    <w:rsid w:val="00DD40DC"/>
    <w:rsid w:val="00DD4D9B"/>
    <w:rsid w:val="00DD4F28"/>
    <w:rsid w:val="00DD5716"/>
    <w:rsid w:val="00DD57F4"/>
    <w:rsid w:val="00DD62BB"/>
    <w:rsid w:val="00DD68F7"/>
    <w:rsid w:val="00DD749C"/>
    <w:rsid w:val="00DD7E16"/>
    <w:rsid w:val="00DD7FB1"/>
    <w:rsid w:val="00DE0EE1"/>
    <w:rsid w:val="00DE1466"/>
    <w:rsid w:val="00DE26F3"/>
    <w:rsid w:val="00DE31CE"/>
    <w:rsid w:val="00DE34CF"/>
    <w:rsid w:val="00DE35DD"/>
    <w:rsid w:val="00DE3827"/>
    <w:rsid w:val="00DE3CE1"/>
    <w:rsid w:val="00DE45DF"/>
    <w:rsid w:val="00DE59A0"/>
    <w:rsid w:val="00DE59D4"/>
    <w:rsid w:val="00DE5A17"/>
    <w:rsid w:val="00DE7653"/>
    <w:rsid w:val="00DE765B"/>
    <w:rsid w:val="00DE76F3"/>
    <w:rsid w:val="00DE7EEF"/>
    <w:rsid w:val="00DE7F8D"/>
    <w:rsid w:val="00DF0414"/>
    <w:rsid w:val="00DF06B7"/>
    <w:rsid w:val="00DF1205"/>
    <w:rsid w:val="00DF16C2"/>
    <w:rsid w:val="00DF2875"/>
    <w:rsid w:val="00DF2880"/>
    <w:rsid w:val="00DF298F"/>
    <w:rsid w:val="00DF3130"/>
    <w:rsid w:val="00DF336D"/>
    <w:rsid w:val="00DF337E"/>
    <w:rsid w:val="00DF33D1"/>
    <w:rsid w:val="00DF36B0"/>
    <w:rsid w:val="00DF391C"/>
    <w:rsid w:val="00DF3A27"/>
    <w:rsid w:val="00DF40C8"/>
    <w:rsid w:val="00DF433D"/>
    <w:rsid w:val="00DF51CE"/>
    <w:rsid w:val="00DF5AF2"/>
    <w:rsid w:val="00DF5B86"/>
    <w:rsid w:val="00DF5F23"/>
    <w:rsid w:val="00DF63F9"/>
    <w:rsid w:val="00DF6E36"/>
    <w:rsid w:val="00DF761C"/>
    <w:rsid w:val="00E000D1"/>
    <w:rsid w:val="00E01012"/>
    <w:rsid w:val="00E01AA9"/>
    <w:rsid w:val="00E02351"/>
    <w:rsid w:val="00E02C83"/>
    <w:rsid w:val="00E02CD4"/>
    <w:rsid w:val="00E03954"/>
    <w:rsid w:val="00E0404C"/>
    <w:rsid w:val="00E04ADD"/>
    <w:rsid w:val="00E05508"/>
    <w:rsid w:val="00E06294"/>
    <w:rsid w:val="00E062C3"/>
    <w:rsid w:val="00E06F0E"/>
    <w:rsid w:val="00E07E6E"/>
    <w:rsid w:val="00E102A8"/>
    <w:rsid w:val="00E1036E"/>
    <w:rsid w:val="00E11292"/>
    <w:rsid w:val="00E11C21"/>
    <w:rsid w:val="00E1242A"/>
    <w:rsid w:val="00E12C5E"/>
    <w:rsid w:val="00E135A8"/>
    <w:rsid w:val="00E14712"/>
    <w:rsid w:val="00E1523C"/>
    <w:rsid w:val="00E1581F"/>
    <w:rsid w:val="00E15E50"/>
    <w:rsid w:val="00E16693"/>
    <w:rsid w:val="00E1748C"/>
    <w:rsid w:val="00E17FEA"/>
    <w:rsid w:val="00E20884"/>
    <w:rsid w:val="00E22E92"/>
    <w:rsid w:val="00E235D4"/>
    <w:rsid w:val="00E23D22"/>
    <w:rsid w:val="00E23D62"/>
    <w:rsid w:val="00E2429B"/>
    <w:rsid w:val="00E245D3"/>
    <w:rsid w:val="00E24889"/>
    <w:rsid w:val="00E2576F"/>
    <w:rsid w:val="00E2630A"/>
    <w:rsid w:val="00E26419"/>
    <w:rsid w:val="00E27E3A"/>
    <w:rsid w:val="00E31BF5"/>
    <w:rsid w:val="00E31FCA"/>
    <w:rsid w:val="00E32CCB"/>
    <w:rsid w:val="00E3365F"/>
    <w:rsid w:val="00E33C3B"/>
    <w:rsid w:val="00E344FF"/>
    <w:rsid w:val="00E347F3"/>
    <w:rsid w:val="00E34DA5"/>
    <w:rsid w:val="00E34EBF"/>
    <w:rsid w:val="00E35385"/>
    <w:rsid w:val="00E358AE"/>
    <w:rsid w:val="00E35B59"/>
    <w:rsid w:val="00E35B98"/>
    <w:rsid w:val="00E35F36"/>
    <w:rsid w:val="00E36EF8"/>
    <w:rsid w:val="00E37603"/>
    <w:rsid w:val="00E37837"/>
    <w:rsid w:val="00E37927"/>
    <w:rsid w:val="00E37B1E"/>
    <w:rsid w:val="00E40BE8"/>
    <w:rsid w:val="00E41621"/>
    <w:rsid w:val="00E418DF"/>
    <w:rsid w:val="00E41B0C"/>
    <w:rsid w:val="00E41B33"/>
    <w:rsid w:val="00E4280B"/>
    <w:rsid w:val="00E42E82"/>
    <w:rsid w:val="00E432DE"/>
    <w:rsid w:val="00E435ED"/>
    <w:rsid w:val="00E43947"/>
    <w:rsid w:val="00E44037"/>
    <w:rsid w:val="00E44CB4"/>
    <w:rsid w:val="00E450E0"/>
    <w:rsid w:val="00E45633"/>
    <w:rsid w:val="00E456ED"/>
    <w:rsid w:val="00E46259"/>
    <w:rsid w:val="00E46CD3"/>
    <w:rsid w:val="00E46D45"/>
    <w:rsid w:val="00E47242"/>
    <w:rsid w:val="00E50555"/>
    <w:rsid w:val="00E50BEA"/>
    <w:rsid w:val="00E517DA"/>
    <w:rsid w:val="00E518DD"/>
    <w:rsid w:val="00E52414"/>
    <w:rsid w:val="00E5262F"/>
    <w:rsid w:val="00E52B27"/>
    <w:rsid w:val="00E539CB"/>
    <w:rsid w:val="00E54991"/>
    <w:rsid w:val="00E54F28"/>
    <w:rsid w:val="00E550B7"/>
    <w:rsid w:val="00E5567F"/>
    <w:rsid w:val="00E558A5"/>
    <w:rsid w:val="00E55B55"/>
    <w:rsid w:val="00E55DCB"/>
    <w:rsid w:val="00E562F8"/>
    <w:rsid w:val="00E576C0"/>
    <w:rsid w:val="00E57DDB"/>
    <w:rsid w:val="00E605D2"/>
    <w:rsid w:val="00E60C1E"/>
    <w:rsid w:val="00E60ED1"/>
    <w:rsid w:val="00E6105A"/>
    <w:rsid w:val="00E613C9"/>
    <w:rsid w:val="00E619B8"/>
    <w:rsid w:val="00E621AC"/>
    <w:rsid w:val="00E62FC5"/>
    <w:rsid w:val="00E63379"/>
    <w:rsid w:val="00E63C17"/>
    <w:rsid w:val="00E643AD"/>
    <w:rsid w:val="00E64BF7"/>
    <w:rsid w:val="00E65944"/>
    <w:rsid w:val="00E66900"/>
    <w:rsid w:val="00E669A5"/>
    <w:rsid w:val="00E669EF"/>
    <w:rsid w:val="00E66FC6"/>
    <w:rsid w:val="00E70629"/>
    <w:rsid w:val="00E70F22"/>
    <w:rsid w:val="00E711D8"/>
    <w:rsid w:val="00E71798"/>
    <w:rsid w:val="00E71A4F"/>
    <w:rsid w:val="00E728C6"/>
    <w:rsid w:val="00E72A31"/>
    <w:rsid w:val="00E72AF0"/>
    <w:rsid w:val="00E72C34"/>
    <w:rsid w:val="00E72FEA"/>
    <w:rsid w:val="00E73038"/>
    <w:rsid w:val="00E73DEE"/>
    <w:rsid w:val="00E74075"/>
    <w:rsid w:val="00E74AB6"/>
    <w:rsid w:val="00E75450"/>
    <w:rsid w:val="00E75ABC"/>
    <w:rsid w:val="00E75F54"/>
    <w:rsid w:val="00E7681E"/>
    <w:rsid w:val="00E7695F"/>
    <w:rsid w:val="00E76FA3"/>
    <w:rsid w:val="00E80783"/>
    <w:rsid w:val="00E81B6B"/>
    <w:rsid w:val="00E826AD"/>
    <w:rsid w:val="00E8279D"/>
    <w:rsid w:val="00E82BCF"/>
    <w:rsid w:val="00E83282"/>
    <w:rsid w:val="00E83F69"/>
    <w:rsid w:val="00E841BE"/>
    <w:rsid w:val="00E845DA"/>
    <w:rsid w:val="00E84A9D"/>
    <w:rsid w:val="00E84DF7"/>
    <w:rsid w:val="00E85206"/>
    <w:rsid w:val="00E85393"/>
    <w:rsid w:val="00E860D0"/>
    <w:rsid w:val="00E8677D"/>
    <w:rsid w:val="00E87656"/>
    <w:rsid w:val="00E90433"/>
    <w:rsid w:val="00E906D3"/>
    <w:rsid w:val="00E90967"/>
    <w:rsid w:val="00E90A6B"/>
    <w:rsid w:val="00E90BC8"/>
    <w:rsid w:val="00E90CF3"/>
    <w:rsid w:val="00E9173F"/>
    <w:rsid w:val="00E91E6C"/>
    <w:rsid w:val="00E92A29"/>
    <w:rsid w:val="00E92B00"/>
    <w:rsid w:val="00E92EBF"/>
    <w:rsid w:val="00E933D8"/>
    <w:rsid w:val="00E939A7"/>
    <w:rsid w:val="00E94261"/>
    <w:rsid w:val="00E94C8B"/>
    <w:rsid w:val="00E956CB"/>
    <w:rsid w:val="00E95BCA"/>
    <w:rsid w:val="00E97391"/>
    <w:rsid w:val="00EA13AC"/>
    <w:rsid w:val="00EA1800"/>
    <w:rsid w:val="00EA1893"/>
    <w:rsid w:val="00EA1CB1"/>
    <w:rsid w:val="00EA1D8C"/>
    <w:rsid w:val="00EA26B6"/>
    <w:rsid w:val="00EA2BD3"/>
    <w:rsid w:val="00EA3694"/>
    <w:rsid w:val="00EA3B10"/>
    <w:rsid w:val="00EA4B07"/>
    <w:rsid w:val="00EA4B6D"/>
    <w:rsid w:val="00EA5C83"/>
    <w:rsid w:val="00EA611C"/>
    <w:rsid w:val="00EA611F"/>
    <w:rsid w:val="00EA7BBB"/>
    <w:rsid w:val="00EB0A7B"/>
    <w:rsid w:val="00EB0E25"/>
    <w:rsid w:val="00EB243F"/>
    <w:rsid w:val="00EB265F"/>
    <w:rsid w:val="00EB3074"/>
    <w:rsid w:val="00EB4C17"/>
    <w:rsid w:val="00EB503E"/>
    <w:rsid w:val="00EB5E60"/>
    <w:rsid w:val="00EB63EE"/>
    <w:rsid w:val="00EB6C5B"/>
    <w:rsid w:val="00EB6F67"/>
    <w:rsid w:val="00EB713A"/>
    <w:rsid w:val="00EB7459"/>
    <w:rsid w:val="00EB7CD4"/>
    <w:rsid w:val="00EC0240"/>
    <w:rsid w:val="00EC02B8"/>
    <w:rsid w:val="00EC12CE"/>
    <w:rsid w:val="00EC269A"/>
    <w:rsid w:val="00EC37E8"/>
    <w:rsid w:val="00EC3A21"/>
    <w:rsid w:val="00EC3CD5"/>
    <w:rsid w:val="00EC3F29"/>
    <w:rsid w:val="00EC453E"/>
    <w:rsid w:val="00EC4DDD"/>
    <w:rsid w:val="00EC5BC7"/>
    <w:rsid w:val="00ED0B7F"/>
    <w:rsid w:val="00ED241B"/>
    <w:rsid w:val="00ED2B1D"/>
    <w:rsid w:val="00ED302E"/>
    <w:rsid w:val="00ED3405"/>
    <w:rsid w:val="00ED349E"/>
    <w:rsid w:val="00ED3688"/>
    <w:rsid w:val="00ED438A"/>
    <w:rsid w:val="00ED4A41"/>
    <w:rsid w:val="00ED4EB7"/>
    <w:rsid w:val="00ED4FD9"/>
    <w:rsid w:val="00ED5CCD"/>
    <w:rsid w:val="00ED71C0"/>
    <w:rsid w:val="00ED7AD1"/>
    <w:rsid w:val="00ED7DD6"/>
    <w:rsid w:val="00EE114A"/>
    <w:rsid w:val="00EE147D"/>
    <w:rsid w:val="00EE179D"/>
    <w:rsid w:val="00EE20B0"/>
    <w:rsid w:val="00EE3164"/>
    <w:rsid w:val="00EE3197"/>
    <w:rsid w:val="00EE3562"/>
    <w:rsid w:val="00EE373D"/>
    <w:rsid w:val="00EE4241"/>
    <w:rsid w:val="00EE49B0"/>
    <w:rsid w:val="00EE4F2E"/>
    <w:rsid w:val="00EE51DB"/>
    <w:rsid w:val="00EE69EC"/>
    <w:rsid w:val="00EE6A1C"/>
    <w:rsid w:val="00EE71E1"/>
    <w:rsid w:val="00EE7417"/>
    <w:rsid w:val="00EF014B"/>
    <w:rsid w:val="00EF05C3"/>
    <w:rsid w:val="00EF0916"/>
    <w:rsid w:val="00EF0B3C"/>
    <w:rsid w:val="00EF0DB5"/>
    <w:rsid w:val="00EF1E9A"/>
    <w:rsid w:val="00EF379C"/>
    <w:rsid w:val="00EF3C95"/>
    <w:rsid w:val="00EF3D81"/>
    <w:rsid w:val="00EF4093"/>
    <w:rsid w:val="00EF414F"/>
    <w:rsid w:val="00EF49F9"/>
    <w:rsid w:val="00EF6295"/>
    <w:rsid w:val="00EF65CE"/>
    <w:rsid w:val="00F00B30"/>
    <w:rsid w:val="00F00B81"/>
    <w:rsid w:val="00F01C9B"/>
    <w:rsid w:val="00F01C9D"/>
    <w:rsid w:val="00F01F19"/>
    <w:rsid w:val="00F02060"/>
    <w:rsid w:val="00F02109"/>
    <w:rsid w:val="00F02191"/>
    <w:rsid w:val="00F0295A"/>
    <w:rsid w:val="00F02F6C"/>
    <w:rsid w:val="00F02F9C"/>
    <w:rsid w:val="00F03A27"/>
    <w:rsid w:val="00F0561E"/>
    <w:rsid w:val="00F06199"/>
    <w:rsid w:val="00F061CB"/>
    <w:rsid w:val="00F06515"/>
    <w:rsid w:val="00F0670D"/>
    <w:rsid w:val="00F0749C"/>
    <w:rsid w:val="00F07C73"/>
    <w:rsid w:val="00F07FF3"/>
    <w:rsid w:val="00F1089E"/>
    <w:rsid w:val="00F12137"/>
    <w:rsid w:val="00F1283E"/>
    <w:rsid w:val="00F12DFE"/>
    <w:rsid w:val="00F136DE"/>
    <w:rsid w:val="00F13BB1"/>
    <w:rsid w:val="00F14471"/>
    <w:rsid w:val="00F14841"/>
    <w:rsid w:val="00F1490D"/>
    <w:rsid w:val="00F149D5"/>
    <w:rsid w:val="00F14B26"/>
    <w:rsid w:val="00F14CFA"/>
    <w:rsid w:val="00F14EE7"/>
    <w:rsid w:val="00F153D8"/>
    <w:rsid w:val="00F15756"/>
    <w:rsid w:val="00F15CA2"/>
    <w:rsid w:val="00F15CCA"/>
    <w:rsid w:val="00F16316"/>
    <w:rsid w:val="00F16661"/>
    <w:rsid w:val="00F16845"/>
    <w:rsid w:val="00F172B0"/>
    <w:rsid w:val="00F17581"/>
    <w:rsid w:val="00F20C00"/>
    <w:rsid w:val="00F20C60"/>
    <w:rsid w:val="00F20CEE"/>
    <w:rsid w:val="00F230AC"/>
    <w:rsid w:val="00F2377B"/>
    <w:rsid w:val="00F245FB"/>
    <w:rsid w:val="00F255ED"/>
    <w:rsid w:val="00F25AFE"/>
    <w:rsid w:val="00F25D70"/>
    <w:rsid w:val="00F27426"/>
    <w:rsid w:val="00F27509"/>
    <w:rsid w:val="00F279D0"/>
    <w:rsid w:val="00F301F8"/>
    <w:rsid w:val="00F30FFD"/>
    <w:rsid w:val="00F31D02"/>
    <w:rsid w:val="00F325FB"/>
    <w:rsid w:val="00F3277C"/>
    <w:rsid w:val="00F32C00"/>
    <w:rsid w:val="00F338A9"/>
    <w:rsid w:val="00F33BBC"/>
    <w:rsid w:val="00F34982"/>
    <w:rsid w:val="00F35881"/>
    <w:rsid w:val="00F35B91"/>
    <w:rsid w:val="00F36352"/>
    <w:rsid w:val="00F36456"/>
    <w:rsid w:val="00F36D0E"/>
    <w:rsid w:val="00F371C6"/>
    <w:rsid w:val="00F3786D"/>
    <w:rsid w:val="00F3788D"/>
    <w:rsid w:val="00F37BC6"/>
    <w:rsid w:val="00F4026D"/>
    <w:rsid w:val="00F4047F"/>
    <w:rsid w:val="00F408F1"/>
    <w:rsid w:val="00F41A39"/>
    <w:rsid w:val="00F4258D"/>
    <w:rsid w:val="00F42A13"/>
    <w:rsid w:val="00F42C68"/>
    <w:rsid w:val="00F42E48"/>
    <w:rsid w:val="00F42F65"/>
    <w:rsid w:val="00F43741"/>
    <w:rsid w:val="00F437BA"/>
    <w:rsid w:val="00F439F3"/>
    <w:rsid w:val="00F4458B"/>
    <w:rsid w:val="00F447AF"/>
    <w:rsid w:val="00F44DA3"/>
    <w:rsid w:val="00F46272"/>
    <w:rsid w:val="00F462C5"/>
    <w:rsid w:val="00F46878"/>
    <w:rsid w:val="00F47334"/>
    <w:rsid w:val="00F474AE"/>
    <w:rsid w:val="00F4761B"/>
    <w:rsid w:val="00F4790D"/>
    <w:rsid w:val="00F47CA6"/>
    <w:rsid w:val="00F50C45"/>
    <w:rsid w:val="00F50FBC"/>
    <w:rsid w:val="00F5128C"/>
    <w:rsid w:val="00F51B05"/>
    <w:rsid w:val="00F522B6"/>
    <w:rsid w:val="00F52643"/>
    <w:rsid w:val="00F52777"/>
    <w:rsid w:val="00F52B10"/>
    <w:rsid w:val="00F52B6E"/>
    <w:rsid w:val="00F52EA7"/>
    <w:rsid w:val="00F5316E"/>
    <w:rsid w:val="00F5322B"/>
    <w:rsid w:val="00F53BBA"/>
    <w:rsid w:val="00F54807"/>
    <w:rsid w:val="00F54814"/>
    <w:rsid w:val="00F550DC"/>
    <w:rsid w:val="00F55A40"/>
    <w:rsid w:val="00F56898"/>
    <w:rsid w:val="00F56980"/>
    <w:rsid w:val="00F56FBA"/>
    <w:rsid w:val="00F579EC"/>
    <w:rsid w:val="00F6010F"/>
    <w:rsid w:val="00F601DC"/>
    <w:rsid w:val="00F603C0"/>
    <w:rsid w:val="00F6079D"/>
    <w:rsid w:val="00F6184A"/>
    <w:rsid w:val="00F61891"/>
    <w:rsid w:val="00F63038"/>
    <w:rsid w:val="00F63699"/>
    <w:rsid w:val="00F63E17"/>
    <w:rsid w:val="00F64107"/>
    <w:rsid w:val="00F643E1"/>
    <w:rsid w:val="00F64459"/>
    <w:rsid w:val="00F64467"/>
    <w:rsid w:val="00F6449A"/>
    <w:rsid w:val="00F67324"/>
    <w:rsid w:val="00F7068E"/>
    <w:rsid w:val="00F71448"/>
    <w:rsid w:val="00F716CA"/>
    <w:rsid w:val="00F71A7E"/>
    <w:rsid w:val="00F724FE"/>
    <w:rsid w:val="00F726A7"/>
    <w:rsid w:val="00F72E7A"/>
    <w:rsid w:val="00F72F9F"/>
    <w:rsid w:val="00F733EE"/>
    <w:rsid w:val="00F7366E"/>
    <w:rsid w:val="00F73EB6"/>
    <w:rsid w:val="00F73FA2"/>
    <w:rsid w:val="00F73FE5"/>
    <w:rsid w:val="00F750FC"/>
    <w:rsid w:val="00F75B9D"/>
    <w:rsid w:val="00F75DC5"/>
    <w:rsid w:val="00F76203"/>
    <w:rsid w:val="00F7677F"/>
    <w:rsid w:val="00F76D7E"/>
    <w:rsid w:val="00F77C89"/>
    <w:rsid w:val="00F803AE"/>
    <w:rsid w:val="00F80E10"/>
    <w:rsid w:val="00F80E5B"/>
    <w:rsid w:val="00F810C4"/>
    <w:rsid w:val="00F81125"/>
    <w:rsid w:val="00F81335"/>
    <w:rsid w:val="00F81455"/>
    <w:rsid w:val="00F8233D"/>
    <w:rsid w:val="00F82868"/>
    <w:rsid w:val="00F83023"/>
    <w:rsid w:val="00F836AA"/>
    <w:rsid w:val="00F84E80"/>
    <w:rsid w:val="00F85A9B"/>
    <w:rsid w:val="00F85BAC"/>
    <w:rsid w:val="00F866C8"/>
    <w:rsid w:val="00F8757C"/>
    <w:rsid w:val="00F87D6A"/>
    <w:rsid w:val="00F901F2"/>
    <w:rsid w:val="00F90F0E"/>
    <w:rsid w:val="00F913A0"/>
    <w:rsid w:val="00F92C41"/>
    <w:rsid w:val="00F92CF2"/>
    <w:rsid w:val="00F92D85"/>
    <w:rsid w:val="00F92EB0"/>
    <w:rsid w:val="00F93194"/>
    <w:rsid w:val="00F93425"/>
    <w:rsid w:val="00F944B1"/>
    <w:rsid w:val="00F94C32"/>
    <w:rsid w:val="00F955A0"/>
    <w:rsid w:val="00F95C16"/>
    <w:rsid w:val="00F95C86"/>
    <w:rsid w:val="00F96737"/>
    <w:rsid w:val="00F97091"/>
    <w:rsid w:val="00F9727E"/>
    <w:rsid w:val="00FA07FE"/>
    <w:rsid w:val="00FA0A43"/>
    <w:rsid w:val="00FA0AB6"/>
    <w:rsid w:val="00FA1786"/>
    <w:rsid w:val="00FA17A7"/>
    <w:rsid w:val="00FA22E8"/>
    <w:rsid w:val="00FA2DEB"/>
    <w:rsid w:val="00FA2E86"/>
    <w:rsid w:val="00FA3003"/>
    <w:rsid w:val="00FA3B52"/>
    <w:rsid w:val="00FA4352"/>
    <w:rsid w:val="00FA5232"/>
    <w:rsid w:val="00FA5B34"/>
    <w:rsid w:val="00FA5C62"/>
    <w:rsid w:val="00FA5D0A"/>
    <w:rsid w:val="00FA664B"/>
    <w:rsid w:val="00FA6D8D"/>
    <w:rsid w:val="00FA78FC"/>
    <w:rsid w:val="00FA7F42"/>
    <w:rsid w:val="00FB0216"/>
    <w:rsid w:val="00FB0362"/>
    <w:rsid w:val="00FB0A93"/>
    <w:rsid w:val="00FB19B4"/>
    <w:rsid w:val="00FB1BFB"/>
    <w:rsid w:val="00FB1CA1"/>
    <w:rsid w:val="00FB1D96"/>
    <w:rsid w:val="00FB252B"/>
    <w:rsid w:val="00FB27BB"/>
    <w:rsid w:val="00FB3487"/>
    <w:rsid w:val="00FB3D50"/>
    <w:rsid w:val="00FB47EE"/>
    <w:rsid w:val="00FB48E1"/>
    <w:rsid w:val="00FB4A7E"/>
    <w:rsid w:val="00FB4B10"/>
    <w:rsid w:val="00FB4B84"/>
    <w:rsid w:val="00FB5C70"/>
    <w:rsid w:val="00FB6148"/>
    <w:rsid w:val="00FB6247"/>
    <w:rsid w:val="00FB6333"/>
    <w:rsid w:val="00FB63C0"/>
    <w:rsid w:val="00FB6816"/>
    <w:rsid w:val="00FB6884"/>
    <w:rsid w:val="00FB6E7C"/>
    <w:rsid w:val="00FB76C5"/>
    <w:rsid w:val="00FB7B02"/>
    <w:rsid w:val="00FC09B1"/>
    <w:rsid w:val="00FC11A1"/>
    <w:rsid w:val="00FC1524"/>
    <w:rsid w:val="00FC1F08"/>
    <w:rsid w:val="00FC1F2D"/>
    <w:rsid w:val="00FC2C5A"/>
    <w:rsid w:val="00FC2E4A"/>
    <w:rsid w:val="00FC2FBF"/>
    <w:rsid w:val="00FC499A"/>
    <w:rsid w:val="00FC4ACF"/>
    <w:rsid w:val="00FC5066"/>
    <w:rsid w:val="00FC56C4"/>
    <w:rsid w:val="00FC65EA"/>
    <w:rsid w:val="00FC66AC"/>
    <w:rsid w:val="00FC6763"/>
    <w:rsid w:val="00FC6CF9"/>
    <w:rsid w:val="00FC7D52"/>
    <w:rsid w:val="00FC7F52"/>
    <w:rsid w:val="00FD0681"/>
    <w:rsid w:val="00FD0951"/>
    <w:rsid w:val="00FD11A0"/>
    <w:rsid w:val="00FD147F"/>
    <w:rsid w:val="00FD1523"/>
    <w:rsid w:val="00FD1BD7"/>
    <w:rsid w:val="00FD1FE5"/>
    <w:rsid w:val="00FD2B46"/>
    <w:rsid w:val="00FD2D99"/>
    <w:rsid w:val="00FD34A5"/>
    <w:rsid w:val="00FD3B0F"/>
    <w:rsid w:val="00FD465C"/>
    <w:rsid w:val="00FD4BEB"/>
    <w:rsid w:val="00FD4F10"/>
    <w:rsid w:val="00FD6193"/>
    <w:rsid w:val="00FD689C"/>
    <w:rsid w:val="00FD7CE5"/>
    <w:rsid w:val="00FE0FE5"/>
    <w:rsid w:val="00FE1DE2"/>
    <w:rsid w:val="00FE21F8"/>
    <w:rsid w:val="00FE22E0"/>
    <w:rsid w:val="00FE2556"/>
    <w:rsid w:val="00FE2868"/>
    <w:rsid w:val="00FE4C04"/>
    <w:rsid w:val="00FE5151"/>
    <w:rsid w:val="00FE52BD"/>
    <w:rsid w:val="00FE57E4"/>
    <w:rsid w:val="00FE5CBA"/>
    <w:rsid w:val="00FE5E77"/>
    <w:rsid w:val="00FE614F"/>
    <w:rsid w:val="00FE6DCA"/>
    <w:rsid w:val="00FE740F"/>
    <w:rsid w:val="00FF00CC"/>
    <w:rsid w:val="00FF071C"/>
    <w:rsid w:val="00FF0815"/>
    <w:rsid w:val="00FF0934"/>
    <w:rsid w:val="00FF0F23"/>
    <w:rsid w:val="00FF1574"/>
    <w:rsid w:val="00FF1A2E"/>
    <w:rsid w:val="00FF2982"/>
    <w:rsid w:val="00FF2D3A"/>
    <w:rsid w:val="00FF2FCF"/>
    <w:rsid w:val="00FF367E"/>
    <w:rsid w:val="00FF4198"/>
    <w:rsid w:val="00FF5647"/>
    <w:rsid w:val="00FF5ED2"/>
    <w:rsid w:val="00FF6E06"/>
    <w:rsid w:val="00FF71A0"/>
    <w:rsid w:val="00FF7580"/>
    <w:rsid w:val="00FF7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6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1D6A"/>
    <w:pPr>
      <w:spacing w:before="100" w:beforeAutospacing="1" w:after="100" w:afterAutospacing="1" w:line="240" w:lineRule="auto"/>
      <w:ind w:left="240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61D6A"/>
    <w:rPr>
      <w:b/>
      <w:bCs/>
    </w:rPr>
  </w:style>
  <w:style w:type="paragraph" w:styleId="Header">
    <w:name w:val="header"/>
    <w:basedOn w:val="Normal"/>
    <w:link w:val="HeaderChar"/>
    <w:unhideWhenUsed/>
    <w:rsid w:val="00261D6A"/>
    <w:pPr>
      <w:tabs>
        <w:tab w:val="center" w:pos="4680"/>
        <w:tab w:val="right" w:pos="936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261D6A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AB70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AB70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70AC"/>
  </w:style>
  <w:style w:type="table" w:styleId="TableGrid">
    <w:name w:val="Table Grid"/>
    <w:basedOn w:val="TableNormal"/>
    <w:uiPriority w:val="59"/>
    <w:rsid w:val="001E23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266667">
      <w:bodyDiv w:val="1"/>
      <w:marLeft w:val="60"/>
      <w:marRight w:val="48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9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96836">
                  <w:marLeft w:val="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2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13A3A-0560-4835-ABC9-F83CD7ACE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Final Project Report rev</Template>
  <TotalTime>0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bash7ji</dc:creator>
  <cp:lastModifiedBy>DSS-CD</cp:lastModifiedBy>
  <cp:revision>2</cp:revision>
  <cp:lastPrinted>2013-03-01T15:17:00Z</cp:lastPrinted>
  <dcterms:created xsi:type="dcterms:W3CDTF">2013-03-01T15:45:00Z</dcterms:created>
  <dcterms:modified xsi:type="dcterms:W3CDTF">2013-03-01T15:45:00Z</dcterms:modified>
</cp:coreProperties>
</file>