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Override PartName="/word/embeddings/oleObject1.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Ind w:w="-72" w:type="dxa"/>
        <w:tblLayout w:type="fixed"/>
        <w:tblCellMar>
          <w:left w:w="43" w:type="dxa"/>
          <w:right w:w="43" w:type="dxa"/>
        </w:tblCellMar>
        <w:tblLook w:val="0000"/>
      </w:tblPr>
      <w:tblGrid>
        <w:gridCol w:w="1015"/>
        <w:gridCol w:w="3219"/>
        <w:gridCol w:w="1101"/>
        <w:gridCol w:w="1260"/>
        <w:gridCol w:w="297"/>
        <w:gridCol w:w="218"/>
        <w:gridCol w:w="565"/>
        <w:gridCol w:w="900"/>
        <w:gridCol w:w="1080"/>
        <w:gridCol w:w="1260"/>
      </w:tblGrid>
      <w:tr w:rsidR="0049169B" w:rsidRPr="00106347">
        <w:tc>
          <w:tcPr>
            <w:tcW w:w="1015" w:type="dxa"/>
            <w:shd w:val="clear" w:color="auto" w:fill="auto"/>
          </w:tcPr>
          <w:p w:rsidR="0049169B" w:rsidRPr="00F279E2" w:rsidRDefault="00134A20" w:rsidP="0049169B">
            <w:pPr>
              <w:pStyle w:val="Heading5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5.4pt;margin-top:-9pt;width:51.6pt;height:44.1pt;z-index:251657728">
                  <v:imagedata r:id="rId8" o:title=""/>
                </v:shape>
                <o:OLEObject Type="Embed" ProgID="Word.Picture.8" ShapeID="_x0000_s1026" DrawAspect="Content" ObjectID="_1380108836" r:id="rId9"/>
              </w:pict>
            </w:r>
          </w:p>
        </w:tc>
        <w:tc>
          <w:tcPr>
            <w:tcW w:w="5877" w:type="dxa"/>
            <w:gridSpan w:val="4"/>
            <w:tcBorders>
              <w:left w:val="nil"/>
            </w:tcBorders>
            <w:shd w:val="clear" w:color="auto" w:fill="auto"/>
          </w:tcPr>
          <w:p w:rsidR="0049169B" w:rsidRPr="003B0B44" w:rsidRDefault="0049169B" w:rsidP="003B0B44">
            <w:pPr>
              <w:pStyle w:val="Heading5"/>
              <w:jc w:val="left"/>
              <w:rPr>
                <w:rFonts w:cs="Arial"/>
                <w:b w:val="0"/>
                <w:szCs w:val="18"/>
              </w:rPr>
            </w:pPr>
            <w:r w:rsidRPr="003B0B44">
              <w:rPr>
                <w:rFonts w:cs="Arial"/>
                <w:b w:val="0"/>
                <w:szCs w:val="18"/>
              </w:rPr>
              <w:t>MISSOURI DEPARTMENT OF SOCIAL SERVICES</w:t>
            </w:r>
          </w:p>
          <w:p w:rsidR="0049169B" w:rsidRDefault="0049169B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3B0B44">
              <w:rPr>
                <w:rFonts w:ascii="Arial" w:hAnsi="Arial" w:cs="Arial"/>
                <w:sz w:val="18"/>
                <w:szCs w:val="18"/>
              </w:rPr>
              <w:t>CHILREN'S DIVISION</w:t>
            </w:r>
          </w:p>
          <w:p w:rsidR="0049169B" w:rsidRDefault="0049169B" w:rsidP="0049169B">
            <w:pPr>
              <w:rPr>
                <w:rFonts w:ascii="Arial" w:hAnsi="Arial" w:cs="Arial"/>
                <w:sz w:val="18"/>
                <w:szCs w:val="18"/>
              </w:rPr>
            </w:pPr>
            <w:r w:rsidRPr="003B0B44">
              <w:rPr>
                <w:rFonts w:ascii="Arial" w:hAnsi="Arial" w:cs="Arial"/>
                <w:sz w:val="18"/>
                <w:szCs w:val="18"/>
              </w:rPr>
              <w:t>FAMILY FUNCTION ASSESSMENT/RE-ASSESSMENT</w:t>
            </w:r>
          </w:p>
          <w:p w:rsidR="0049169B" w:rsidRPr="003B0B44" w:rsidRDefault="0049169B" w:rsidP="003B0B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23" w:type="dxa"/>
            <w:gridSpan w:val="5"/>
            <w:tcBorders>
              <w:left w:val="nil"/>
            </w:tcBorders>
            <w:shd w:val="clear" w:color="auto" w:fill="auto"/>
          </w:tcPr>
          <w:p w:rsidR="0049169B" w:rsidRDefault="0049169B" w:rsidP="004916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49169B" w:rsidRDefault="0049169B" w:rsidP="004916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49169B" w:rsidRDefault="0049169B" w:rsidP="004916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49169B" w:rsidRPr="003B0B44" w:rsidRDefault="0049169B" w:rsidP="004916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CD-14A</w:t>
            </w:r>
          </w:p>
        </w:tc>
      </w:tr>
      <w:tr w:rsidR="003B0B44" w:rsidRPr="00106347">
        <w:tc>
          <w:tcPr>
            <w:tcW w:w="109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B0B44" w:rsidRPr="009D2799" w:rsidRDefault="003B0B44" w:rsidP="004C2ECE">
            <w:pPr>
              <w:pStyle w:val="Heading5"/>
              <w:jc w:val="left"/>
              <w:rPr>
                <w:rFonts w:cs="Arial"/>
                <w:szCs w:val="18"/>
              </w:rPr>
            </w:pPr>
            <w:r w:rsidRPr="00F279E2">
              <w:rPr>
                <w:rFonts w:cs="Arial"/>
                <w:sz w:val="22"/>
                <w:szCs w:val="22"/>
              </w:rPr>
              <w:t xml:space="preserve">FAMILY INFORMATION                                                                          </w:t>
            </w:r>
            <w:r w:rsidRPr="009D2799">
              <w:rPr>
                <w:rFonts w:cs="Arial"/>
                <w:szCs w:val="18"/>
              </w:rPr>
              <w:t xml:space="preserve">ASSESSMENT DATE: </w:t>
            </w:r>
            <w:r w:rsidR="00134A20" w:rsidRPr="009D2799">
              <w:rPr>
                <w:rFonts w:cs="Arial"/>
                <w:szCs w:val="18"/>
              </w:rPr>
              <w:fldChar w:fldCharType="begin">
                <w:ffData>
                  <w:name w:val="Text1051"/>
                  <w:enabled/>
                  <w:calcOnExit w:val="0"/>
                  <w:textInput/>
                </w:ffData>
              </w:fldChar>
            </w:r>
            <w:bookmarkStart w:id="0" w:name="Text1051"/>
            <w:r w:rsidRPr="009D2799">
              <w:rPr>
                <w:rFonts w:cs="Arial"/>
                <w:szCs w:val="18"/>
              </w:rPr>
              <w:instrText xml:space="preserve"> FORMTEXT </w:instrText>
            </w:r>
            <w:r w:rsidR="00134A20" w:rsidRPr="009D2799">
              <w:rPr>
                <w:rFonts w:cs="Arial"/>
                <w:szCs w:val="18"/>
              </w:rPr>
            </w:r>
            <w:r w:rsidR="00134A20" w:rsidRPr="009D2799">
              <w:rPr>
                <w:rFonts w:cs="Arial"/>
                <w:szCs w:val="18"/>
              </w:rPr>
              <w:fldChar w:fldCharType="separate"/>
            </w:r>
            <w:r w:rsidRPr="009D2799">
              <w:rPr>
                <w:rFonts w:cs="Arial"/>
                <w:noProof/>
                <w:szCs w:val="18"/>
              </w:rPr>
              <w:t> </w:t>
            </w:r>
            <w:r w:rsidRPr="009D2799">
              <w:rPr>
                <w:rFonts w:cs="Arial"/>
                <w:noProof/>
                <w:szCs w:val="18"/>
              </w:rPr>
              <w:t> </w:t>
            </w:r>
            <w:r w:rsidRPr="009D2799">
              <w:rPr>
                <w:rFonts w:cs="Arial"/>
                <w:noProof/>
                <w:szCs w:val="18"/>
              </w:rPr>
              <w:t> </w:t>
            </w:r>
            <w:r w:rsidRPr="009D2799">
              <w:rPr>
                <w:rFonts w:cs="Arial"/>
                <w:noProof/>
                <w:szCs w:val="18"/>
              </w:rPr>
              <w:t> </w:t>
            </w:r>
            <w:r w:rsidRPr="009D2799">
              <w:rPr>
                <w:rFonts w:cs="Arial"/>
                <w:noProof/>
                <w:szCs w:val="18"/>
              </w:rPr>
              <w:t> </w:t>
            </w:r>
            <w:r w:rsidR="00134A20" w:rsidRPr="009D2799">
              <w:rPr>
                <w:rFonts w:cs="Arial"/>
                <w:szCs w:val="18"/>
              </w:rPr>
              <w:fldChar w:fldCharType="end"/>
            </w:r>
            <w:bookmarkEnd w:id="0"/>
          </w:p>
        </w:tc>
      </w:tr>
      <w:tr w:rsidR="003B0B44" w:rsidRPr="00106347">
        <w:trPr>
          <w:trHeight w:val="300"/>
        </w:trPr>
        <w:tc>
          <w:tcPr>
            <w:tcW w:w="4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B0B44" w:rsidRDefault="003B0B44" w:rsidP="003B0B44">
            <w:pPr>
              <w:pStyle w:val="Heading5"/>
              <w:jc w:val="left"/>
              <w:rPr>
                <w:rFonts w:cs="Arial"/>
                <w:b w:val="0"/>
                <w:sz w:val="16"/>
                <w:szCs w:val="16"/>
              </w:rPr>
            </w:pPr>
            <w:r w:rsidRPr="00106347">
              <w:rPr>
                <w:rFonts w:cs="Arial"/>
                <w:b w:val="0"/>
                <w:sz w:val="16"/>
                <w:szCs w:val="16"/>
              </w:rPr>
              <w:t>CASE NAME</w:t>
            </w:r>
          </w:p>
          <w:p w:rsidR="003B0B44" w:rsidRPr="00E770A6" w:rsidRDefault="00134A20" w:rsidP="003B0B44">
            <w:pPr>
              <w:rPr>
                <w:sz w:val="18"/>
                <w:szCs w:val="18"/>
              </w:rPr>
            </w:pPr>
            <w:r w:rsidRPr="00E770A6">
              <w:rPr>
                <w:sz w:val="18"/>
                <w:szCs w:val="18"/>
              </w:rPr>
              <w:fldChar w:fldCharType="begin">
                <w:ffData>
                  <w:name w:val="Text924"/>
                  <w:enabled/>
                  <w:calcOnExit w:val="0"/>
                  <w:textInput/>
                </w:ffData>
              </w:fldChar>
            </w:r>
            <w:bookmarkStart w:id="1" w:name="Text924"/>
            <w:r w:rsidR="003B0B44" w:rsidRPr="00E770A6">
              <w:rPr>
                <w:sz w:val="18"/>
                <w:szCs w:val="18"/>
              </w:rPr>
              <w:instrText xml:space="preserve"> FORMTEXT </w:instrText>
            </w:r>
            <w:r w:rsidRPr="00E770A6">
              <w:rPr>
                <w:sz w:val="18"/>
                <w:szCs w:val="18"/>
              </w:rPr>
            </w:r>
            <w:r w:rsidRPr="00E770A6">
              <w:rPr>
                <w:sz w:val="18"/>
                <w:szCs w:val="18"/>
              </w:rPr>
              <w:fldChar w:fldCharType="separate"/>
            </w:r>
            <w:r w:rsidR="003B0B44" w:rsidRPr="00E770A6">
              <w:rPr>
                <w:noProof/>
                <w:sz w:val="18"/>
                <w:szCs w:val="18"/>
              </w:rPr>
              <w:t> </w:t>
            </w:r>
            <w:r w:rsidR="003B0B44" w:rsidRPr="00E770A6">
              <w:rPr>
                <w:noProof/>
                <w:sz w:val="18"/>
                <w:szCs w:val="18"/>
              </w:rPr>
              <w:t> </w:t>
            </w:r>
            <w:r w:rsidR="003B0B44" w:rsidRPr="00E770A6">
              <w:rPr>
                <w:noProof/>
                <w:sz w:val="18"/>
                <w:szCs w:val="18"/>
              </w:rPr>
              <w:t> </w:t>
            </w:r>
            <w:r w:rsidR="003B0B44" w:rsidRPr="00E770A6">
              <w:rPr>
                <w:noProof/>
                <w:sz w:val="18"/>
                <w:szCs w:val="18"/>
              </w:rPr>
              <w:t> </w:t>
            </w:r>
            <w:r w:rsidR="003B0B44" w:rsidRPr="00E770A6">
              <w:rPr>
                <w:noProof/>
                <w:sz w:val="18"/>
                <w:szCs w:val="18"/>
              </w:rPr>
              <w:t> </w:t>
            </w:r>
            <w:r w:rsidRPr="00E770A6">
              <w:rPr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28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B0B44" w:rsidRPr="009D2799" w:rsidRDefault="003B0B44" w:rsidP="003B0B44">
            <w:pPr>
              <w:pStyle w:val="Heading5"/>
              <w:jc w:val="left"/>
              <w:rPr>
                <w:rFonts w:cs="Arial"/>
                <w:b w:val="0"/>
                <w:szCs w:val="18"/>
              </w:rPr>
            </w:pPr>
            <w:r w:rsidRPr="009D2799">
              <w:rPr>
                <w:rFonts w:cs="Arial"/>
                <w:b w:val="0"/>
                <w:szCs w:val="18"/>
              </w:rPr>
              <w:t>COUNTY</w:t>
            </w:r>
          </w:p>
          <w:p w:rsidR="003B0B44" w:rsidRPr="009D2799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9D279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25"/>
                  <w:enabled/>
                  <w:calcOnExit w:val="0"/>
                  <w:textInput/>
                </w:ffData>
              </w:fldChar>
            </w:r>
            <w:bookmarkStart w:id="2" w:name="Text925"/>
            <w:r w:rsidR="003B0B44" w:rsidRPr="009D27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D2799">
              <w:rPr>
                <w:rFonts w:ascii="Arial" w:hAnsi="Arial" w:cs="Arial"/>
                <w:sz w:val="18"/>
                <w:szCs w:val="18"/>
              </w:rPr>
            </w:r>
            <w:r w:rsidRPr="009D279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D27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D27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D27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D27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D27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D279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38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B0B44" w:rsidRPr="009D2799" w:rsidRDefault="003B0B44" w:rsidP="003B0B44">
            <w:pPr>
              <w:pStyle w:val="Heading5"/>
              <w:jc w:val="left"/>
              <w:rPr>
                <w:rFonts w:cs="Arial"/>
                <w:b w:val="0"/>
                <w:szCs w:val="18"/>
              </w:rPr>
            </w:pPr>
            <w:r w:rsidRPr="009D2799">
              <w:rPr>
                <w:rFonts w:cs="Arial"/>
                <w:b w:val="0"/>
                <w:szCs w:val="18"/>
              </w:rPr>
              <w:t>CASE NUMBER</w:t>
            </w:r>
          </w:p>
          <w:p w:rsidR="003B0B44" w:rsidRPr="009D2799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9D279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26"/>
                  <w:enabled/>
                  <w:calcOnExit w:val="0"/>
                  <w:textInput/>
                </w:ffData>
              </w:fldChar>
            </w:r>
            <w:bookmarkStart w:id="3" w:name="Text926"/>
            <w:r w:rsidR="003B0B44" w:rsidRPr="009D27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D2799">
              <w:rPr>
                <w:rFonts w:ascii="Arial" w:hAnsi="Arial" w:cs="Arial"/>
                <w:sz w:val="18"/>
                <w:szCs w:val="18"/>
              </w:rPr>
            </w:r>
            <w:r w:rsidRPr="009D279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D2799">
              <w:rPr>
                <w:rFonts w:cs="Arial"/>
                <w:noProof/>
                <w:sz w:val="18"/>
                <w:szCs w:val="18"/>
              </w:rPr>
              <w:t> </w:t>
            </w:r>
            <w:r w:rsidR="003B0B44" w:rsidRPr="009D2799">
              <w:rPr>
                <w:rFonts w:cs="Arial"/>
                <w:noProof/>
                <w:sz w:val="18"/>
                <w:szCs w:val="18"/>
              </w:rPr>
              <w:t> </w:t>
            </w:r>
            <w:r w:rsidR="003B0B44" w:rsidRPr="009D2799">
              <w:rPr>
                <w:rFonts w:cs="Arial"/>
                <w:noProof/>
                <w:sz w:val="18"/>
                <w:szCs w:val="18"/>
              </w:rPr>
              <w:t> </w:t>
            </w:r>
            <w:r w:rsidR="003B0B44" w:rsidRPr="009D2799">
              <w:rPr>
                <w:rFonts w:cs="Arial"/>
                <w:noProof/>
                <w:sz w:val="18"/>
                <w:szCs w:val="18"/>
              </w:rPr>
              <w:t> </w:t>
            </w:r>
            <w:r w:rsidR="003B0B44" w:rsidRPr="009D2799">
              <w:rPr>
                <w:rFonts w:cs="Arial"/>
                <w:noProof/>
                <w:sz w:val="18"/>
                <w:szCs w:val="18"/>
              </w:rPr>
              <w:t> </w:t>
            </w:r>
            <w:r w:rsidRPr="009D279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3B0B44" w:rsidRPr="00E770A6">
        <w:trPr>
          <w:trHeight w:val="300"/>
        </w:trPr>
        <w:tc>
          <w:tcPr>
            <w:tcW w:w="4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B0B44" w:rsidRPr="00106347" w:rsidRDefault="003B0B44" w:rsidP="003B0B44">
            <w:pPr>
              <w:pStyle w:val="Heading5"/>
              <w:jc w:val="left"/>
              <w:rPr>
                <w:rFonts w:cs="Arial"/>
                <w:b w:val="0"/>
                <w:sz w:val="16"/>
                <w:szCs w:val="16"/>
              </w:rPr>
            </w:pPr>
            <w:r w:rsidRPr="00106347">
              <w:rPr>
                <w:rFonts w:cs="Arial"/>
                <w:b w:val="0"/>
                <w:sz w:val="16"/>
                <w:szCs w:val="16"/>
              </w:rPr>
              <w:t>WORKER</w:t>
            </w:r>
            <w:r>
              <w:rPr>
                <w:rFonts w:cs="Arial"/>
                <w:b w:val="0"/>
                <w:sz w:val="16"/>
                <w:szCs w:val="16"/>
              </w:rPr>
              <w:t xml:space="preserve"> NAME</w:t>
            </w:r>
          </w:p>
          <w:p w:rsidR="003B0B44" w:rsidRPr="002E6CBA" w:rsidRDefault="00134A20" w:rsidP="003B0B44">
            <w:pPr>
              <w:pStyle w:val="Heading5"/>
              <w:jc w:val="left"/>
              <w:rPr>
                <w:rFonts w:cs="Arial"/>
                <w:b w:val="0"/>
                <w:szCs w:val="18"/>
              </w:rPr>
            </w:pPr>
            <w:r w:rsidRPr="002E6CBA">
              <w:rPr>
                <w:rFonts w:cs="Arial"/>
                <w:b w:val="0"/>
                <w:szCs w:val="18"/>
              </w:rPr>
              <w:fldChar w:fldCharType="begin">
                <w:ffData>
                  <w:name w:val="Text930"/>
                  <w:enabled/>
                  <w:calcOnExit w:val="0"/>
                  <w:textInput/>
                </w:ffData>
              </w:fldChar>
            </w:r>
            <w:bookmarkStart w:id="4" w:name="Text930"/>
            <w:r w:rsidR="003B0B44" w:rsidRPr="002E6CBA">
              <w:rPr>
                <w:rFonts w:cs="Arial"/>
                <w:b w:val="0"/>
                <w:szCs w:val="18"/>
              </w:rPr>
              <w:instrText xml:space="preserve"> FORMTEXT </w:instrText>
            </w:r>
            <w:r w:rsidRPr="002E6CBA">
              <w:rPr>
                <w:rFonts w:cs="Arial"/>
                <w:b w:val="0"/>
                <w:szCs w:val="18"/>
              </w:rPr>
            </w:r>
            <w:r w:rsidRPr="002E6CBA">
              <w:rPr>
                <w:rFonts w:cs="Arial"/>
                <w:b w:val="0"/>
                <w:szCs w:val="18"/>
              </w:rPr>
              <w:fldChar w:fldCharType="separate"/>
            </w:r>
            <w:r w:rsidR="003B0B44" w:rsidRPr="002E6CBA">
              <w:rPr>
                <w:rFonts w:cs="Arial"/>
                <w:b w:val="0"/>
                <w:szCs w:val="18"/>
              </w:rPr>
              <w:t> </w:t>
            </w:r>
            <w:r w:rsidR="003B0B44" w:rsidRPr="002E6CBA">
              <w:rPr>
                <w:rFonts w:cs="Arial"/>
                <w:b w:val="0"/>
                <w:szCs w:val="18"/>
              </w:rPr>
              <w:t> </w:t>
            </w:r>
            <w:r w:rsidR="003B0B44" w:rsidRPr="002E6CBA">
              <w:rPr>
                <w:rFonts w:cs="Arial"/>
                <w:b w:val="0"/>
                <w:szCs w:val="18"/>
              </w:rPr>
              <w:t> </w:t>
            </w:r>
            <w:r w:rsidR="003B0B44" w:rsidRPr="002E6CBA">
              <w:rPr>
                <w:rFonts w:cs="Arial"/>
                <w:b w:val="0"/>
                <w:szCs w:val="18"/>
              </w:rPr>
              <w:t> </w:t>
            </w:r>
            <w:r w:rsidR="003B0B44" w:rsidRPr="002E6CBA">
              <w:rPr>
                <w:rFonts w:cs="Arial"/>
                <w:b w:val="0"/>
                <w:szCs w:val="18"/>
              </w:rPr>
              <w:t> </w:t>
            </w:r>
            <w:r w:rsidRPr="002E6CBA">
              <w:rPr>
                <w:rFonts w:cs="Arial"/>
                <w:b w:val="0"/>
                <w:szCs w:val="18"/>
              </w:rPr>
              <w:fldChar w:fldCharType="end"/>
            </w:r>
            <w:bookmarkEnd w:id="4"/>
          </w:p>
        </w:tc>
        <w:tc>
          <w:tcPr>
            <w:tcW w:w="28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B0B44" w:rsidRPr="009D2799" w:rsidRDefault="003B0B44" w:rsidP="003B0B44">
            <w:pPr>
              <w:pStyle w:val="Heading5"/>
              <w:jc w:val="left"/>
              <w:rPr>
                <w:rFonts w:cs="Arial"/>
                <w:b w:val="0"/>
                <w:szCs w:val="18"/>
              </w:rPr>
            </w:pPr>
            <w:r w:rsidRPr="009D2799">
              <w:rPr>
                <w:rFonts w:cs="Arial"/>
                <w:b w:val="0"/>
                <w:szCs w:val="18"/>
              </w:rPr>
              <w:t>WORKER NUMBER</w:t>
            </w:r>
          </w:p>
          <w:p w:rsidR="003B0B44" w:rsidRPr="009D2799" w:rsidRDefault="00134A20" w:rsidP="003B0B44">
            <w:pPr>
              <w:pStyle w:val="Heading5"/>
              <w:jc w:val="left"/>
              <w:rPr>
                <w:rFonts w:cs="Arial"/>
                <w:b w:val="0"/>
                <w:szCs w:val="18"/>
              </w:rPr>
            </w:pPr>
            <w:r w:rsidRPr="009D2799">
              <w:rPr>
                <w:rFonts w:cs="Arial"/>
                <w:b w:val="0"/>
                <w:szCs w:val="18"/>
              </w:rPr>
              <w:fldChar w:fldCharType="begin">
                <w:ffData>
                  <w:name w:val="Text931"/>
                  <w:enabled/>
                  <w:calcOnExit w:val="0"/>
                  <w:textInput/>
                </w:ffData>
              </w:fldChar>
            </w:r>
            <w:bookmarkStart w:id="5" w:name="Text931"/>
            <w:r w:rsidR="003B0B44" w:rsidRPr="009D2799">
              <w:rPr>
                <w:rFonts w:cs="Arial"/>
                <w:b w:val="0"/>
                <w:szCs w:val="18"/>
              </w:rPr>
              <w:instrText xml:space="preserve"> FORMTEXT </w:instrText>
            </w:r>
            <w:r w:rsidRPr="009D2799">
              <w:rPr>
                <w:rFonts w:cs="Arial"/>
                <w:b w:val="0"/>
                <w:szCs w:val="18"/>
              </w:rPr>
            </w:r>
            <w:r w:rsidRPr="009D2799">
              <w:rPr>
                <w:rFonts w:cs="Arial"/>
                <w:b w:val="0"/>
                <w:szCs w:val="18"/>
              </w:rPr>
              <w:fldChar w:fldCharType="separate"/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Pr="009D2799">
              <w:rPr>
                <w:rFonts w:cs="Arial"/>
                <w:b w:val="0"/>
                <w:szCs w:val="18"/>
              </w:rPr>
              <w:fldChar w:fldCharType="end"/>
            </w:r>
            <w:bookmarkEnd w:id="5"/>
          </w:p>
        </w:tc>
        <w:tc>
          <w:tcPr>
            <w:tcW w:w="38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B0B44" w:rsidRPr="009D2799" w:rsidRDefault="003B0B44" w:rsidP="003B0B44">
            <w:pPr>
              <w:pStyle w:val="Heading5"/>
              <w:jc w:val="left"/>
              <w:rPr>
                <w:rFonts w:cs="Arial"/>
                <w:b w:val="0"/>
                <w:szCs w:val="18"/>
              </w:rPr>
            </w:pPr>
            <w:r w:rsidRPr="009D2799">
              <w:rPr>
                <w:rFonts w:cs="Arial"/>
                <w:b w:val="0"/>
                <w:szCs w:val="18"/>
              </w:rPr>
              <w:t>SUPERVISOR</w:t>
            </w:r>
          </w:p>
          <w:p w:rsidR="003B0B44" w:rsidRPr="009D2799" w:rsidRDefault="00134A20" w:rsidP="003B0B44">
            <w:pPr>
              <w:pStyle w:val="Heading5"/>
              <w:jc w:val="left"/>
              <w:rPr>
                <w:rFonts w:cs="Arial"/>
                <w:b w:val="0"/>
                <w:szCs w:val="18"/>
              </w:rPr>
            </w:pPr>
            <w:r w:rsidRPr="009D2799">
              <w:rPr>
                <w:rFonts w:cs="Arial"/>
                <w:b w:val="0"/>
                <w:szCs w:val="18"/>
              </w:rPr>
              <w:fldChar w:fldCharType="begin">
                <w:ffData>
                  <w:name w:val="Text932"/>
                  <w:enabled/>
                  <w:calcOnExit w:val="0"/>
                  <w:textInput/>
                </w:ffData>
              </w:fldChar>
            </w:r>
            <w:bookmarkStart w:id="6" w:name="Text932"/>
            <w:r w:rsidR="003B0B44" w:rsidRPr="009D2799">
              <w:rPr>
                <w:rFonts w:cs="Arial"/>
                <w:b w:val="0"/>
                <w:szCs w:val="18"/>
              </w:rPr>
              <w:instrText xml:space="preserve"> FORMTEXT </w:instrText>
            </w:r>
            <w:r w:rsidRPr="009D2799">
              <w:rPr>
                <w:rFonts w:cs="Arial"/>
                <w:b w:val="0"/>
                <w:szCs w:val="18"/>
              </w:rPr>
            </w:r>
            <w:r w:rsidRPr="009D2799">
              <w:rPr>
                <w:rFonts w:cs="Arial"/>
                <w:b w:val="0"/>
                <w:szCs w:val="18"/>
              </w:rPr>
              <w:fldChar w:fldCharType="separate"/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="003B0B44" w:rsidRPr="009D2799">
              <w:rPr>
                <w:rFonts w:cs="Arial"/>
                <w:b w:val="0"/>
                <w:szCs w:val="18"/>
              </w:rPr>
              <w:t> </w:t>
            </w:r>
            <w:r w:rsidRPr="009D2799">
              <w:rPr>
                <w:rFonts w:cs="Arial"/>
                <w:b w:val="0"/>
                <w:szCs w:val="18"/>
              </w:rPr>
              <w:fldChar w:fldCharType="end"/>
            </w:r>
            <w:bookmarkEnd w:id="6"/>
          </w:p>
        </w:tc>
      </w:tr>
      <w:tr w:rsidR="00D65244" w:rsidRPr="00E770A6">
        <w:trPr>
          <w:trHeight w:val="216"/>
        </w:trPr>
        <w:tc>
          <w:tcPr>
            <w:tcW w:w="109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D65244" w:rsidRDefault="00D65244" w:rsidP="004C2ECE">
            <w:pPr>
              <w:pStyle w:val="Heading5"/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MINIMUM CONTACT STANDARD </w:t>
            </w:r>
            <w:r w:rsidRPr="001A1EFC">
              <w:rPr>
                <w:rFonts w:cs="Arial"/>
                <w:szCs w:val="18"/>
              </w:rPr>
              <w:t>(</w:t>
            </w:r>
            <w:r>
              <w:rPr>
                <w:rFonts w:cs="Arial"/>
                <w:szCs w:val="18"/>
              </w:rPr>
              <w:t>Monthly Contacts b</w:t>
            </w:r>
            <w:r w:rsidRPr="001A1EFC">
              <w:rPr>
                <w:rFonts w:cs="Arial"/>
                <w:szCs w:val="18"/>
              </w:rPr>
              <w:t xml:space="preserve">ased on the most recent SDM </w:t>
            </w:r>
            <w:r>
              <w:rPr>
                <w:rFonts w:cs="Arial"/>
                <w:szCs w:val="18"/>
              </w:rPr>
              <w:t xml:space="preserve">Level of </w:t>
            </w:r>
            <w:r w:rsidRPr="001A1EFC">
              <w:rPr>
                <w:rFonts w:cs="Arial"/>
                <w:szCs w:val="18"/>
              </w:rPr>
              <w:t>Risk)</w:t>
            </w:r>
          </w:p>
        </w:tc>
      </w:tr>
      <w:tr w:rsidR="00D65244" w:rsidRPr="00E770A6">
        <w:trPr>
          <w:trHeight w:val="1008"/>
        </w:trPr>
        <w:tc>
          <w:tcPr>
            <w:tcW w:w="109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5244" w:rsidRPr="00D65244" w:rsidRDefault="00134A20" w:rsidP="00C2641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D6524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597"/>
            <w:r w:rsidR="00D65244" w:rsidRPr="00D6524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65244">
              <w:rPr>
                <w:rFonts w:ascii="Arial" w:hAnsi="Arial" w:cs="Arial"/>
                <w:sz w:val="18"/>
                <w:szCs w:val="18"/>
              </w:rPr>
            </w:r>
            <w:r w:rsidRPr="00D6524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D65244" w:rsidRPr="00D65244">
              <w:rPr>
                <w:rFonts w:ascii="Arial" w:hAnsi="Arial" w:cs="Arial"/>
                <w:sz w:val="18"/>
                <w:szCs w:val="18"/>
              </w:rPr>
              <w:t xml:space="preserve"> Very High</w:t>
            </w:r>
            <w:r w:rsidR="00DF0DDD">
              <w:rPr>
                <w:rFonts w:ascii="Arial" w:hAnsi="Arial" w:cs="Arial"/>
                <w:sz w:val="18"/>
                <w:szCs w:val="18"/>
              </w:rPr>
              <w:t xml:space="preserve">--3 </w:t>
            </w:r>
            <w:r w:rsidR="00D65244" w:rsidRPr="00D65244">
              <w:rPr>
                <w:rFonts w:ascii="Arial" w:hAnsi="Arial" w:cs="Arial"/>
                <w:sz w:val="18"/>
                <w:szCs w:val="18"/>
              </w:rPr>
              <w:t>face to face contacts</w:t>
            </w:r>
            <w:r w:rsidR="00DF0DDD">
              <w:rPr>
                <w:rFonts w:ascii="Arial" w:hAnsi="Arial" w:cs="Arial"/>
                <w:sz w:val="18"/>
                <w:szCs w:val="18"/>
              </w:rPr>
              <w:t>, at least 2 by the worker</w:t>
            </w:r>
            <w:r w:rsidR="00D65244" w:rsidRPr="00D65244">
              <w:rPr>
                <w:rFonts w:ascii="Arial" w:hAnsi="Arial" w:cs="Arial"/>
                <w:sz w:val="18"/>
                <w:szCs w:val="18"/>
              </w:rPr>
              <w:t>----3 collateral contacts</w:t>
            </w:r>
          </w:p>
          <w:p w:rsidR="00D65244" w:rsidRPr="00D65244" w:rsidRDefault="00134A20" w:rsidP="00C2641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D6524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598"/>
            <w:r w:rsidR="00D65244" w:rsidRPr="00D6524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65244">
              <w:rPr>
                <w:rFonts w:ascii="Arial" w:hAnsi="Arial" w:cs="Arial"/>
                <w:sz w:val="18"/>
                <w:szCs w:val="18"/>
              </w:rPr>
            </w:r>
            <w:r w:rsidRPr="00D6524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="00D65244" w:rsidRPr="00D65244">
              <w:rPr>
                <w:rFonts w:ascii="Arial" w:hAnsi="Arial" w:cs="Arial"/>
                <w:sz w:val="18"/>
                <w:szCs w:val="18"/>
              </w:rPr>
              <w:t xml:space="preserve"> High</w:t>
            </w:r>
            <w:r w:rsidR="00DF0DDD">
              <w:rPr>
                <w:rFonts w:ascii="Arial" w:hAnsi="Arial" w:cs="Arial"/>
                <w:sz w:val="18"/>
                <w:szCs w:val="18"/>
              </w:rPr>
              <w:t>---------2</w:t>
            </w:r>
            <w:r w:rsidR="00D65244" w:rsidRPr="00D65244">
              <w:rPr>
                <w:rFonts w:ascii="Arial" w:hAnsi="Arial" w:cs="Arial"/>
                <w:sz w:val="18"/>
                <w:szCs w:val="18"/>
              </w:rPr>
              <w:t xml:space="preserve"> face to face </w:t>
            </w:r>
            <w:r w:rsidR="00DF0DDD">
              <w:rPr>
                <w:rFonts w:ascii="Arial" w:hAnsi="Arial" w:cs="Arial"/>
                <w:sz w:val="18"/>
                <w:szCs w:val="18"/>
              </w:rPr>
              <w:t>contacts, at least 1 by the worker</w:t>
            </w:r>
            <w:r w:rsidR="00D65244" w:rsidRPr="00D65244">
              <w:rPr>
                <w:rFonts w:ascii="Arial" w:hAnsi="Arial" w:cs="Arial"/>
                <w:sz w:val="18"/>
                <w:szCs w:val="18"/>
              </w:rPr>
              <w:t>----3 collateral contacts</w:t>
            </w:r>
          </w:p>
          <w:p w:rsidR="00D65244" w:rsidRPr="00D65244" w:rsidRDefault="00134A20" w:rsidP="00C2641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D6524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99"/>
            <w:r w:rsidR="00D65244" w:rsidRPr="00D6524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65244">
              <w:rPr>
                <w:rFonts w:ascii="Arial" w:hAnsi="Arial" w:cs="Arial"/>
                <w:sz w:val="18"/>
                <w:szCs w:val="18"/>
              </w:rPr>
            </w:r>
            <w:r w:rsidRPr="00D6524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="00D65244" w:rsidRPr="00D65244">
              <w:rPr>
                <w:rFonts w:ascii="Arial" w:hAnsi="Arial" w:cs="Arial"/>
                <w:sz w:val="18"/>
                <w:szCs w:val="18"/>
              </w:rPr>
              <w:t xml:space="preserve"> Moderate</w:t>
            </w:r>
            <w:r w:rsidR="00DF0DDD">
              <w:rPr>
                <w:rFonts w:ascii="Arial" w:hAnsi="Arial" w:cs="Arial"/>
                <w:sz w:val="18"/>
                <w:szCs w:val="18"/>
              </w:rPr>
              <w:t xml:space="preserve">---1 </w:t>
            </w:r>
            <w:r w:rsidR="00D65244" w:rsidRPr="00D65244">
              <w:rPr>
                <w:rFonts w:ascii="Arial" w:hAnsi="Arial" w:cs="Arial"/>
                <w:sz w:val="18"/>
                <w:szCs w:val="18"/>
              </w:rPr>
              <w:t xml:space="preserve">face to face worker contact-----2 collateral contacts </w:t>
            </w:r>
            <w:r w:rsidR="00D6524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D65244" w:rsidRPr="00C26413" w:rsidRDefault="00134A20" w:rsidP="00C26413">
            <w:pPr>
              <w:pStyle w:val="Heading5"/>
              <w:jc w:val="left"/>
              <w:rPr>
                <w:rFonts w:cs="Arial"/>
                <w:b w:val="0"/>
                <w:i/>
                <w:szCs w:val="18"/>
              </w:rPr>
            </w:pPr>
            <w:r w:rsidRPr="00D65244">
              <w:fldChar w:fldCharType="begin">
                <w:ffData>
                  <w:name w:val="Check6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00"/>
            <w:r w:rsidR="00D65244" w:rsidRPr="00D65244">
              <w:instrText xml:space="preserve"> FORMCHECKBOX </w:instrText>
            </w:r>
            <w:r w:rsidRPr="00D65244">
              <w:fldChar w:fldCharType="end"/>
            </w:r>
            <w:bookmarkEnd w:id="10"/>
            <w:r w:rsidR="00D65244" w:rsidRPr="00D65244">
              <w:t xml:space="preserve"> </w:t>
            </w:r>
            <w:r w:rsidR="00D65244" w:rsidRPr="00C26413">
              <w:rPr>
                <w:b w:val="0"/>
              </w:rPr>
              <w:t>Low----------</w:t>
            </w:r>
            <w:r w:rsidR="00DF0DDD">
              <w:rPr>
                <w:b w:val="0"/>
              </w:rPr>
              <w:t xml:space="preserve">1 </w:t>
            </w:r>
            <w:r w:rsidR="00D65244" w:rsidRPr="00C26413">
              <w:rPr>
                <w:b w:val="0"/>
              </w:rPr>
              <w:t>face to face worker contact-----1</w:t>
            </w:r>
            <w:r w:rsidR="00DF0DDD">
              <w:rPr>
                <w:b w:val="0"/>
              </w:rPr>
              <w:t xml:space="preserve"> </w:t>
            </w:r>
            <w:r w:rsidR="00D65244" w:rsidRPr="00C26413">
              <w:rPr>
                <w:b w:val="0"/>
              </w:rPr>
              <w:t xml:space="preserve">collateral contact </w:t>
            </w:r>
            <w:r w:rsidR="00D65244" w:rsidRPr="00C26413">
              <w:rPr>
                <w:b w:val="0"/>
                <w:i/>
              </w:rPr>
              <w:t xml:space="preserve"> </w:t>
            </w:r>
          </w:p>
        </w:tc>
      </w:tr>
      <w:tr w:rsidR="003B0B44" w:rsidRPr="008F0DE4">
        <w:trPr>
          <w:trHeight w:val="216"/>
        </w:trPr>
        <w:tc>
          <w:tcPr>
            <w:tcW w:w="109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B0B44" w:rsidRPr="00F279E2" w:rsidRDefault="003B0B44" w:rsidP="004C2ECE">
            <w:pPr>
              <w:pStyle w:val="Heading5"/>
              <w:shd w:val="clear" w:color="auto" w:fill="E0E0E0"/>
              <w:jc w:val="left"/>
              <w:rPr>
                <w:rFonts w:cs="Arial"/>
                <w:b w:val="0"/>
                <w:sz w:val="22"/>
                <w:szCs w:val="22"/>
              </w:rPr>
            </w:pPr>
            <w:r w:rsidRPr="00F279E2">
              <w:rPr>
                <w:rFonts w:cs="Arial"/>
                <w:sz w:val="22"/>
                <w:szCs w:val="22"/>
              </w:rPr>
              <w:t>FAMILY FUNCTIONING</w:t>
            </w:r>
          </w:p>
        </w:tc>
      </w:tr>
      <w:tr w:rsidR="003B0B44" w:rsidRPr="00F24173">
        <w:trPr>
          <w:trHeight w:val="1296"/>
        </w:trPr>
        <w:tc>
          <w:tcPr>
            <w:tcW w:w="109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B0B44" w:rsidRPr="00C26413" w:rsidRDefault="003B0B44" w:rsidP="00C26413">
            <w:pPr>
              <w:pStyle w:val="Heading5"/>
              <w:jc w:val="left"/>
              <w:rPr>
                <w:rFonts w:cs="Arial"/>
                <w:szCs w:val="18"/>
              </w:rPr>
            </w:pPr>
            <w:r w:rsidRPr="00B73A42">
              <w:rPr>
                <w:rFonts w:cs="Arial"/>
                <w:b w:val="0"/>
                <w:szCs w:val="18"/>
              </w:rPr>
              <w:t xml:space="preserve">Rate each sub-factor listed below and check the phrase (clear strength, moderate strength, adequate, moderate </w:t>
            </w:r>
            <w:r>
              <w:rPr>
                <w:rFonts w:cs="Arial"/>
                <w:b w:val="0"/>
                <w:szCs w:val="18"/>
              </w:rPr>
              <w:t>need</w:t>
            </w:r>
            <w:r w:rsidRPr="00B73A42">
              <w:rPr>
                <w:rFonts w:cs="Arial"/>
                <w:b w:val="0"/>
                <w:szCs w:val="18"/>
              </w:rPr>
              <w:t xml:space="preserve"> or se</w:t>
            </w:r>
            <w:r>
              <w:rPr>
                <w:rFonts w:cs="Arial"/>
                <w:b w:val="0"/>
                <w:szCs w:val="18"/>
              </w:rPr>
              <w:t>rious</w:t>
            </w:r>
            <w:r w:rsidRPr="00B73A42">
              <w:rPr>
                <w:rFonts w:cs="Arial"/>
                <w:b w:val="0"/>
                <w:szCs w:val="18"/>
              </w:rPr>
              <w:t xml:space="preserve"> </w:t>
            </w:r>
            <w:r>
              <w:rPr>
                <w:rFonts w:cs="Arial"/>
                <w:b w:val="0"/>
                <w:szCs w:val="18"/>
              </w:rPr>
              <w:t>need</w:t>
            </w:r>
            <w:r w:rsidRPr="00B73A42">
              <w:rPr>
                <w:rFonts w:cs="Arial"/>
                <w:b w:val="0"/>
                <w:szCs w:val="18"/>
              </w:rPr>
              <w:t>) that most accurately describes the family’s level of functioning</w:t>
            </w:r>
            <w:r>
              <w:rPr>
                <w:rFonts w:cs="Arial"/>
                <w:b w:val="0"/>
                <w:szCs w:val="18"/>
              </w:rPr>
              <w:t xml:space="preserve"> in the present situation</w:t>
            </w:r>
            <w:r w:rsidRPr="00B73A42">
              <w:rPr>
                <w:rFonts w:cs="Arial"/>
                <w:b w:val="0"/>
                <w:szCs w:val="18"/>
              </w:rPr>
              <w:t xml:space="preserve">.   </w:t>
            </w:r>
            <w:r>
              <w:rPr>
                <w:rFonts w:cs="Arial"/>
                <w:b w:val="0"/>
                <w:szCs w:val="18"/>
              </w:rPr>
              <w:t xml:space="preserve">Historical items, particularly for re-assessments will continue to exist, however the way they impact family functioning may change significantly.  </w:t>
            </w:r>
            <w:r w:rsidRPr="00B73A42">
              <w:rPr>
                <w:rFonts w:cs="Arial"/>
                <w:b w:val="0"/>
                <w:szCs w:val="18"/>
              </w:rPr>
              <w:t>Describe specifics in the appropriate column below as either clear or moderate strengths or se</w:t>
            </w:r>
            <w:r>
              <w:rPr>
                <w:rFonts w:cs="Arial"/>
                <w:b w:val="0"/>
                <w:szCs w:val="18"/>
              </w:rPr>
              <w:t>rious</w:t>
            </w:r>
            <w:r w:rsidRPr="00B73A42">
              <w:rPr>
                <w:rFonts w:cs="Arial"/>
                <w:b w:val="0"/>
                <w:szCs w:val="18"/>
              </w:rPr>
              <w:t xml:space="preserve"> or moderate </w:t>
            </w:r>
            <w:r>
              <w:rPr>
                <w:rFonts w:cs="Arial"/>
                <w:b w:val="0"/>
                <w:szCs w:val="18"/>
              </w:rPr>
              <w:t>needs</w:t>
            </w:r>
            <w:r w:rsidRPr="00B73A42">
              <w:rPr>
                <w:rFonts w:cs="Arial"/>
                <w:b w:val="0"/>
                <w:szCs w:val="18"/>
              </w:rPr>
              <w:t>.</w:t>
            </w:r>
            <w:r>
              <w:rPr>
                <w:rFonts w:cs="Arial"/>
                <w:b w:val="0"/>
                <w:szCs w:val="18"/>
              </w:rPr>
              <w:t xml:space="preserve">  </w:t>
            </w:r>
            <w:r w:rsidRPr="00351EFC">
              <w:rPr>
                <w:rFonts w:cs="Arial"/>
                <w:szCs w:val="18"/>
              </w:rPr>
              <w:t xml:space="preserve">Clear or moderate strengths should be utilized to address serious or moderate needs in the </w:t>
            </w:r>
            <w:r>
              <w:rPr>
                <w:rFonts w:cs="Arial"/>
                <w:szCs w:val="18"/>
              </w:rPr>
              <w:t>CD-14B Written Service Agreement</w:t>
            </w:r>
            <w:r w:rsidRPr="00351EFC">
              <w:rPr>
                <w:rFonts w:cs="Arial"/>
                <w:szCs w:val="18"/>
              </w:rPr>
              <w:t>.</w:t>
            </w:r>
          </w:p>
        </w:tc>
      </w:tr>
      <w:tr w:rsidR="003B0B44" w:rsidRPr="00F24173">
        <w:tblPrEx>
          <w:shd w:val="clear" w:color="auto" w:fill="FFFFFF"/>
        </w:tblPrEx>
        <w:trPr>
          <w:trHeight w:val="216"/>
        </w:trPr>
        <w:tc>
          <w:tcPr>
            <w:tcW w:w="109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B0B44" w:rsidRPr="00F279E2" w:rsidRDefault="003B0B44" w:rsidP="004C2ECE">
            <w:pPr>
              <w:rPr>
                <w:rFonts w:ascii="Arial" w:hAnsi="Arial" w:cs="Arial"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t>BASIC NEEDS</w:t>
            </w:r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109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B73A42">
              <w:rPr>
                <w:rFonts w:ascii="Arial" w:hAnsi="Arial" w:cs="Arial"/>
                <w:b/>
                <w:i/>
                <w:sz w:val="18"/>
                <w:szCs w:val="18"/>
              </w:rPr>
              <w:t>What is the impact of basic needs on Family Functioning?</w:t>
            </w:r>
          </w:p>
        </w:tc>
      </w:tr>
      <w:tr w:rsidR="003B0B44" w:rsidRPr="00351EFC">
        <w:tblPrEx>
          <w:shd w:val="clear" w:color="auto" w:fill="FFFFFF"/>
        </w:tblPrEx>
        <w:trPr>
          <w:cantSplit/>
          <w:trHeight w:val="282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13F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Sub-factor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13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Clear Strength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13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Moderate Strength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13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Adequate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13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Moderate Need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13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Serious Need</w:t>
            </w:r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Food/Nutrition</w:t>
            </w:r>
            <w:r w:rsidRPr="00B73A42">
              <w:rPr>
                <w:rFonts w:ascii="Arial" w:hAnsi="Arial" w:cs="Arial"/>
                <w:sz w:val="18"/>
                <w:szCs w:val="18"/>
              </w:rPr>
              <w:t xml:space="preserve"> (quantity, quality)</w:t>
            </w:r>
          </w:p>
        </w:tc>
        <w:bookmarkStart w:id="11" w:name="Check227"/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1"/>
          </w:p>
        </w:tc>
        <w:bookmarkStart w:id="12" w:name="Check228"/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2"/>
          </w:p>
        </w:tc>
        <w:bookmarkStart w:id="13" w:name="Check229"/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"/>
          </w:p>
        </w:tc>
        <w:bookmarkStart w:id="14" w:name="Check230"/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4"/>
          </w:p>
        </w:tc>
        <w:bookmarkStart w:id="15" w:name="Check231"/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5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Finances</w:t>
            </w:r>
            <w:r w:rsidRPr="00B73A42">
              <w:rPr>
                <w:rFonts w:ascii="Arial" w:hAnsi="Arial" w:cs="Arial"/>
                <w:sz w:val="18"/>
                <w:szCs w:val="18"/>
              </w:rPr>
              <w:t xml:space="preserve"> (debt, income, management)</w:t>
            </w:r>
          </w:p>
        </w:tc>
        <w:bookmarkStart w:id="16" w:name="Check232"/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6"/>
          </w:p>
        </w:tc>
        <w:bookmarkStart w:id="17" w:name="Check233"/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"/>
          </w:p>
        </w:tc>
        <w:bookmarkStart w:id="18" w:name="Check234"/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8"/>
          </w:p>
        </w:tc>
        <w:bookmarkStart w:id="19" w:name="Check235"/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9"/>
          </w:p>
        </w:tc>
        <w:bookmarkStart w:id="20" w:name="Check236"/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0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Clothing</w:t>
            </w:r>
            <w:r w:rsidRPr="00B73A42">
              <w:rPr>
                <w:rFonts w:ascii="Arial" w:hAnsi="Arial" w:cs="Arial"/>
                <w:sz w:val="18"/>
                <w:szCs w:val="18"/>
              </w:rPr>
              <w:t xml:space="preserve"> (appropriate, adequate)</w:t>
            </w:r>
          </w:p>
        </w:tc>
        <w:bookmarkStart w:id="21" w:name="Check237"/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38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39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40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41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5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Transportation</w:t>
            </w:r>
            <w:r w:rsidRPr="00B73A42">
              <w:rPr>
                <w:rFonts w:ascii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Public or private--</w:t>
            </w:r>
            <w:r w:rsidRPr="00B73A42">
              <w:rPr>
                <w:rFonts w:ascii="Arial" w:hAnsi="Arial" w:cs="Arial"/>
                <w:sz w:val="18"/>
                <w:szCs w:val="18"/>
              </w:rPr>
              <w:t>available, reliable)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42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43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44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45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46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0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6354A4">
              <w:rPr>
                <w:rFonts w:ascii="Arial" w:hAnsi="Arial" w:cs="Arial"/>
                <w:b/>
                <w:bCs/>
                <w:sz w:val="18"/>
                <w:szCs w:val="18"/>
              </w:rPr>
              <w:t>Childcare</w:t>
            </w:r>
            <w:r w:rsidRPr="00B73A42">
              <w:rPr>
                <w:rFonts w:ascii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type---</w:t>
            </w:r>
            <w:r w:rsidRPr="00B73A42">
              <w:rPr>
                <w:rFonts w:ascii="Arial" w:hAnsi="Arial" w:cs="Arial"/>
                <w:sz w:val="18"/>
                <w:szCs w:val="18"/>
              </w:rPr>
              <w:t>available, reliable, appropriate)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47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48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49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50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251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5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Housing Type</w:t>
            </w:r>
            <w:r w:rsidRPr="00B73A42">
              <w:rPr>
                <w:rFonts w:ascii="Arial" w:hAnsi="Arial" w:cs="Arial"/>
                <w:sz w:val="18"/>
                <w:szCs w:val="18"/>
              </w:rPr>
              <w:t>--housing situation (e.g., homeless, in temporary shelter, with relative/friend, in own apartment or house)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252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53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254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255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256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0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Housing Stability</w:t>
            </w:r>
            <w:r w:rsidRPr="00B73A42">
              <w:rPr>
                <w:rFonts w:ascii="Arial" w:hAnsi="Arial" w:cs="Arial"/>
                <w:sz w:val="18"/>
                <w:szCs w:val="18"/>
              </w:rPr>
              <w:t>--relative permanency of housing (e.g., current threat of eviction, family is current on rent/mortgage, family has been in the same residence for one year or more).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257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258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59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260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261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5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Habitability of Housing</w:t>
            </w:r>
            <w:r w:rsidRPr="00B73A42">
              <w:rPr>
                <w:rFonts w:ascii="Arial" w:hAnsi="Arial" w:cs="Arial"/>
                <w:sz w:val="18"/>
                <w:szCs w:val="18"/>
              </w:rPr>
              <w:t>--adequacy and appropriateness of the family’s living environment (e.g., space for family members, furnishing, physical/structural condition, functional utilities, privacy for family members, status of housekeeping).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262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263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264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265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266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0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Health/Sanitary Living Conditions </w:t>
            </w:r>
            <w:r w:rsidRPr="00B73A42">
              <w:rPr>
                <w:rFonts w:ascii="Arial" w:hAnsi="Arial" w:cs="Arial"/>
                <w:sz w:val="18"/>
                <w:szCs w:val="18"/>
              </w:rPr>
              <w:t>(presence o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B73A42">
              <w:rPr>
                <w:rFonts w:ascii="Arial" w:hAnsi="Arial" w:cs="Arial"/>
                <w:sz w:val="18"/>
                <w:szCs w:val="18"/>
              </w:rPr>
              <w:t xml:space="preserve"> absence of dirt, animal feces, moldy food/ dishes, dirty cloths, clutter</w:t>
            </w:r>
            <w:r>
              <w:rPr>
                <w:rFonts w:ascii="Arial" w:hAnsi="Arial" w:cs="Arial"/>
                <w:sz w:val="18"/>
                <w:szCs w:val="18"/>
              </w:rPr>
              <w:t>, vermin infestation</w:t>
            </w:r>
            <w:r w:rsidRPr="00B73A42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26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26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26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27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7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55"/>
          </w:p>
        </w:tc>
      </w:tr>
      <w:tr w:rsidR="003B0B44" w:rsidRPr="00F24173">
        <w:tblPrEx>
          <w:shd w:val="clear" w:color="auto" w:fill="FFFFFF"/>
        </w:tblPrEx>
        <w:trPr>
          <w:cantSplit/>
          <w:trHeight w:val="288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3B0B44" w:rsidP="004C2ECE">
            <w:pPr>
              <w:rPr>
                <w:rFonts w:ascii="Arial" w:hAnsi="Arial" w:cs="Arial"/>
                <w:sz w:val="18"/>
                <w:szCs w:val="18"/>
              </w:rPr>
            </w:pPr>
            <w:r w:rsidRPr="00B73A42">
              <w:rPr>
                <w:rFonts w:ascii="Arial" w:hAnsi="Arial" w:cs="Arial"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75"/>
                  <w:enabled/>
                  <w:calcOnExit w:val="0"/>
                  <w:textInput/>
                </w:ffData>
              </w:fldChar>
            </w:r>
            <w:bookmarkStart w:id="56" w:name="Text1075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8"/>
                <w:szCs w:val="18"/>
              </w:rPr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7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7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27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27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B73A42" w:rsidRDefault="00134A20" w:rsidP="004C2EC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27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61"/>
          </w:p>
        </w:tc>
      </w:tr>
      <w:tr w:rsidR="004C2ECE" w:rsidRPr="00F24173">
        <w:trPr>
          <w:cantSplit/>
          <w:trHeight w:val="216"/>
        </w:trPr>
        <w:tc>
          <w:tcPr>
            <w:tcW w:w="533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</w:tcPr>
          <w:p w:rsidR="004C2ECE" w:rsidRPr="00B73A42" w:rsidRDefault="004C2ECE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73A42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80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</w:tcPr>
          <w:p w:rsidR="004C2ECE" w:rsidRPr="00B73A42" w:rsidRDefault="004C2ECE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73A42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B73A42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3B0B44" w:rsidRPr="00F24173">
        <w:trPr>
          <w:trHeight w:val="3456"/>
        </w:trPr>
        <w:tc>
          <w:tcPr>
            <w:tcW w:w="5335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B73A42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2"/>
                  <w:enabled/>
                  <w:calcOnExit w:val="0"/>
                  <w:textInput/>
                </w:ffData>
              </w:fldChar>
            </w:r>
            <w:bookmarkStart w:id="62" w:name="Text1002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2"/>
          </w:p>
        </w:tc>
        <w:tc>
          <w:tcPr>
            <w:tcW w:w="5580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B73A42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3"/>
                  <w:enabled/>
                  <w:calcOnExit w:val="0"/>
                  <w:textInput/>
                </w:ffData>
              </w:fldChar>
            </w:r>
            <w:bookmarkStart w:id="63" w:name="Text1003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3"/>
          </w:p>
        </w:tc>
      </w:tr>
    </w:tbl>
    <w:p w:rsidR="00542139" w:rsidRDefault="00542139" w:rsidP="003B0B44">
      <w:pPr>
        <w:rPr>
          <w:rFonts w:ascii="Arial" w:hAnsi="Arial" w:cs="Arial"/>
          <w:b/>
          <w:sz w:val="4"/>
          <w:szCs w:val="4"/>
        </w:rPr>
      </w:pPr>
    </w:p>
    <w:p w:rsidR="00542139" w:rsidRDefault="0059738C" w:rsidP="00542139">
      <w:pPr>
        <w:rPr>
          <w:rFonts w:ascii="Arial" w:hAnsi="Arial" w:cs="Arial"/>
          <w:sz w:val="4"/>
          <w:szCs w:val="4"/>
        </w:rPr>
      </w:pPr>
      <w:r>
        <w:rPr>
          <w:rFonts w:ascii="Arial" w:hAnsi="Arial" w:cs="Arial"/>
          <w:sz w:val="4"/>
          <w:szCs w:val="4"/>
        </w:rPr>
        <w:br w:type="page"/>
      </w:r>
    </w:p>
    <w:p w:rsidR="00542139" w:rsidRDefault="00542139" w:rsidP="00542139">
      <w:pPr>
        <w:rPr>
          <w:rFonts w:ascii="Arial" w:hAnsi="Arial" w:cs="Arial"/>
          <w:sz w:val="4"/>
          <w:szCs w:val="4"/>
        </w:rPr>
      </w:pPr>
    </w:p>
    <w:tbl>
      <w:tblPr>
        <w:tblW w:w="10915" w:type="dxa"/>
        <w:tblInd w:w="-72" w:type="dxa"/>
        <w:shd w:val="clear" w:color="auto" w:fill="FFFFFF"/>
        <w:tblLayout w:type="fixed"/>
        <w:tblCellMar>
          <w:left w:w="43" w:type="dxa"/>
          <w:right w:w="43" w:type="dxa"/>
        </w:tblCellMar>
        <w:tblLook w:val="0000"/>
      </w:tblPr>
      <w:tblGrid>
        <w:gridCol w:w="5335"/>
        <w:gridCol w:w="1260"/>
        <w:gridCol w:w="1133"/>
        <w:gridCol w:w="847"/>
        <w:gridCol w:w="1080"/>
        <w:gridCol w:w="1260"/>
      </w:tblGrid>
      <w:tr w:rsidR="00300461" w:rsidRPr="00300461">
        <w:trPr>
          <w:trHeight w:val="80"/>
        </w:trPr>
        <w:tc>
          <w:tcPr>
            <w:tcW w:w="10915" w:type="dxa"/>
            <w:gridSpan w:val="6"/>
            <w:tcBorders>
              <w:bottom w:val="single" w:sz="6" w:space="0" w:color="auto"/>
            </w:tcBorders>
            <w:shd w:val="clear" w:color="auto" w:fill="auto"/>
          </w:tcPr>
          <w:p w:rsidR="00300461" w:rsidRPr="00300461" w:rsidRDefault="00300461" w:rsidP="003B0B44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3B0B44" w:rsidRPr="00F24173">
        <w:trPr>
          <w:trHeight w:val="216"/>
        </w:trPr>
        <w:tc>
          <w:tcPr>
            <w:tcW w:w="109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B0B44" w:rsidRPr="00F279E2" w:rsidRDefault="003B0B44" w:rsidP="005421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t>CAREGIVER ABILITY</w:t>
            </w:r>
          </w:p>
        </w:tc>
      </w:tr>
      <w:tr w:rsidR="003B0B44" w:rsidRPr="00F24173">
        <w:trPr>
          <w:cantSplit/>
          <w:trHeight w:val="216"/>
        </w:trPr>
        <w:tc>
          <w:tcPr>
            <w:tcW w:w="109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5421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How does the caregiver’s ability impact family functioning? 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Sub-factor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Moderate Need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3B13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Parent/Caretaker Attachment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4783C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exhibited </w:t>
            </w:r>
            <w:r w:rsidRPr="0084783C">
              <w:rPr>
                <w:rFonts w:ascii="Arial" w:hAnsi="Arial" w:cs="Arial"/>
                <w:bCs/>
                <w:sz w:val="18"/>
                <w:szCs w:val="18"/>
              </w:rPr>
              <w:t xml:space="preserve">attachment </w:t>
            </w:r>
            <w:r>
              <w:rPr>
                <w:rFonts w:ascii="Arial" w:hAnsi="Arial" w:cs="Arial"/>
                <w:bCs/>
                <w:sz w:val="18"/>
                <w:szCs w:val="18"/>
              </w:rPr>
              <w:t>to</w:t>
            </w:r>
            <w:r w:rsidRPr="0084783C">
              <w:rPr>
                <w:rFonts w:ascii="Arial" w:hAnsi="Arial" w:cs="Arial"/>
                <w:bCs/>
                <w:sz w:val="18"/>
                <w:szCs w:val="18"/>
              </w:rPr>
              <w:t xml:space="preserve"> children</w:t>
            </w:r>
            <w:r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27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27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27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28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67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28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68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Protection from Outside Threat (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example: </w:t>
            </w:r>
            <w:r>
              <w:rPr>
                <w:rFonts w:ascii="Arial" w:hAnsi="Arial" w:cs="Arial"/>
                <w:sz w:val="18"/>
                <w:szCs w:val="18"/>
              </w:rPr>
              <w:t xml:space="preserve">protection from 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abusive spouse or paramour, </w:t>
            </w:r>
            <w:r>
              <w:rPr>
                <w:rFonts w:ascii="Arial" w:hAnsi="Arial" w:cs="Arial"/>
                <w:sz w:val="18"/>
                <w:szCs w:val="18"/>
              </w:rPr>
              <w:t>baby proofing, storage of weapons or drugs</w:t>
            </w:r>
            <w:r w:rsidRPr="00F241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28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28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28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1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28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2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28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3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Provides Safe Environment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(Example: weapons access, exposed wiring</w:t>
            </w:r>
            <w:r>
              <w:rPr>
                <w:rFonts w:ascii="Arial" w:hAnsi="Arial" w:cs="Arial"/>
                <w:sz w:val="18"/>
                <w:szCs w:val="18"/>
              </w:rPr>
              <w:t>, broken glass, meth lab</w:t>
            </w:r>
            <w:r w:rsidRPr="00F241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28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28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28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29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7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29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8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Supervision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(consider age, vulnerability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length of time</w:t>
            </w:r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  <w:r w:rsidRPr="00F241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29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29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0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29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1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29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2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29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3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Learning Environment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(Hinders or promotes healthy development</w:t>
            </w:r>
            <w:r>
              <w:rPr>
                <w:rFonts w:ascii="Arial" w:hAnsi="Arial" w:cs="Arial"/>
                <w:sz w:val="18"/>
                <w:szCs w:val="18"/>
              </w:rPr>
              <w:t>, example: books, writing or drawing material, learning toys—Age appropriate toys/games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)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29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heck29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5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2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heck29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6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30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7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Check30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8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Knowledge of Child Development </w:t>
            </w:r>
            <w:r w:rsidRPr="00F24173">
              <w:rPr>
                <w:rFonts w:ascii="Arial" w:hAnsi="Arial" w:cs="Arial"/>
                <w:sz w:val="18"/>
                <w:szCs w:val="18"/>
              </w:rPr>
              <w:t>(statements or behavior that demonstrate knowledge of child development)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30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89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30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0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heck30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1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Check30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2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Check30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3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Expectations of the Child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(realistic or unrealistic in regard to child’s age or physical mental or social capability)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Check30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4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Check30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5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30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6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7" w:name="Check31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7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Check31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8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Behavior management 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(caretakers effectiveness of managing the behavior of the children)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Check31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99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Check31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0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Check31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1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Check31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2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3" w:name="Check31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3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Discipline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(effectiveness/appropriateness of discipline)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Check31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4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Check31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5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6" w:name="Check31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6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7" w:name="Check32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7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8" w:name="Check32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8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Care/Feeding/Nutrition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(caretaker’s behavior which demonstrates care and feeding, nutritional quality of food)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9" w:name="Check32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09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0" w:name="Check32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0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1" w:name="Check32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1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2" w:name="Check32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2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3" w:name="Check32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3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Caretaker’s special needs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that affects quality of childcare (disabilities, number of children, health problems, substance addictions)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4" w:name="Check32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4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5" w:name="Check32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5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6" w:name="Check32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6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7" w:name="Check33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7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8" w:name="Check33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8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3B13FE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Child’s special needs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that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24173">
              <w:rPr>
                <w:rFonts w:ascii="Arial" w:hAnsi="Arial" w:cs="Arial"/>
                <w:sz w:val="18"/>
                <w:szCs w:val="18"/>
              </w:rPr>
              <w:t>ffects quality of childcare (disabilities, severe behaviors, medical problems)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9" w:name="Check33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19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0" w:name="Check33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0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Check33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1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2" w:name="Check33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2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3" w:name="Check33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3"/>
          </w:p>
        </w:tc>
      </w:tr>
      <w:tr w:rsidR="003B0B44" w:rsidRPr="00F24173">
        <w:trPr>
          <w:cantSplit/>
          <w:trHeight w:val="288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3B13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6"/>
                  <w:enabled/>
                  <w:calcOnExit w:val="0"/>
                  <w:textInput/>
                </w:ffData>
              </w:fldChar>
            </w:r>
            <w:bookmarkStart w:id="124" w:name="Text1076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24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5" w:name="Check33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5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6" w:name="Check33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6"/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7" w:name="Check33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7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8" w:name="Check34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8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3B13FE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9" w:name="Check34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29"/>
          </w:p>
        </w:tc>
      </w:tr>
      <w:tr w:rsidR="00542139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3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</w:tcPr>
          <w:p w:rsidR="00542139" w:rsidRPr="00F24173" w:rsidRDefault="00542139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8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</w:tcPr>
          <w:p w:rsidR="00542139" w:rsidRPr="00F24173" w:rsidRDefault="00542139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3B0B44" w:rsidRPr="00F24173">
        <w:tblPrEx>
          <w:shd w:val="clear" w:color="auto" w:fill="auto"/>
        </w:tblPrEx>
        <w:trPr>
          <w:trHeight w:val="6768"/>
        </w:trPr>
        <w:tc>
          <w:tcPr>
            <w:tcW w:w="533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4"/>
                  <w:enabled/>
                  <w:calcOnExit w:val="0"/>
                  <w:textInput/>
                </w:ffData>
              </w:fldChar>
            </w:r>
            <w:bookmarkStart w:id="130" w:name="Text1004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0"/>
          </w:p>
        </w:tc>
        <w:tc>
          <w:tcPr>
            <w:tcW w:w="5580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5"/>
                  <w:enabled/>
                  <w:calcOnExit w:val="0"/>
                  <w:textInput/>
                </w:ffData>
              </w:fldChar>
            </w:r>
            <w:bookmarkStart w:id="131" w:name="Text1005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1"/>
          </w:p>
        </w:tc>
      </w:tr>
    </w:tbl>
    <w:p w:rsidR="0049169B" w:rsidRDefault="0049169B">
      <w:r>
        <w:br w:type="page"/>
      </w:r>
    </w:p>
    <w:tbl>
      <w:tblPr>
        <w:tblW w:w="10917" w:type="dxa"/>
        <w:tblInd w:w="-72" w:type="dxa"/>
        <w:shd w:val="clear" w:color="auto" w:fill="FFFFFF"/>
        <w:tblLayout w:type="fixed"/>
        <w:tblCellMar>
          <w:left w:w="43" w:type="dxa"/>
          <w:right w:w="43" w:type="dxa"/>
        </w:tblCellMar>
        <w:tblLook w:val="0000"/>
      </w:tblPr>
      <w:tblGrid>
        <w:gridCol w:w="5325"/>
        <w:gridCol w:w="1262"/>
        <w:gridCol w:w="1082"/>
        <w:gridCol w:w="904"/>
        <w:gridCol w:w="1082"/>
        <w:gridCol w:w="42"/>
        <w:gridCol w:w="9"/>
        <w:gridCol w:w="1201"/>
        <w:gridCol w:w="10"/>
      </w:tblGrid>
      <w:tr w:rsidR="003B0B44" w:rsidRPr="00F24173">
        <w:trPr>
          <w:trHeight w:val="138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B0B44" w:rsidRPr="00F279E2" w:rsidRDefault="003B0B44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EDUCATIONAL/VOCATIONAL </w:t>
            </w:r>
          </w:p>
        </w:tc>
      </w:tr>
      <w:tr w:rsidR="003B0B44" w:rsidRPr="00F24173">
        <w:trPr>
          <w:cantSplit/>
          <w:trHeight w:val="360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0758A9" w:rsidRDefault="003B0B44" w:rsidP="000758A9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>How does Educational/Vocational success/failure, for the caregiver or the child, impact family functioning?</w:t>
            </w:r>
          </w:p>
        </w:tc>
      </w:tr>
      <w:tr w:rsidR="003B0B44" w:rsidRPr="001A2418">
        <w:trPr>
          <w:cantSplit/>
          <w:trHeight w:val="131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3B0B44" w:rsidRPr="001A2418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A2418">
              <w:rPr>
                <w:rFonts w:ascii="Arial" w:hAnsi="Arial" w:cs="Arial"/>
                <w:b/>
                <w:i/>
                <w:sz w:val="18"/>
                <w:szCs w:val="18"/>
              </w:rPr>
              <w:t>Child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-Educational/Vocational</w:t>
            </w:r>
          </w:p>
        </w:tc>
      </w:tr>
      <w:tr w:rsidR="003B0B44" w:rsidRPr="00F24173">
        <w:trPr>
          <w:gridAfter w:val="1"/>
          <w:wAfter w:w="10" w:type="dxa"/>
          <w:cantSplit/>
          <w:trHeight w:val="15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Sub-factor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9436EA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9436EA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9436EA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9436EA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Moderate Need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9436EA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gridAfter w:val="1"/>
          <w:wAfter w:w="10" w:type="dxa"/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E763FD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Educational/training  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2" w:name="Check36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32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3" w:name="Check36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33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4" w:name="Check36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34"/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5" w:name="Check37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35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6" w:name="Check37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36"/>
          </w:p>
        </w:tc>
      </w:tr>
      <w:tr w:rsidR="003B0B44" w:rsidRPr="00F24173">
        <w:trPr>
          <w:gridAfter w:val="1"/>
          <w:wAfter w:w="10" w:type="dxa"/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E763FD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Career goals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7" w:name="Check37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37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8" w:name="Check37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38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9" w:name="Check37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39"/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0" w:name="Check37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0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1" w:name="Check37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1"/>
          </w:p>
        </w:tc>
      </w:tr>
      <w:tr w:rsidR="003B0B44" w:rsidRPr="00F24173">
        <w:trPr>
          <w:gridAfter w:val="1"/>
          <w:wAfter w:w="10" w:type="dxa"/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E763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7"/>
                  <w:enabled/>
                  <w:calcOnExit w:val="0"/>
                  <w:textInput/>
                </w:ffData>
              </w:fldChar>
            </w:r>
            <w:bookmarkStart w:id="142" w:name="Text1077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42"/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3" w:name="Check37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3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4" w:name="Check37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4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5" w:name="Check37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5"/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6" w:name="Check38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6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E763F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7" w:name="Check38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7"/>
          </w:p>
        </w:tc>
      </w:tr>
      <w:tr w:rsidR="006330E2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6330E2" w:rsidRPr="00F24173" w:rsidRDefault="006330E2" w:rsidP="006330E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89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6330E2" w:rsidRPr="00F24173" w:rsidRDefault="006330E2" w:rsidP="006330E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3B0B44" w:rsidRPr="00F24173">
        <w:tblPrEx>
          <w:shd w:val="clear" w:color="auto" w:fill="auto"/>
        </w:tblPrEx>
        <w:trPr>
          <w:trHeight w:val="2016"/>
        </w:trPr>
        <w:tc>
          <w:tcPr>
            <w:tcW w:w="53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6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5589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7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158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B0B44" w:rsidRPr="001A2418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A2418">
              <w:rPr>
                <w:rFonts w:ascii="Arial" w:hAnsi="Arial" w:cs="Arial"/>
                <w:b/>
                <w:i/>
                <w:sz w:val="18"/>
                <w:szCs w:val="18"/>
              </w:rPr>
              <w:t>Caretaker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-Educational/Vocational</w:t>
            </w:r>
          </w:p>
        </w:tc>
      </w:tr>
      <w:tr w:rsidR="003B0B44" w:rsidRPr="00351EFC">
        <w:trPr>
          <w:cantSplit/>
          <w:trHeight w:val="282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Sub-factor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Clear Strength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Moderate Strength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Adequate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Moderate Need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9436E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Current Employment/or unemployed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8" w:name="Check34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8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9" w:name="Check34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49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0" w:name="Check34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0"/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1" w:name="Check34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1"/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2" w:name="Check34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2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9436EA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Educational level/training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3" w:name="Check34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3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4" w:name="Check34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4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5" w:name="Check34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5"/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6" w:name="Check35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6"/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7" w:name="Check35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7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9436EA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Employment history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8" w:name="Check35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8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9" w:name="Check35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59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0" w:name="Check35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0"/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1" w:name="Check35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1"/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2" w:name="Check35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2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9436EA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Career goals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3" w:name="Check35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3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4" w:name="Check35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4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5" w:name="Check35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5"/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6" w:name="Check36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6"/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7" w:name="Check36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7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9436E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Support of child(ren) educational goals 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8" w:name="Check36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8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9" w:name="Check36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69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0" w:name="Check36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70"/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1" w:name="Check36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71"/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2" w:name="Check36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72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9436E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436E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6330E2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6330E2" w:rsidRPr="00F24173" w:rsidRDefault="006330E2" w:rsidP="006330E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89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6330E2" w:rsidRPr="00F24173" w:rsidRDefault="006330E2" w:rsidP="006330E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3B0B44" w:rsidRPr="00F24173">
        <w:tblPrEx>
          <w:shd w:val="clear" w:color="auto" w:fill="auto"/>
        </w:tblPrEx>
        <w:trPr>
          <w:trHeight w:hRule="exact" w:val="1872"/>
        </w:trPr>
        <w:tc>
          <w:tcPr>
            <w:tcW w:w="53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BA570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6"/>
                  <w:enabled/>
                  <w:calcOnExit w:val="0"/>
                  <w:textInput/>
                </w:ffData>
              </w:fldChar>
            </w:r>
            <w:bookmarkStart w:id="173" w:name="Text1006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3"/>
          </w:p>
        </w:tc>
        <w:bookmarkStart w:id="174" w:name="Text1007"/>
        <w:tc>
          <w:tcPr>
            <w:tcW w:w="5589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7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4"/>
          </w:p>
        </w:tc>
      </w:tr>
      <w:tr w:rsidR="003B0B44" w:rsidRPr="00F24173">
        <w:trPr>
          <w:trHeight w:val="138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B0B44" w:rsidRPr="00F279E2" w:rsidRDefault="003B0B44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t xml:space="preserve">PHYSICAL HEALTH </w:t>
            </w:r>
            <w:r w:rsidRPr="00F279E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B0B44" w:rsidRPr="00F24173">
        <w:trPr>
          <w:cantSplit/>
          <w:trHeight w:val="266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>How does physical health and level of health care impact family functioning?</w:t>
            </w:r>
          </w:p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3B0B44" w:rsidRPr="00F24173">
        <w:trPr>
          <w:cantSplit/>
          <w:trHeight w:val="266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3B0B44" w:rsidRPr="00F24173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C42FEE">
              <w:rPr>
                <w:rFonts w:ascii="Arial" w:hAnsi="Arial" w:cs="Arial"/>
                <w:b/>
                <w:i/>
                <w:sz w:val="18"/>
                <w:szCs w:val="18"/>
              </w:rPr>
              <w:t>Child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-Physical Health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Sub-factor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4B02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4B02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4B02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4B02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Moderate Need</w:t>
            </w:r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4B02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6C2092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Current physical health 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5" w:name="Check38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75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6" w:name="Check38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76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7" w:name="Check38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77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8" w:name="Check38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78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9" w:name="Check38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79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6C20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History of significant physical/dental health conditions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0" w:name="Check38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0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1" w:name="Check38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1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2" w:name="Check38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2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3" w:name="Check39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3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4" w:name="Check39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4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6C20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Sight/Hearing impairment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5" w:name="Check39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5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6" w:name="Check39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6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7" w:name="Check39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7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8" w:name="Check39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8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6C209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9" w:name="Check39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89"/>
          </w:p>
        </w:tc>
      </w:tr>
      <w:tr w:rsidR="006330E2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6330E2" w:rsidRPr="00F24173" w:rsidRDefault="006330E2" w:rsidP="00A80B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89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6330E2" w:rsidRPr="00F24173" w:rsidRDefault="006330E2" w:rsidP="00A80B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3B0B44" w:rsidRPr="00F24173">
        <w:tblPrEx>
          <w:shd w:val="clear" w:color="auto" w:fill="auto"/>
        </w:tblPrEx>
        <w:trPr>
          <w:cantSplit/>
          <w:trHeight w:hRule="exact" w:val="2016"/>
        </w:trPr>
        <w:tc>
          <w:tcPr>
            <w:tcW w:w="53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8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5589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9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158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B0B44" w:rsidRPr="00F24173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C42FEE">
              <w:rPr>
                <w:rFonts w:ascii="Arial" w:hAnsi="Arial" w:cs="Arial"/>
                <w:b/>
                <w:i/>
                <w:sz w:val="18"/>
                <w:szCs w:val="18"/>
              </w:rPr>
              <w:t>Caretaker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-Physical Health</w:t>
            </w:r>
          </w:p>
        </w:tc>
      </w:tr>
      <w:tr w:rsidR="003B0B44" w:rsidRPr="00351EFC">
        <w:trPr>
          <w:cantSplit/>
          <w:trHeight w:val="282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Sub-factor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BE1F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Clear Strength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BE1F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Moderate Strength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BE1F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Adequate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BE1F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Moderate Need</w:t>
            </w:r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BE1F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BE1FD4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Current physical/dental health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0" w:name="Check39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0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1" w:name="Check39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1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3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2" w:name="Check39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2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3" w:name="Check40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3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4" w:name="Check40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4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BE1F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Sight/Hearing impairment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5" w:name="Check40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5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6" w:name="Check40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6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7" w:name="Check40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7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8" w:name="Check40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8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9" w:name="Check40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199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BE1F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History of significant physical/dental health conditions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0" w:name="Check40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0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1" w:name="Check40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1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2" w:name="Check40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2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3" w:name="Check41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3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4" w:name="Check41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4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BE1FD4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Willingness/Capacity to address special health needs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5" w:name="Check41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5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6" w:name="Check41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6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7" w:name="Check41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7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8" w:name="Check41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8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9" w:name="Check41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09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BE1FD4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Practice of preventive care (regular check-ups, health/nutrition/dental habits; sight/hearing exams)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0" w:name="Check41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0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1" w:name="Check41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1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2" w:name="Check41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2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3" w:name="Check42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3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4" w:name="Check42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4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BE1FD4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Caretaker’s health education/knowledge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5" w:name="Check42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5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6" w:name="Check42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6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7" w:name="Check42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7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8" w:name="Check42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8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9" w:name="Check42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19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BE1F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8"/>
                  <w:enabled/>
                  <w:calcOnExit w:val="0"/>
                  <w:textInput/>
                </w:ffData>
              </w:fldChar>
            </w:r>
            <w:bookmarkStart w:id="220" w:name="Text1078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220"/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1" w:name="Check42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21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2" w:name="Check42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22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3" w:name="Check42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23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4" w:name="Check43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24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BE1FD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5" w:name="Check43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25"/>
          </w:p>
        </w:tc>
      </w:tr>
      <w:tr w:rsidR="001F159E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F159E" w:rsidRPr="00F24173" w:rsidRDefault="001F159E" w:rsidP="001F159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89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F159E" w:rsidRPr="00F24173" w:rsidRDefault="001F159E" w:rsidP="001F159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3B0B44" w:rsidRPr="00F24173">
        <w:tblPrEx>
          <w:shd w:val="clear" w:color="auto" w:fill="auto"/>
        </w:tblPrEx>
        <w:trPr>
          <w:cantSplit/>
          <w:trHeight w:val="2016"/>
        </w:trPr>
        <w:tc>
          <w:tcPr>
            <w:tcW w:w="53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8"/>
                  <w:enabled/>
                  <w:calcOnExit w:val="0"/>
                  <w:textInput/>
                </w:ffData>
              </w:fldChar>
            </w:r>
            <w:bookmarkStart w:id="226" w:name="Text1008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6"/>
          </w:p>
        </w:tc>
        <w:tc>
          <w:tcPr>
            <w:tcW w:w="5589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09"/>
                  <w:enabled/>
                  <w:calcOnExit w:val="0"/>
                  <w:textInput/>
                </w:ffData>
              </w:fldChar>
            </w:r>
            <w:bookmarkStart w:id="227" w:name="Text1009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7"/>
          </w:p>
        </w:tc>
      </w:tr>
      <w:tr w:rsidR="003B0B44" w:rsidRPr="00F24173">
        <w:trPr>
          <w:trHeight w:val="138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B0B44" w:rsidRPr="00F279E2" w:rsidRDefault="003B0B44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t>MENTAL HEALTH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C26413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How does mental health and level of health care impact family functioning? 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B0B44" w:rsidRPr="002F148A" w:rsidRDefault="003B0B44" w:rsidP="003B0B4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Child-Mental Health</w:t>
            </w:r>
          </w:p>
        </w:tc>
      </w:tr>
      <w:tr w:rsidR="003B0B44" w:rsidRPr="002F148A">
        <w:trPr>
          <w:cantSplit/>
          <w:trHeight w:val="15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>Sub-factor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225EC1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225EC1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225EC1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225EC1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Moderate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225EC1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Serious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225EC1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Current mental health </w:t>
            </w:r>
          </w:p>
        </w:tc>
        <w:bookmarkStart w:id="228" w:name="Check432"/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28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9" w:name="Check43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29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0" w:name="Check43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0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1" w:name="Check43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1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2" w:name="Check43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2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225EC1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History of significant mental health conditions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3" w:name="Check43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3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4" w:name="Check43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4"/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5" w:name="Check43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5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6" w:name="Check44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6"/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7" w:name="Check44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7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225E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225EC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E3D50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E3D50" w:rsidRPr="00F24173" w:rsidRDefault="003E3D50" w:rsidP="003E3D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89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E3D50" w:rsidRPr="00F24173" w:rsidRDefault="003E3D50" w:rsidP="003E3D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3B0B44" w:rsidRPr="00F24173">
        <w:tblPrEx>
          <w:shd w:val="clear" w:color="auto" w:fill="auto"/>
        </w:tblPrEx>
        <w:trPr>
          <w:cantSplit/>
          <w:trHeight w:hRule="exact" w:val="2016"/>
        </w:trPr>
        <w:tc>
          <w:tcPr>
            <w:tcW w:w="53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10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5589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11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158"/>
        </w:trPr>
        <w:tc>
          <w:tcPr>
            <w:tcW w:w="109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3B0B44" w:rsidRPr="00F24173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E39CD">
              <w:rPr>
                <w:rFonts w:ascii="Arial" w:hAnsi="Arial" w:cs="Arial"/>
                <w:b/>
                <w:i/>
                <w:sz w:val="18"/>
                <w:szCs w:val="18"/>
              </w:rPr>
              <w:t>Caretaker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-Mental Health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Sub-factor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Clear Strength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Moderate Strength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Adequate</w:t>
            </w:r>
          </w:p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Moderate Need</w:t>
            </w:r>
          </w:p>
        </w:tc>
        <w:tc>
          <w:tcPr>
            <w:tcW w:w="1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5D0B23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Current mental health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ind w:left="-25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8" w:name="Check44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8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9" w:name="Check44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39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0" w:name="Check44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0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1" w:name="Check44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1"/>
          </w:p>
        </w:tc>
        <w:tc>
          <w:tcPr>
            <w:tcW w:w="1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2" w:name="Check44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2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5D0B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History of significant mental health conditions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3" w:name="Check44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3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4" w:name="Check44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4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5" w:name="Check44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5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6" w:name="Check45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6"/>
          </w:p>
        </w:tc>
        <w:tc>
          <w:tcPr>
            <w:tcW w:w="1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7" w:name="Check45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7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5D0B23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Willingness/capacity to address special health needs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8" w:name="Check45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8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9" w:name="Check45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49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0" w:name="Check45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0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1" w:name="Check45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1"/>
          </w:p>
        </w:tc>
        <w:tc>
          <w:tcPr>
            <w:tcW w:w="1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2" w:name="Check45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2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5D0B23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Caretaker’s mental health education/knowledge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3" w:name="Check45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3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4" w:name="Check45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4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5" w:name="Check45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5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6" w:name="Check46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6"/>
          </w:p>
        </w:tc>
        <w:tc>
          <w:tcPr>
            <w:tcW w:w="1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7" w:name="Check46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7"/>
          </w:p>
        </w:tc>
      </w:tr>
      <w:tr w:rsidR="003B0B44" w:rsidRPr="00F24173">
        <w:trPr>
          <w:cantSplit/>
          <w:trHeight w:val="288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5D0B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9"/>
                  <w:enabled/>
                  <w:calcOnExit w:val="0"/>
                  <w:textInput/>
                </w:ffData>
              </w:fldChar>
            </w:r>
            <w:bookmarkStart w:id="258" w:name="Text1079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258"/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9" w:name="Check46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59"/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0" w:name="Check46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60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1" w:name="Check46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61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2" w:name="Check46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62"/>
          </w:p>
        </w:tc>
        <w:tc>
          <w:tcPr>
            <w:tcW w:w="1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5D0B2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3" w:name="Check46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263"/>
          </w:p>
        </w:tc>
      </w:tr>
      <w:tr w:rsidR="00A7745A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3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A7745A" w:rsidRPr="00F24173" w:rsidRDefault="00A7745A" w:rsidP="00A774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89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A7745A" w:rsidRPr="00F24173" w:rsidRDefault="00A7745A" w:rsidP="00A774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3B0B44" w:rsidRPr="00F24173">
        <w:tblPrEx>
          <w:shd w:val="clear" w:color="auto" w:fill="auto"/>
        </w:tblPrEx>
        <w:trPr>
          <w:cantSplit/>
          <w:trHeight w:hRule="exact" w:val="2016"/>
        </w:trPr>
        <w:tc>
          <w:tcPr>
            <w:tcW w:w="53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10"/>
                  <w:enabled/>
                  <w:calcOnExit w:val="0"/>
                  <w:textInput/>
                </w:ffData>
              </w:fldChar>
            </w:r>
            <w:bookmarkStart w:id="264" w:name="Text1010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64"/>
          </w:p>
        </w:tc>
        <w:tc>
          <w:tcPr>
            <w:tcW w:w="5589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11"/>
                  <w:enabled/>
                  <w:calcOnExit w:val="0"/>
                  <w:textInput/>
                </w:ffData>
              </w:fldChar>
            </w:r>
            <w:bookmarkStart w:id="265" w:name="Text1011"/>
            <w:r w:rsidR="003B0B4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65"/>
          </w:p>
        </w:tc>
      </w:tr>
    </w:tbl>
    <w:p w:rsidR="00BD0545" w:rsidRPr="00733B65" w:rsidRDefault="00BD0545">
      <w:pPr>
        <w:rPr>
          <w:sz w:val="16"/>
          <w:szCs w:val="16"/>
        </w:rPr>
      </w:pPr>
      <w:r>
        <w:br w:type="page"/>
      </w:r>
    </w:p>
    <w:tbl>
      <w:tblPr>
        <w:tblW w:w="10800" w:type="dxa"/>
        <w:tblInd w:w="43" w:type="dxa"/>
        <w:shd w:val="clear" w:color="auto" w:fill="FFFFFF"/>
        <w:tblLayout w:type="fixed"/>
        <w:tblCellMar>
          <w:left w:w="43" w:type="dxa"/>
          <w:right w:w="43" w:type="dxa"/>
        </w:tblCellMar>
        <w:tblLook w:val="0000"/>
      </w:tblPr>
      <w:tblGrid>
        <w:gridCol w:w="5179"/>
        <w:gridCol w:w="1253"/>
        <w:gridCol w:w="38"/>
        <w:gridCol w:w="1079"/>
        <w:gridCol w:w="902"/>
        <w:gridCol w:w="1088"/>
        <w:gridCol w:w="1261"/>
      </w:tblGrid>
      <w:tr w:rsidR="003B0B44" w:rsidRPr="00F24173">
        <w:trPr>
          <w:trHeight w:val="138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B0B44" w:rsidRPr="00F279E2" w:rsidRDefault="003B0B44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SUBSTANCE USE  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BD0545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>How does the caretaker or child’s use of substances impact family functioning?</w:t>
            </w:r>
            <w:r w:rsidR="00D6524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B0B44" w:rsidRPr="002F148A" w:rsidRDefault="003B0B44" w:rsidP="003B0B4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Child-Substance Use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Sub-factor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Moderate 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5F7314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7314">
              <w:rPr>
                <w:rFonts w:ascii="Arial" w:hAnsi="Arial" w:cs="Arial"/>
                <w:b/>
                <w:i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CE1B4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Current use of substances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(frequency, amount)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6" w:name="Check467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66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7" w:name="Check468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67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8" w:name="Check469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68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9" w:name="Check470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69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0" w:name="Check471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0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CE1B4D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Substance history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-(</w:t>
            </w:r>
            <w:r w:rsidRPr="00F24173">
              <w:rPr>
                <w:rFonts w:ascii="Arial" w:hAnsi="Arial" w:cs="Arial"/>
                <w:sz w:val="18"/>
                <w:szCs w:val="18"/>
              </w:rPr>
              <w:t>includes prior use/abuse, treatment</w:t>
            </w:r>
            <w:r>
              <w:rPr>
                <w:rFonts w:ascii="Arial" w:hAnsi="Arial" w:cs="Arial"/>
                <w:sz w:val="18"/>
                <w:szCs w:val="18"/>
              </w:rPr>
              <w:t xml:space="preserve"> or whether the child was drug exposed as an infant)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1" w:name="Check472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1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2" w:name="Check473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2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3" w:name="Check474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3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4" w:name="Check475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4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5" w:name="Check476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5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Default="003B0B44" w:rsidP="00CE1B4D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Problems related to substance use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.  (may include: </w:t>
            </w:r>
            <w:r>
              <w:rPr>
                <w:rFonts w:ascii="Arial" w:hAnsi="Arial" w:cs="Arial"/>
                <w:sz w:val="18"/>
                <w:szCs w:val="18"/>
              </w:rPr>
              <w:t>Family/peer relationships,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social, </w:t>
            </w:r>
            <w:r>
              <w:rPr>
                <w:rFonts w:ascii="Arial" w:hAnsi="Arial" w:cs="Arial"/>
                <w:sz w:val="18"/>
                <w:szCs w:val="18"/>
              </w:rPr>
              <w:t xml:space="preserve">school, </w:t>
            </w:r>
            <w:r w:rsidRPr="00F24173">
              <w:rPr>
                <w:rFonts w:ascii="Arial" w:hAnsi="Arial" w:cs="Arial"/>
                <w:sz w:val="18"/>
                <w:szCs w:val="18"/>
              </w:rPr>
              <w:t>legal, financial or family violence)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6" w:name="Check477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6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7" w:name="Check478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7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8" w:name="Check479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8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9" w:name="Check480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79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0" w:name="Check481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0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CE1B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D85FF6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 w:rsidRPr="00D85FF6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D85FF6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 w:rsidRPr="00D85FF6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D85FF6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 w:rsidRPr="00D85FF6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D85FF6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 w:rsidRPr="00D85FF6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D85FF6" w:rsidRDefault="00134A20" w:rsidP="00CE1B4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 w:rsidRPr="00D85FF6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</w:r>
            <w:r w:rsidRPr="00D85FF6"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F24173" w:rsidRDefault="003B0B44" w:rsidP="005E74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621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F24173" w:rsidRDefault="003B0B44" w:rsidP="005E74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5E7424" w:rsidRPr="00F24173">
        <w:tblPrEx>
          <w:shd w:val="clear" w:color="auto" w:fill="auto"/>
        </w:tblPrEx>
        <w:trPr>
          <w:cantSplit/>
          <w:trHeight w:hRule="exact" w:val="1872"/>
        </w:trPr>
        <w:tc>
          <w:tcPr>
            <w:tcW w:w="51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5E742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10"/>
                  <w:enabled/>
                  <w:calcOnExit w:val="0"/>
                  <w:textInput/>
                </w:ffData>
              </w:fldChar>
            </w:r>
            <w:r w:rsidR="005E742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5621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5E742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11"/>
                  <w:enabled/>
                  <w:calcOnExit w:val="0"/>
                  <w:textInput/>
                </w:ffData>
              </w:fldChar>
            </w:r>
            <w:r w:rsidR="005E742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158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B0B44" w:rsidRPr="00F24173" w:rsidRDefault="003B0B44" w:rsidP="00E159BF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E39CD">
              <w:rPr>
                <w:rFonts w:ascii="Arial" w:hAnsi="Arial" w:cs="Arial"/>
                <w:b/>
                <w:i/>
                <w:sz w:val="18"/>
                <w:szCs w:val="18"/>
              </w:rPr>
              <w:t>Caretake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r-Substance Use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Sub-factor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Clear Strength</w:t>
            </w:r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0A36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Moderate 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0A361C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Current use of substances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(frequency, amount)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1" w:name="Check482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1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2" w:name="Check483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2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3" w:name="Check484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3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4" w:name="Check485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4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5" w:name="Check486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5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0A361C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Caretaker’s substance history</w:t>
            </w:r>
            <w:r w:rsidRPr="007501A2">
              <w:rPr>
                <w:rFonts w:ascii="Arial" w:hAnsi="Arial" w:cs="Arial"/>
                <w:sz w:val="18"/>
                <w:szCs w:val="18"/>
              </w:rPr>
              <w:t>—includes prior use/abuse, treatment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6" w:name="Check487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6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7" w:name="Check488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7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8" w:name="Check489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8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9" w:name="Check490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89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0" w:name="Check491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0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0A361C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Problems related to substance use</w:t>
            </w:r>
            <w:r w:rsidRPr="007501A2">
              <w:rPr>
                <w:rFonts w:ascii="Arial" w:hAnsi="Arial" w:cs="Arial"/>
                <w:sz w:val="18"/>
                <w:szCs w:val="18"/>
              </w:rPr>
              <w:t>.  (may include: marital, parental, social, legal, financial or family violence)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1" w:name="Check492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1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2" w:name="Check493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2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3" w:name="Check494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3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4" w:name="Check495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4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5" w:name="Check496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5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0A36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History of/or currently using during pregnancy 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6" w:name="Check497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6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7" w:name="Check498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7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4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8" w:name="Check499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8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9" w:name="Check500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299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0" w:name="Check501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0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0A361C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Drug related incarceration/legal issues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(Current, Hx)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1" w:name="Check502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1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2" w:name="Check503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2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3" w:name="Check504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3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4" w:name="Check505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4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5" w:name="Check506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5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0A361C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80"/>
                  <w:enabled/>
                  <w:calcOnExit w:val="0"/>
                  <w:textInput/>
                </w:ffData>
              </w:fldChar>
            </w:r>
            <w:bookmarkStart w:id="306" w:name="Text108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8"/>
                <w:szCs w:val="18"/>
              </w:rPr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6"/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7" w:name="Check507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7"/>
          </w:p>
        </w:tc>
        <w:tc>
          <w:tcPr>
            <w:tcW w:w="1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8" w:name="Check508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8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9" w:name="Check509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09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0" w:name="Check510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10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0A361C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fldChar w:fldCharType="begin">
                <w:ffData>
                  <w:name w:val="Check5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1" w:name="Check511"/>
            <w:r w:rsidR="003B0B44">
              <w:rPr>
                <w:rFonts w:ascii="Arial" w:hAnsi="Arial" w:cs="Arial"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i/>
                <w:sz w:val="18"/>
                <w:szCs w:val="18"/>
              </w:rPr>
            </w:r>
            <w:r>
              <w:rPr>
                <w:rFonts w:ascii="Arial" w:hAnsi="Arial" w:cs="Arial"/>
                <w:i/>
                <w:sz w:val="18"/>
                <w:szCs w:val="18"/>
              </w:rPr>
              <w:fldChar w:fldCharType="end"/>
            </w:r>
            <w:bookmarkEnd w:id="311"/>
          </w:p>
        </w:tc>
      </w:tr>
      <w:tr w:rsidR="003B0B44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F24173" w:rsidRDefault="003B0B44" w:rsidP="005E74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621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Default="003B0B44" w:rsidP="005E74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  <w:p w:rsidR="003B0B44" w:rsidRPr="00F24173" w:rsidRDefault="003B0B44" w:rsidP="005E742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Substance(s) of concern </w:t>
            </w:r>
          </w:p>
        </w:tc>
      </w:tr>
      <w:tr w:rsidR="005E7424" w:rsidRPr="00F24173">
        <w:tblPrEx>
          <w:shd w:val="clear" w:color="auto" w:fill="auto"/>
        </w:tblPrEx>
        <w:trPr>
          <w:cantSplit/>
          <w:trHeight w:hRule="exact" w:val="1584"/>
        </w:trPr>
        <w:tc>
          <w:tcPr>
            <w:tcW w:w="51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5E742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12"/>
                  <w:enabled/>
                  <w:calcOnExit w:val="0"/>
                  <w:textInput/>
                </w:ffData>
              </w:fldChar>
            </w:r>
            <w:bookmarkStart w:id="312" w:name="Text1012"/>
            <w:r w:rsidR="005E742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12"/>
          </w:p>
        </w:tc>
        <w:tc>
          <w:tcPr>
            <w:tcW w:w="5621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5E7424" w:rsidRPr="00F24173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14"/>
                  <w:enabled/>
                  <w:calcOnExit w:val="0"/>
                  <w:textInput/>
                </w:ffData>
              </w:fldChar>
            </w:r>
            <w:bookmarkStart w:id="313" w:name="Text1014"/>
            <w:r w:rsidR="005E7424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E7424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13"/>
          </w:p>
        </w:tc>
      </w:tr>
      <w:tr w:rsidR="003B0B44" w:rsidRPr="00F24173">
        <w:trPr>
          <w:trHeight w:val="138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B0B44" w:rsidRPr="00F279E2" w:rsidRDefault="003B0B44" w:rsidP="00E159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t xml:space="preserve">FAMILY </w:t>
            </w:r>
            <w:r w:rsidRPr="00F279E2">
              <w:rPr>
                <w:rFonts w:ascii="Arial" w:hAnsi="Arial" w:cs="Arial"/>
                <w:b/>
                <w:sz w:val="22"/>
                <w:szCs w:val="22"/>
                <w:shd w:val="clear" w:color="auto" w:fill="D9D9D9"/>
              </w:rPr>
              <w:t>INTERACTION</w:t>
            </w:r>
          </w:p>
        </w:tc>
      </w:tr>
      <w:tr w:rsidR="003B0B44" w:rsidRPr="00F24173">
        <w:trPr>
          <w:cantSplit/>
          <w:trHeight w:val="360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E159BF" w:rsidRDefault="003B0B44" w:rsidP="00E159BF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>How do healthy or harmful interactions between family members impact family functioning?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>Sub-factor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Moderate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Serious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F11D8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Adult/Adult Interaction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(conflict resolution, communication, support)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4" w:name="Check51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14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5" w:name="Check51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15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6" w:name="Check51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16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7" w:name="Check51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17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8" w:name="Check51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18"/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F11D80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Custodial/Non-custodial parents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(ongoing relationship between divorced</w:t>
            </w:r>
            <w:r>
              <w:rPr>
                <w:rFonts w:ascii="Arial" w:hAnsi="Arial" w:cs="Arial"/>
                <w:sz w:val="18"/>
                <w:szCs w:val="18"/>
              </w:rPr>
              <w:t xml:space="preserve"> or estranged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parents)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9" w:name="Check51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19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0" w:name="Check51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0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1" w:name="Check51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1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2" w:name="Check52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2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3" w:name="Check52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3"/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F11D8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Adult/Child Interaction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(conflict resolution, communication, support)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4" w:name="Check52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4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5" w:name="Check52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5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6" w:name="Check52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6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7" w:name="Check52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7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8" w:name="Check52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8"/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F11D8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Child/Sibling </w:t>
            </w:r>
            <w:smartTag w:uri="urn:schemas-microsoft-com:office:smarttags" w:element="PersonName">
              <w:r w:rsidRPr="007501A2">
                <w:rPr>
                  <w:rFonts w:ascii="Arial" w:hAnsi="Arial" w:cs="Arial"/>
                  <w:b/>
                  <w:bCs/>
                  <w:sz w:val="18"/>
                  <w:szCs w:val="18"/>
                </w:rPr>
                <w:t>Inter</w:t>
              </w:r>
            </w:smartTag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action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(conflict resolution, communication, support)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9" w:name="Check52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29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0" w:name="Check52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0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1" w:name="Check52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1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2" w:name="Check53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2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3" w:name="Check53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3"/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F11D8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Child/Peer Interaction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(quality and amount of peer interaction, Hx of conflict)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4" w:name="Check53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4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5" w:name="Check53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5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6" w:name="Check53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6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7" w:name="Check53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7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8" w:name="Check53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8"/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F11D8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Family Attachment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(expression of support, concern, communication between family members)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9" w:name="Check53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39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0" w:name="Check53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0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1" w:name="Check53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1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2" w:name="Check54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2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F11D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3" w:name="Check54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3"/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433AFA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Domestic Violence History</w:t>
            </w:r>
            <w:r>
              <w:rPr>
                <w:rFonts w:ascii="Arial" w:hAnsi="Arial" w:cs="Arial"/>
                <w:sz w:val="18"/>
                <w:szCs w:val="18"/>
              </w:rPr>
              <w:t xml:space="preserve"> (in current relationship or prior relationships)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4" w:name="Check54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4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5" w:name="Check54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5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6" w:name="Check54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6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7" w:name="Check54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7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8" w:name="Check54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8"/>
          </w:p>
        </w:tc>
      </w:tr>
      <w:tr w:rsidR="003B0B44" w:rsidRPr="00F24173">
        <w:trPr>
          <w:cantSplit/>
          <w:trHeight w:val="28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433AF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CA/N History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B7F09">
              <w:rPr>
                <w:rFonts w:ascii="Arial" w:hAnsi="Arial" w:cs="Arial"/>
                <w:bCs/>
                <w:sz w:val="18"/>
                <w:szCs w:val="18"/>
              </w:rPr>
              <w:t xml:space="preserve">(Division </w:t>
            </w:r>
            <w:r>
              <w:rPr>
                <w:rFonts w:ascii="Arial" w:hAnsi="Arial" w:cs="Arial"/>
                <w:bCs/>
                <w:sz w:val="18"/>
                <w:szCs w:val="18"/>
              </w:rPr>
              <w:t>h</w:t>
            </w:r>
            <w:r w:rsidRPr="001B7F09">
              <w:rPr>
                <w:rFonts w:ascii="Arial" w:hAnsi="Arial" w:cs="Arial"/>
                <w:bCs/>
                <w:sz w:val="18"/>
                <w:szCs w:val="18"/>
              </w:rPr>
              <w:t>istory or reported by family)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9" w:name="Check54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49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0" w:name="Check54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0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1" w:name="Check54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1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2" w:name="Check55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2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3" w:name="Check55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3"/>
          </w:p>
        </w:tc>
      </w:tr>
      <w:tr w:rsidR="003B0B44" w:rsidRPr="00F24173">
        <w:trPr>
          <w:cantSplit/>
          <w:trHeight w:val="432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433AF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81"/>
                  <w:enabled/>
                  <w:calcOnExit w:val="0"/>
                  <w:textInput/>
                </w:ffData>
              </w:fldChar>
            </w:r>
            <w:bookmarkStart w:id="354" w:name="Text1081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54"/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5" w:name="Check55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5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6" w:name="Check55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6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7" w:name="Check55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7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8" w:name="Check55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8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433AF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9" w:name="Check55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59"/>
          </w:p>
        </w:tc>
      </w:tr>
      <w:tr w:rsidR="003B0B44" w:rsidRPr="00F24173">
        <w:tblPrEx>
          <w:shd w:val="clear" w:color="auto" w:fill="auto"/>
        </w:tblPrEx>
        <w:trPr>
          <w:trHeight w:hRule="exact" w:val="216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90127C" w:rsidRDefault="003B0B44" w:rsidP="0090127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79E2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621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F24173" w:rsidRDefault="003B0B44" w:rsidP="0090127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90127C" w:rsidRPr="00F24173">
        <w:tblPrEx>
          <w:shd w:val="clear" w:color="auto" w:fill="auto"/>
        </w:tblPrEx>
        <w:trPr>
          <w:trHeight w:hRule="exact" w:val="1872"/>
        </w:trPr>
        <w:tc>
          <w:tcPr>
            <w:tcW w:w="51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90127C" w:rsidRPr="00F279E2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15"/>
                  <w:enabled/>
                  <w:calcOnExit w:val="0"/>
                  <w:textInput/>
                </w:ffData>
              </w:fldChar>
            </w:r>
            <w:bookmarkStart w:id="360" w:name="Text1015"/>
            <w:r w:rsidR="0090127C" w:rsidRPr="00F279E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F279E2">
              <w:rPr>
                <w:rFonts w:ascii="Arial" w:hAnsi="Arial" w:cs="Arial"/>
                <w:b/>
                <w:sz w:val="22"/>
                <w:szCs w:val="22"/>
              </w:rPr>
            </w:r>
            <w:r w:rsidRPr="00F279E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90127C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90127C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90127C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90127C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90127C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F279E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60"/>
          </w:p>
        </w:tc>
        <w:tc>
          <w:tcPr>
            <w:tcW w:w="5621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90127C" w:rsidRPr="0090127C" w:rsidRDefault="00134A20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16"/>
                  <w:enabled/>
                  <w:calcOnExit w:val="0"/>
                  <w:textInput/>
                </w:ffData>
              </w:fldChar>
            </w:r>
            <w:bookmarkStart w:id="361" w:name="Text1016"/>
            <w:r w:rsidR="0090127C" w:rsidRPr="0090127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90127C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90127C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90127C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90127C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90127C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61"/>
          </w:p>
        </w:tc>
      </w:tr>
      <w:tr w:rsidR="003B0B44" w:rsidRPr="00F24173">
        <w:trPr>
          <w:trHeight w:val="138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B0B44" w:rsidRPr="00F279E2" w:rsidRDefault="003B0B44" w:rsidP="00FC36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t>CRIMINAL/LEGAL ISSUES</w:t>
            </w:r>
          </w:p>
        </w:tc>
      </w:tr>
      <w:tr w:rsidR="003B0B44" w:rsidRPr="00F24173">
        <w:trPr>
          <w:cantSplit/>
          <w:trHeight w:val="360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6E357D" w:rsidRDefault="003B0B44" w:rsidP="000F35C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>How does the caretaker’s or child(ren)’s criminal/legal issues(or lack of),  impact family functioning?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B0B44" w:rsidRPr="00F24173" w:rsidRDefault="003B0B44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469A1">
              <w:rPr>
                <w:rFonts w:ascii="Arial" w:hAnsi="Arial" w:cs="Arial"/>
                <w:b/>
                <w:i/>
                <w:sz w:val="18"/>
                <w:szCs w:val="18"/>
              </w:rPr>
              <w:t>Child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-Criminal/Legal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05572A" w:rsidRDefault="003B0B44" w:rsidP="003B0B4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5572A">
              <w:rPr>
                <w:rFonts w:ascii="Arial" w:hAnsi="Arial" w:cs="Arial"/>
                <w:b/>
                <w:i/>
                <w:sz w:val="16"/>
                <w:szCs w:val="16"/>
              </w:rPr>
              <w:t>Sub-factor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05572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5572A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05572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5572A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05572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5572A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05572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5572A">
              <w:rPr>
                <w:rFonts w:ascii="Arial" w:hAnsi="Arial" w:cs="Arial"/>
                <w:b/>
                <w:i/>
                <w:sz w:val="16"/>
                <w:szCs w:val="16"/>
              </w:rPr>
              <w:t>Moderate 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05572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5572A">
              <w:rPr>
                <w:rFonts w:ascii="Arial" w:hAnsi="Arial" w:cs="Arial"/>
                <w:b/>
                <w:i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Default="003B0B44" w:rsidP="00973CD1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Current juvenile/legal system</w:t>
            </w:r>
            <w:r>
              <w:rPr>
                <w:rFonts w:ascii="Arial" w:hAnsi="Arial" w:cs="Arial"/>
                <w:sz w:val="18"/>
                <w:szCs w:val="18"/>
              </w:rPr>
              <w:t xml:space="preserve"> (convictions, detention, court supervision)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3B0B44" w:rsidRPr="00F24173" w:rsidRDefault="003B0B44" w:rsidP="00973CD1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Default="003B0B44" w:rsidP="00973CD1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Past juvenile/legal system</w:t>
            </w:r>
            <w:r>
              <w:rPr>
                <w:rFonts w:ascii="Arial" w:hAnsi="Arial" w:cs="Arial"/>
                <w:sz w:val="18"/>
                <w:szCs w:val="18"/>
              </w:rPr>
              <w:t xml:space="preserve"> (convictions, detention, court supervision)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3B0B44" w:rsidRPr="00F24173" w:rsidRDefault="003B0B44" w:rsidP="00973C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973CD1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Nature of criminal issues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(violent </w:t>
            </w:r>
            <w:r>
              <w:rPr>
                <w:rFonts w:ascii="Arial" w:hAnsi="Arial" w:cs="Arial"/>
                <w:sz w:val="18"/>
                <w:szCs w:val="18"/>
              </w:rPr>
              <w:t xml:space="preserve">or sexual </w:t>
            </w:r>
            <w:r w:rsidRPr="00F24173">
              <w:rPr>
                <w:rFonts w:ascii="Arial" w:hAnsi="Arial" w:cs="Arial"/>
                <w:sz w:val="18"/>
                <w:szCs w:val="18"/>
              </w:rPr>
              <w:t>crimes/child abuse</w:t>
            </w:r>
            <w:r>
              <w:rPr>
                <w:rFonts w:ascii="Arial" w:hAnsi="Arial" w:cs="Arial"/>
                <w:sz w:val="18"/>
                <w:szCs w:val="18"/>
              </w:rPr>
              <w:t>/theft/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/illegal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F24173">
              <w:rPr>
                <w:rFonts w:ascii="Arial" w:hAnsi="Arial" w:cs="Arial"/>
                <w:sz w:val="18"/>
                <w:szCs w:val="18"/>
              </w:rPr>
              <w:t>ubstances</w:t>
            </w:r>
            <w:r>
              <w:rPr>
                <w:rFonts w:ascii="Arial" w:hAnsi="Arial" w:cs="Arial"/>
                <w:sz w:val="18"/>
                <w:szCs w:val="18"/>
              </w:rPr>
              <w:t>/status offenses</w:t>
            </w:r>
            <w:r w:rsidRPr="00F241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hRule="exact" w:val="432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973C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73CD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blPrEx>
          <w:shd w:val="clear" w:color="auto" w:fill="auto"/>
        </w:tblPrEx>
        <w:trPr>
          <w:cantSplit/>
          <w:trHeight w:hRule="exact" w:val="216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D444DE" w:rsidRDefault="003B0B44" w:rsidP="00D444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79E2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621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F24173" w:rsidRDefault="003B0B44" w:rsidP="00D444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D444DE" w:rsidRPr="00F24173">
        <w:tblPrEx>
          <w:shd w:val="clear" w:color="auto" w:fill="auto"/>
        </w:tblPrEx>
        <w:trPr>
          <w:trHeight w:hRule="exact" w:val="1872"/>
        </w:trPr>
        <w:tc>
          <w:tcPr>
            <w:tcW w:w="51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D444DE" w:rsidRPr="00F279E2" w:rsidRDefault="00134A20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15"/>
                  <w:enabled/>
                  <w:calcOnExit w:val="0"/>
                  <w:textInput/>
                </w:ffData>
              </w:fldChar>
            </w:r>
            <w:r w:rsidR="00D444DE" w:rsidRPr="00F279E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F279E2">
              <w:rPr>
                <w:rFonts w:ascii="Arial" w:hAnsi="Arial" w:cs="Arial"/>
                <w:b/>
                <w:sz w:val="22"/>
                <w:szCs w:val="22"/>
              </w:rPr>
            </w:r>
            <w:r w:rsidRPr="00F279E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D444DE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F279E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F279E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621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D444DE" w:rsidRPr="0090127C" w:rsidRDefault="00134A20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16"/>
                  <w:enabled/>
                  <w:calcOnExit w:val="0"/>
                  <w:textInput/>
                </w:ffData>
              </w:fldChar>
            </w:r>
            <w:r w:rsidR="00D444DE" w:rsidRPr="0090127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3B0B44">
        <w:trPr>
          <w:cantSplit/>
          <w:trHeight w:val="210"/>
        </w:trPr>
        <w:tc>
          <w:tcPr>
            <w:tcW w:w="10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B0B44" w:rsidRDefault="003B0B44" w:rsidP="003B0B44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Caretaker-Criminal/Legal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Sub-factor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Clear Strength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Adequate</w:t>
            </w:r>
          </w:p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Moderate 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351EFC" w:rsidRDefault="003B0B44" w:rsidP="003B0B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1EFC">
              <w:rPr>
                <w:rFonts w:ascii="Arial" w:hAnsi="Arial" w:cs="Arial"/>
                <w:b/>
                <w:sz w:val="16"/>
                <w:szCs w:val="16"/>
              </w:rPr>
              <w:t>Serious Need</w:t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Default="003B0B44" w:rsidP="00854059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Current criminal/legal status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173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Incarceration, probation/parole, outstanding warrants</w:t>
            </w:r>
            <w:r w:rsidRPr="00F24173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3B0B44" w:rsidRPr="00F24173" w:rsidRDefault="003B0B44" w:rsidP="00854059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Default="003B0B44" w:rsidP="00854059">
            <w:pPr>
              <w:rPr>
                <w:rFonts w:ascii="Arial" w:hAnsi="Arial" w:cs="Arial"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Past criminal/legal issues</w:t>
            </w:r>
            <w:r>
              <w:rPr>
                <w:rFonts w:ascii="Arial" w:hAnsi="Arial" w:cs="Arial"/>
                <w:sz w:val="18"/>
                <w:szCs w:val="18"/>
              </w:rPr>
              <w:t xml:space="preserve"> (convictions, Incarceration, probation/parole)</w:t>
            </w:r>
          </w:p>
          <w:p w:rsidR="003B0B44" w:rsidRPr="00F24173" w:rsidRDefault="003B0B44" w:rsidP="00854059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158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3B0B44" w:rsidP="00854059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Nature of criminal issues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(violent </w:t>
            </w:r>
            <w:r>
              <w:rPr>
                <w:rFonts w:ascii="Arial" w:hAnsi="Arial" w:cs="Arial"/>
                <w:sz w:val="18"/>
                <w:szCs w:val="18"/>
              </w:rPr>
              <w:t xml:space="preserve">or sexual </w:t>
            </w:r>
            <w:r w:rsidRPr="00F24173">
              <w:rPr>
                <w:rFonts w:ascii="Arial" w:hAnsi="Arial" w:cs="Arial"/>
                <w:sz w:val="18"/>
                <w:szCs w:val="18"/>
              </w:rPr>
              <w:t>crimes/child abuse</w:t>
            </w:r>
            <w:r>
              <w:rPr>
                <w:rFonts w:ascii="Arial" w:hAnsi="Arial" w:cs="Arial"/>
                <w:sz w:val="18"/>
                <w:szCs w:val="18"/>
              </w:rPr>
              <w:t>/domestic violence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/illegal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F24173">
              <w:rPr>
                <w:rFonts w:ascii="Arial" w:hAnsi="Arial" w:cs="Arial"/>
                <w:sz w:val="18"/>
                <w:szCs w:val="18"/>
              </w:rPr>
              <w:t>ubstances)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432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7501A2" w:rsidRDefault="003B0B44" w:rsidP="00854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1A2">
              <w:rPr>
                <w:rFonts w:ascii="Arial" w:hAnsi="Arial" w:cs="Arial"/>
                <w:b/>
                <w:bCs/>
                <w:sz w:val="18"/>
                <w:szCs w:val="18"/>
              </w:rPr>
              <w:t>Other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10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854059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4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blPrEx>
          <w:shd w:val="clear" w:color="auto" w:fill="auto"/>
        </w:tblPrEx>
        <w:trPr>
          <w:cantSplit/>
          <w:trHeight w:hRule="exact" w:val="216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F24173" w:rsidRDefault="003B0B44" w:rsidP="00D444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62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3B0B44" w:rsidRPr="00F24173" w:rsidRDefault="003B0B44" w:rsidP="00D444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D444DE" w:rsidRPr="00F24173">
        <w:tblPrEx>
          <w:shd w:val="clear" w:color="auto" w:fill="auto"/>
        </w:tblPrEx>
        <w:trPr>
          <w:trHeight w:hRule="exact" w:val="1872"/>
        </w:trPr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</w:tcPr>
          <w:p w:rsidR="00D444DE" w:rsidRPr="0090127C" w:rsidRDefault="00134A20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20"/>
                  <w:enabled/>
                  <w:calcOnExit w:val="0"/>
                  <w:textInput/>
                </w:ffData>
              </w:fldChar>
            </w:r>
            <w:bookmarkStart w:id="362" w:name="Text1020"/>
            <w:r w:rsidR="00D444DE" w:rsidRPr="0090127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62"/>
          </w:p>
        </w:tc>
        <w:tc>
          <w:tcPr>
            <w:tcW w:w="562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</w:tcPr>
          <w:p w:rsidR="00D444DE" w:rsidRPr="0090127C" w:rsidRDefault="00134A20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21"/>
                  <w:enabled/>
                  <w:calcOnExit w:val="0"/>
                  <w:textInput/>
                </w:ffData>
              </w:fldChar>
            </w:r>
            <w:bookmarkStart w:id="363" w:name="Text1021"/>
            <w:r w:rsidR="00D444DE" w:rsidRPr="0090127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D444DE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63"/>
          </w:p>
        </w:tc>
      </w:tr>
    </w:tbl>
    <w:p w:rsidR="00FC36B2" w:rsidRPr="00FC36B2" w:rsidRDefault="00FC36B2">
      <w:pPr>
        <w:rPr>
          <w:rFonts w:ascii="Arial" w:hAnsi="Arial" w:cs="Arial"/>
          <w:sz w:val="16"/>
          <w:szCs w:val="16"/>
        </w:rPr>
      </w:pPr>
      <w:r>
        <w:br w:type="page"/>
      </w:r>
    </w:p>
    <w:tbl>
      <w:tblPr>
        <w:tblW w:w="10800" w:type="dxa"/>
        <w:tblInd w:w="43" w:type="dxa"/>
        <w:shd w:val="clear" w:color="auto" w:fill="FFFFFF"/>
        <w:tblLayout w:type="fixed"/>
        <w:tblCellMar>
          <w:left w:w="43" w:type="dxa"/>
          <w:right w:w="43" w:type="dxa"/>
        </w:tblCellMar>
        <w:tblLook w:val="0000"/>
      </w:tblPr>
      <w:tblGrid>
        <w:gridCol w:w="566"/>
        <w:gridCol w:w="2838"/>
        <w:gridCol w:w="1775"/>
        <w:gridCol w:w="8"/>
        <w:gridCol w:w="1283"/>
        <w:gridCol w:w="19"/>
        <w:gridCol w:w="1060"/>
        <w:gridCol w:w="902"/>
        <w:gridCol w:w="1088"/>
        <w:gridCol w:w="1261"/>
      </w:tblGrid>
      <w:tr w:rsidR="003B0B44" w:rsidRPr="00F24173">
        <w:trPr>
          <w:cantSplit/>
          <w:trHeight w:val="183"/>
        </w:trPr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B0B44" w:rsidRPr="00F279E2" w:rsidRDefault="003B0B44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279E2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CHILD WELL-BEING </w:t>
            </w:r>
          </w:p>
        </w:tc>
      </w:tr>
      <w:tr w:rsidR="003B0B44" w:rsidRPr="00F24173">
        <w:trPr>
          <w:cantSplit/>
          <w:trHeight w:val="576"/>
        </w:trPr>
        <w:tc>
          <w:tcPr>
            <w:tcW w:w="10800" w:type="dxa"/>
            <w:gridSpan w:val="10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3B0B44" w:rsidP="00192B7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2F41">
              <w:rPr>
                <w:rFonts w:ascii="Arial" w:hAnsi="Arial" w:cs="Arial"/>
                <w:sz w:val="18"/>
                <w:szCs w:val="18"/>
              </w:rPr>
              <w:t>Rate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A2F41">
              <w:rPr>
                <w:rFonts w:ascii="Arial" w:hAnsi="Arial" w:cs="Arial"/>
                <w:sz w:val="18"/>
                <w:szCs w:val="18"/>
              </w:rPr>
              <w:t xml:space="preserve">each of the five </w:t>
            </w:r>
            <w:r>
              <w:rPr>
                <w:rFonts w:ascii="Arial" w:hAnsi="Arial" w:cs="Arial"/>
                <w:sz w:val="18"/>
                <w:szCs w:val="18"/>
              </w:rPr>
              <w:t xml:space="preserve">components of child-wellbeing </w:t>
            </w:r>
            <w:r w:rsidRPr="00D706F0">
              <w:rPr>
                <w:rFonts w:ascii="Arial" w:hAnsi="Arial" w:cs="Arial"/>
                <w:sz w:val="18"/>
                <w:szCs w:val="18"/>
              </w:rPr>
              <w:t>(physical, emotional, behavioral, relationships and educational</w:t>
            </w:r>
            <w:r>
              <w:rPr>
                <w:rFonts w:ascii="Arial" w:hAnsi="Arial" w:cs="Arial"/>
                <w:sz w:val="18"/>
                <w:szCs w:val="18"/>
              </w:rPr>
              <w:t>) as they affect family functioning as a whole.  Be child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A2F41">
              <w:rPr>
                <w:rFonts w:ascii="Arial" w:hAnsi="Arial" w:cs="Arial"/>
                <w:sz w:val="18"/>
                <w:szCs w:val="18"/>
              </w:rPr>
              <w:t>specific in regard to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D706F0">
              <w:rPr>
                <w:rFonts w:ascii="Arial" w:hAnsi="Arial" w:cs="Arial"/>
                <w:i/>
                <w:sz w:val="18"/>
                <w:szCs w:val="18"/>
              </w:rPr>
              <w:t>exhibiting</w:t>
            </w:r>
            <w:r w:rsidRPr="00D706F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D706F0">
              <w:rPr>
                <w:rFonts w:ascii="Arial" w:hAnsi="Arial" w:cs="Arial"/>
                <w:i/>
                <w:sz w:val="18"/>
                <w:szCs w:val="18"/>
              </w:rPr>
              <w:t>behaviors/symptoms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3B0B44" w:rsidRPr="002F148A">
        <w:trPr>
          <w:cantSplit/>
          <w:trHeight w:val="158"/>
        </w:trPr>
        <w:tc>
          <w:tcPr>
            <w:tcW w:w="517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B0B44" w:rsidRPr="00837AA6" w:rsidRDefault="003B0B44" w:rsidP="00192B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7AA6">
              <w:rPr>
                <w:rFonts w:ascii="Arial" w:hAnsi="Arial" w:cs="Arial"/>
                <w:b/>
                <w:bCs/>
                <w:sz w:val="22"/>
                <w:szCs w:val="22"/>
              </w:rPr>
              <w:t>Child Physical Well-being</w:t>
            </w:r>
          </w:p>
          <w:p w:rsidR="003B0B44" w:rsidRPr="00F24173" w:rsidRDefault="003B0B44" w:rsidP="00192B7C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How does physical health affect day to day functioning?  </w:t>
            </w:r>
            <w:r w:rsidRPr="00F279E2">
              <w:rPr>
                <w:rFonts w:ascii="Arial" w:hAnsi="Arial" w:cs="Arial"/>
                <w:bCs/>
                <w:i/>
                <w:sz w:val="18"/>
                <w:szCs w:val="18"/>
              </w:rPr>
              <w:t>Consider positive and negative consequences.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7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Moderate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Serious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</w:tr>
      <w:tr w:rsidR="003B0B44" w:rsidRPr="00F24173">
        <w:trPr>
          <w:cantSplit/>
          <w:trHeight w:val="576"/>
        </w:trPr>
        <w:tc>
          <w:tcPr>
            <w:tcW w:w="5179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192B7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192B7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192B7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192B7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192B7C">
            <w:pPr>
              <w:tabs>
                <w:tab w:val="left" w:pos="285"/>
                <w:tab w:val="center" w:pos="803"/>
              </w:tabs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228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434970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34970">
              <w:rPr>
                <w:rFonts w:ascii="Arial" w:hAnsi="Arial" w:cs="Arial"/>
                <w:i/>
                <w:sz w:val="18"/>
                <w:szCs w:val="18"/>
              </w:rPr>
              <w:t>Check all that Apply</w:t>
            </w:r>
          </w:p>
        </w:tc>
        <w:tc>
          <w:tcPr>
            <w:tcW w:w="562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DD0F78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</w:t>
            </w:r>
            <w:r w:rsidRPr="00DD0F78">
              <w:rPr>
                <w:rFonts w:ascii="Arial" w:hAnsi="Arial" w:cs="Arial"/>
                <w:i/>
                <w:sz w:val="18"/>
                <w:szCs w:val="18"/>
              </w:rPr>
              <w:t>Name of child(ren) exhibiting behavior</w:t>
            </w:r>
            <w:r>
              <w:rPr>
                <w:rFonts w:ascii="Arial" w:hAnsi="Arial" w:cs="Arial"/>
                <w:i/>
                <w:sz w:val="18"/>
                <w:szCs w:val="18"/>
              </w:rPr>
              <w:t>/symptoms</w:t>
            </w:r>
          </w:p>
        </w:tc>
      </w:tr>
      <w:tr w:rsidR="003B0B44" w:rsidRPr="00F24173">
        <w:trPr>
          <w:cantSplit/>
          <w:trHeight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4" w:name="Check56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  <w:bookmarkEnd w:id="364"/>
          <w:p w:rsidR="003B0B44" w:rsidRPr="00F24173" w:rsidRDefault="003B0B44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 xml:space="preserve">Current health </w:t>
            </w:r>
            <w:r>
              <w:rPr>
                <w:rFonts w:ascii="Arial" w:hAnsi="Arial" w:cs="Arial"/>
                <w:sz w:val="18"/>
                <w:szCs w:val="18"/>
              </w:rPr>
              <w:t>problems</w:t>
            </w:r>
            <w:r w:rsidRPr="00F2417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9E708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22"/>
                  <w:enabled/>
                  <w:calcOnExit w:val="0"/>
                  <w:textInput/>
                </w:ffData>
              </w:fldChar>
            </w:r>
            <w:bookmarkStart w:id="365" w:name="Text1022"/>
            <w:r w:rsidR="003B0B44" w:rsidRPr="009E708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08F">
              <w:rPr>
                <w:rFonts w:ascii="Arial" w:hAnsi="Arial" w:cs="Arial"/>
                <w:sz w:val="18"/>
                <w:szCs w:val="18"/>
              </w:rPr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5"/>
          </w:p>
        </w:tc>
      </w:tr>
      <w:tr w:rsidR="003B0B44" w:rsidRPr="00F24173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6" w:name="Check57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66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Chronic health problems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9E708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6"/>
                  <w:enabled/>
                  <w:calcOnExit w:val="0"/>
                  <w:textInput/>
                </w:ffData>
              </w:fldChar>
            </w:r>
            <w:bookmarkStart w:id="367" w:name="Text1056"/>
            <w:r w:rsidR="003B0B44" w:rsidRPr="009E708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08F">
              <w:rPr>
                <w:rFonts w:ascii="Arial" w:hAnsi="Arial" w:cs="Arial"/>
                <w:sz w:val="18"/>
                <w:szCs w:val="18"/>
              </w:rPr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7"/>
          </w:p>
        </w:tc>
      </w:tr>
      <w:tr w:rsidR="003B0B44" w:rsidRPr="00F24173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8" w:name="Check571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68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Physical disabilities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9E708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7"/>
                  <w:enabled/>
                  <w:calcOnExit w:val="0"/>
                  <w:textInput/>
                </w:ffData>
              </w:fldChar>
            </w:r>
            <w:bookmarkStart w:id="369" w:name="Text1057"/>
            <w:r w:rsidR="003B0B44" w:rsidRPr="009E708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08F">
              <w:rPr>
                <w:rFonts w:ascii="Arial" w:hAnsi="Arial" w:cs="Arial"/>
                <w:sz w:val="18"/>
                <w:szCs w:val="18"/>
              </w:rPr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9"/>
          </w:p>
        </w:tc>
      </w:tr>
      <w:tr w:rsidR="003B0B44" w:rsidRPr="00F24173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0" w:name="Check575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70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5"/>
                  <w:enabled/>
                  <w:calcOnExit w:val="0"/>
                  <w:textInput/>
                </w:ffData>
              </w:fldChar>
            </w:r>
            <w:bookmarkStart w:id="371" w:name="Text1055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8"/>
                <w:szCs w:val="18"/>
              </w:rPr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1"/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72"/>
                  <w:enabled/>
                  <w:calcOnExit w:val="0"/>
                  <w:textInput/>
                </w:ffData>
              </w:fldChar>
            </w:r>
            <w:bookmarkStart w:id="372" w:name="Text1072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2"/>
          </w:p>
        </w:tc>
      </w:tr>
      <w:tr w:rsidR="003B0B44" w:rsidRPr="002F148A">
        <w:trPr>
          <w:cantSplit/>
          <w:trHeight w:val="158"/>
        </w:trPr>
        <w:tc>
          <w:tcPr>
            <w:tcW w:w="5187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B0B44" w:rsidRPr="00837AA6" w:rsidRDefault="003B0B44" w:rsidP="00177CB7">
            <w:pPr>
              <w:shd w:val="clear" w:color="auto" w:fill="E0E0E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7AA6">
              <w:rPr>
                <w:rFonts w:ascii="Arial" w:hAnsi="Arial" w:cs="Arial"/>
                <w:b/>
                <w:bCs/>
                <w:sz w:val="22"/>
                <w:szCs w:val="22"/>
              </w:rPr>
              <w:t>Child Emotional Well-being</w:t>
            </w:r>
          </w:p>
          <w:p w:rsidR="003B0B44" w:rsidRPr="00F24173" w:rsidRDefault="003B0B44" w:rsidP="00177CB7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How does emotional health affect day to day functioning? Consider positive and negative consequences.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3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Moderate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Serious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</w:tr>
      <w:tr w:rsidR="003B0B44" w:rsidRPr="00F24173">
        <w:trPr>
          <w:cantSplit/>
          <w:trHeight w:val="576"/>
        </w:trPr>
        <w:tc>
          <w:tcPr>
            <w:tcW w:w="5187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177CB7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177CB7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177CB7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177CB7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177CB7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228"/>
        </w:trPr>
        <w:tc>
          <w:tcPr>
            <w:tcW w:w="5187" w:type="dxa"/>
            <w:gridSpan w:val="4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434970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34970">
              <w:rPr>
                <w:rFonts w:ascii="Arial" w:hAnsi="Arial" w:cs="Arial"/>
                <w:i/>
                <w:sz w:val="18"/>
                <w:szCs w:val="18"/>
              </w:rPr>
              <w:t>Check all that Apply</w:t>
            </w:r>
          </w:p>
        </w:tc>
        <w:tc>
          <w:tcPr>
            <w:tcW w:w="561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DD0F78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DD0F78">
              <w:rPr>
                <w:rFonts w:ascii="Arial" w:hAnsi="Arial" w:cs="Arial"/>
                <w:i/>
                <w:sz w:val="18"/>
                <w:szCs w:val="18"/>
              </w:rPr>
              <w:t xml:space="preserve">  Name of child(ren) exhibiting behavior</w:t>
            </w:r>
            <w:r>
              <w:rPr>
                <w:rFonts w:ascii="Arial" w:hAnsi="Arial" w:cs="Arial"/>
                <w:i/>
                <w:sz w:val="18"/>
                <w:szCs w:val="18"/>
              </w:rPr>
              <w:t>/symptoms</w:t>
            </w:r>
          </w:p>
        </w:tc>
      </w:tr>
      <w:tr w:rsidR="003B0B44" w:rsidRPr="00F24173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  <w:p w:rsidR="003B0B44" w:rsidRPr="00F24173" w:rsidRDefault="003B0B44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 xml:space="preserve">Sleep disturbance  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A32BFD">
            <w:pPr>
              <w:rPr>
                <w:rFonts w:ascii="Arial" w:hAnsi="Arial" w:cs="Arial"/>
                <w:sz w:val="18"/>
                <w:szCs w:val="18"/>
              </w:rPr>
            </w:pPr>
            <w:r w:rsidRPr="009E708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22"/>
                  <w:enabled/>
                  <w:calcOnExit w:val="0"/>
                  <w:textInput/>
                </w:ffData>
              </w:fldChar>
            </w:r>
            <w:r w:rsidR="003B0B44" w:rsidRPr="009E708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08F">
              <w:rPr>
                <w:rFonts w:ascii="Arial" w:hAnsi="Arial" w:cs="Arial"/>
                <w:sz w:val="18"/>
                <w:szCs w:val="18"/>
              </w:rPr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  <w:p w:rsidR="003B0B44" w:rsidRDefault="003B0B44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Eating disorder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9E708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8"/>
                  <w:enabled/>
                  <w:calcOnExit w:val="0"/>
                  <w:textInput/>
                </w:ffData>
              </w:fldChar>
            </w:r>
            <w:bookmarkStart w:id="373" w:name="Text1058"/>
            <w:r w:rsidR="003B0B44" w:rsidRPr="009E708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08F">
              <w:rPr>
                <w:rFonts w:ascii="Arial" w:hAnsi="Arial" w:cs="Arial"/>
                <w:sz w:val="18"/>
                <w:szCs w:val="18"/>
              </w:rPr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3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  <w:p w:rsidR="003B0B44" w:rsidRDefault="003B0B44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Enuresis/encopresis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9E708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9"/>
                  <w:enabled/>
                  <w:calcOnExit w:val="0"/>
                  <w:textInput/>
                </w:ffData>
              </w:fldChar>
            </w:r>
            <w:bookmarkStart w:id="374" w:name="Text1059"/>
            <w:r w:rsidR="003B0B44" w:rsidRPr="009E708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08F">
              <w:rPr>
                <w:rFonts w:ascii="Arial" w:hAnsi="Arial" w:cs="Arial"/>
                <w:sz w:val="18"/>
                <w:szCs w:val="18"/>
              </w:rPr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4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5" w:name="Check579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75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Depressed/withdrawn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9E708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9"/>
                  <w:enabled/>
                  <w:calcOnExit w:val="0"/>
                  <w:textInput/>
                </w:ffData>
              </w:fldChar>
            </w:r>
            <w:r w:rsidR="003B0B44" w:rsidRPr="009E708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08F">
              <w:rPr>
                <w:rFonts w:ascii="Arial" w:hAnsi="Arial" w:cs="Arial"/>
                <w:sz w:val="18"/>
                <w:szCs w:val="18"/>
              </w:rPr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bookmarkStart w:id="376" w:name="Check581"/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76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Anxious/fearfu</w:t>
            </w:r>
            <w:r w:rsidR="0054794F">
              <w:rPr>
                <w:rFonts w:ascii="Arial" w:hAnsi="Arial" w:cs="Arial"/>
                <w:sz w:val="18"/>
                <w:szCs w:val="18"/>
              </w:rPr>
              <w:t>l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70"/>
                  <w:enabled/>
                  <w:calcOnExit w:val="0"/>
                  <w:textInput/>
                </w:ffData>
              </w:fldChar>
            </w:r>
            <w:bookmarkStart w:id="377" w:name="Text1070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7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8" w:name="Check58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78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Suicidal</w:t>
            </w:r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A32B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73"/>
                  <w:enabled/>
                  <w:calcOnExit w:val="0"/>
                  <w:textInput/>
                </w:ffData>
              </w:fldChar>
            </w:r>
            <w:bookmarkStart w:id="379" w:name="Text1073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9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0" w:name="Check576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80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81" w:name="Text1054"/>
            <w:r w:rsidR="00134A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8"/>
                <w:szCs w:val="18"/>
              </w:rPr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1"/>
          </w:p>
        </w:tc>
        <w:tc>
          <w:tcPr>
            <w:tcW w:w="73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71"/>
                  <w:enabled/>
                  <w:calcOnExit w:val="0"/>
                  <w:textInput/>
                </w:ffData>
              </w:fldChar>
            </w:r>
            <w:bookmarkStart w:id="382" w:name="Text1071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2"/>
          </w:p>
        </w:tc>
      </w:tr>
    </w:tbl>
    <w:p w:rsidR="009C178B" w:rsidRPr="006422DF" w:rsidRDefault="009C178B">
      <w:pPr>
        <w:rPr>
          <w:rFonts w:ascii="Arial" w:hAnsi="Arial" w:cs="Arial"/>
          <w:sz w:val="16"/>
          <w:szCs w:val="16"/>
        </w:rPr>
      </w:pPr>
      <w:r>
        <w:br w:type="page"/>
      </w:r>
    </w:p>
    <w:tbl>
      <w:tblPr>
        <w:tblW w:w="10800" w:type="dxa"/>
        <w:tblInd w:w="43" w:type="dxa"/>
        <w:shd w:val="clear" w:color="auto" w:fill="FFFFFF"/>
        <w:tblLayout w:type="fixed"/>
        <w:tblCellMar>
          <w:left w:w="43" w:type="dxa"/>
          <w:right w:w="43" w:type="dxa"/>
        </w:tblCellMar>
        <w:tblLook w:val="0000"/>
      </w:tblPr>
      <w:tblGrid>
        <w:gridCol w:w="566"/>
        <w:gridCol w:w="2838"/>
        <w:gridCol w:w="1798"/>
        <w:gridCol w:w="1257"/>
        <w:gridCol w:w="30"/>
        <w:gridCol w:w="1060"/>
        <w:gridCol w:w="902"/>
        <w:gridCol w:w="1088"/>
        <w:gridCol w:w="1261"/>
      </w:tblGrid>
      <w:tr w:rsidR="003B0B44" w:rsidRPr="002F148A">
        <w:trPr>
          <w:cantSplit/>
          <w:trHeight w:val="158"/>
        </w:trPr>
        <w:tc>
          <w:tcPr>
            <w:tcW w:w="520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B0B44" w:rsidRPr="00837AA6" w:rsidRDefault="003B0B44" w:rsidP="00DD4F8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7AA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Child Behavior</w:t>
            </w:r>
          </w:p>
          <w:p w:rsidR="003B0B44" w:rsidRPr="00F24173" w:rsidRDefault="003B0B44" w:rsidP="00DD4F8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How does behavior affect day to day functioning? Consider positive and negative consequences.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Moderate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Serious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</w:tr>
      <w:tr w:rsidR="003B0B44" w:rsidRPr="00F24173">
        <w:trPr>
          <w:cantSplit/>
          <w:trHeight w:val="576"/>
        </w:trPr>
        <w:tc>
          <w:tcPr>
            <w:tcW w:w="520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228"/>
        </w:trPr>
        <w:tc>
          <w:tcPr>
            <w:tcW w:w="3404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434970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34970">
              <w:rPr>
                <w:rFonts w:ascii="Arial" w:hAnsi="Arial" w:cs="Arial"/>
                <w:i/>
                <w:sz w:val="18"/>
                <w:szCs w:val="18"/>
              </w:rPr>
              <w:t>Check all that Apply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DD0F78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</w:t>
            </w:r>
            <w:r w:rsidRPr="00DD0F78">
              <w:rPr>
                <w:rFonts w:ascii="Arial" w:hAnsi="Arial" w:cs="Arial"/>
                <w:i/>
                <w:sz w:val="18"/>
                <w:szCs w:val="18"/>
              </w:rPr>
              <w:t>Name of child(ren) exhibiting behavior</w:t>
            </w:r>
            <w:r>
              <w:rPr>
                <w:rFonts w:ascii="Arial" w:hAnsi="Arial" w:cs="Arial"/>
                <w:i/>
                <w:sz w:val="18"/>
                <w:szCs w:val="18"/>
              </w:rPr>
              <w:t>/symptoms</w:t>
            </w:r>
          </w:p>
        </w:tc>
      </w:tr>
      <w:tr w:rsidR="003B0B44" w:rsidRPr="00F24173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 xml:space="preserve">Short attention span  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708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22"/>
                  <w:enabled/>
                  <w:calcOnExit w:val="0"/>
                  <w:textInput/>
                </w:ffData>
              </w:fldChar>
            </w:r>
            <w:r w:rsidR="003B0B44" w:rsidRPr="009E708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08F">
              <w:rPr>
                <w:rFonts w:ascii="Arial" w:hAnsi="Arial" w:cs="Arial"/>
                <w:sz w:val="18"/>
                <w:szCs w:val="18"/>
              </w:rPr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9E708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08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Safety/protection ( behavior presents safety risk or ability to protect self)</w:t>
            </w:r>
          </w:p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Text1060"/>
                  <w:enabled/>
                  <w:calcOnExit w:val="0"/>
                  <w:textInput/>
                </w:ffData>
              </w:fldChar>
            </w:r>
            <w:bookmarkStart w:id="383" w:name="Text1060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83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Physical disabilities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E854D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1"/>
                  <w:enabled/>
                  <w:calcOnExit w:val="0"/>
                  <w:textInput/>
                </w:ffData>
              </w:fldChar>
            </w:r>
            <w:bookmarkStart w:id="384" w:name="Text1061"/>
            <w:r w:rsidR="003B0B44" w:rsidRPr="00E854D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854D1">
              <w:rPr>
                <w:rFonts w:ascii="Arial" w:hAnsi="Arial" w:cs="Arial"/>
                <w:sz w:val="18"/>
                <w:szCs w:val="18"/>
              </w:rPr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4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5" w:name="Check573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85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Aggressive/destructive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E854D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2"/>
                  <w:enabled/>
                  <w:calcOnExit w:val="0"/>
                  <w:textInput/>
                </w:ffData>
              </w:fldChar>
            </w:r>
            <w:bookmarkStart w:id="386" w:name="Text1062"/>
            <w:r w:rsidR="003B0B44" w:rsidRPr="00E854D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854D1">
              <w:rPr>
                <w:rFonts w:ascii="Arial" w:hAnsi="Arial" w:cs="Arial"/>
                <w:sz w:val="18"/>
                <w:szCs w:val="18"/>
              </w:rPr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6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7" w:name="Check574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87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Run away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E854D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3"/>
                  <w:enabled/>
                  <w:calcOnExit w:val="0"/>
                  <w:textInput/>
                </w:ffData>
              </w:fldChar>
            </w:r>
            <w:bookmarkStart w:id="388" w:name="Text1063"/>
            <w:r w:rsidR="003B0B44" w:rsidRPr="00E854D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854D1">
              <w:rPr>
                <w:rFonts w:ascii="Arial" w:hAnsi="Arial" w:cs="Arial"/>
                <w:sz w:val="18"/>
                <w:szCs w:val="18"/>
              </w:rPr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8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9" w:name="Check578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89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Inappropriate </w:t>
            </w:r>
            <w:r w:rsidRPr="00F24173">
              <w:rPr>
                <w:rFonts w:ascii="Arial" w:hAnsi="Arial" w:cs="Arial"/>
                <w:sz w:val="18"/>
                <w:szCs w:val="18"/>
              </w:rPr>
              <w:t>Sexual behaviors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E854D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2"/>
                  <w:enabled/>
                  <w:calcOnExit w:val="0"/>
                  <w:textInput/>
                </w:ffData>
              </w:fldChar>
            </w:r>
            <w:r w:rsidR="003B0B44" w:rsidRPr="00E854D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854D1">
              <w:rPr>
                <w:rFonts w:ascii="Arial" w:hAnsi="Arial" w:cs="Arial"/>
                <w:sz w:val="18"/>
                <w:szCs w:val="18"/>
              </w:rPr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5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0" w:name="Check583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0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Substance abuse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74"/>
                  <w:enabled/>
                  <w:calcOnExit w:val="0"/>
                  <w:textInput/>
                </w:ffData>
              </w:fldChar>
            </w:r>
            <w:bookmarkStart w:id="391" w:name="Text1074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1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2" w:name="Check577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92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3"/>
                  <w:enabled/>
                  <w:calcOnExit w:val="0"/>
                  <w:textInput/>
                </w:ffData>
              </w:fldChar>
            </w:r>
            <w:bookmarkStart w:id="393" w:name="Text1053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8"/>
                <w:szCs w:val="18"/>
              </w:rPr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3"/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E854D1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E854D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3"/>
                  <w:enabled/>
                  <w:calcOnExit w:val="0"/>
                  <w:textInput/>
                </w:ffData>
              </w:fldChar>
            </w:r>
            <w:r w:rsidR="003B0B44" w:rsidRPr="00E854D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854D1">
              <w:rPr>
                <w:rFonts w:ascii="Arial" w:hAnsi="Arial" w:cs="Arial"/>
                <w:sz w:val="18"/>
                <w:szCs w:val="18"/>
              </w:rPr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 w:rsidRPr="00E854D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854D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405"/>
        </w:trPr>
        <w:tc>
          <w:tcPr>
            <w:tcW w:w="520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B0B44" w:rsidRPr="00837AA6" w:rsidRDefault="003B0B44" w:rsidP="00DD4F8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7AA6">
              <w:rPr>
                <w:rFonts w:ascii="Arial" w:hAnsi="Arial" w:cs="Arial"/>
                <w:b/>
                <w:bCs/>
                <w:sz w:val="22"/>
                <w:szCs w:val="22"/>
              </w:rPr>
              <w:t>Child’s Relationships</w:t>
            </w:r>
          </w:p>
          <w:p w:rsidR="003B0B44" w:rsidRPr="00F24173" w:rsidRDefault="003B0B44" w:rsidP="00DD4F8B">
            <w:pPr>
              <w:rPr>
                <w:rFonts w:ascii="Arial" w:hAnsi="Arial" w:cs="Arial"/>
                <w:sz w:val="18"/>
                <w:szCs w:val="18"/>
              </w:rPr>
            </w:pPr>
            <w:r w:rsidRPr="00A71090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>Health of the child’s relationships/ability to engage in relationships, pattern of relationships)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Moderate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Serious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</w:tr>
      <w:tr w:rsidR="003B0B44" w:rsidRPr="002F148A">
        <w:trPr>
          <w:cantSplit/>
          <w:trHeight w:val="576"/>
        </w:trPr>
        <w:tc>
          <w:tcPr>
            <w:tcW w:w="520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3B0B44" w:rsidRPr="00B30502" w:rsidRDefault="003B0B44" w:rsidP="003B0B4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DD4F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228"/>
        </w:trPr>
        <w:tc>
          <w:tcPr>
            <w:tcW w:w="5202" w:type="dxa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DD0F78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DD0F78">
              <w:rPr>
                <w:rFonts w:ascii="Arial" w:hAnsi="Arial" w:cs="Arial"/>
                <w:i/>
                <w:sz w:val="18"/>
                <w:szCs w:val="18"/>
              </w:rPr>
              <w:t>Check all that Apply</w:t>
            </w:r>
          </w:p>
        </w:tc>
        <w:tc>
          <w:tcPr>
            <w:tcW w:w="559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DD0F78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</w:t>
            </w:r>
            <w:r w:rsidRPr="00DD0F78">
              <w:rPr>
                <w:rFonts w:ascii="Arial" w:hAnsi="Arial" w:cs="Arial"/>
                <w:i/>
                <w:sz w:val="18"/>
                <w:szCs w:val="18"/>
              </w:rPr>
              <w:t>Name of child(ren) exhibiting behavior</w:t>
            </w:r>
            <w:r>
              <w:rPr>
                <w:rFonts w:ascii="Arial" w:hAnsi="Arial" w:cs="Arial"/>
                <w:i/>
                <w:sz w:val="18"/>
                <w:szCs w:val="18"/>
              </w:rPr>
              <w:t>/symptoms</w:t>
            </w:r>
          </w:p>
        </w:tc>
      </w:tr>
      <w:tr w:rsidR="003B0B44" w:rsidRPr="00F24173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Poor relationship with caretaker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Text1022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Attachment Issues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4"/>
                  <w:enabled/>
                  <w:calcOnExit w:val="0"/>
                  <w:textInput/>
                </w:ffData>
              </w:fldChar>
            </w:r>
            <w:bookmarkStart w:id="394" w:name="Text1064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4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  <w:p w:rsidR="003B0B44" w:rsidRDefault="003B0B44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Poor peer relationships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5"/>
                  <w:enabled/>
                  <w:calcOnExit w:val="0"/>
                  <w:textInput/>
                </w:ffData>
              </w:fldChar>
            </w:r>
            <w:bookmarkStart w:id="395" w:name="Text1065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5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6" w:name="Check572"/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96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Poor sibling relationships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6"/>
                  <w:enabled/>
                  <w:calcOnExit w:val="0"/>
                  <w:textInput/>
                </w:ffData>
              </w:fldChar>
            </w:r>
            <w:bookmarkStart w:id="397" w:name="Text1066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7"/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8"/>
                <w:szCs w:val="18"/>
              </w:rPr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9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664103" w:rsidRPr="00664103" w:rsidRDefault="00664103">
      <w:pPr>
        <w:rPr>
          <w:rFonts w:ascii="Arial" w:hAnsi="Arial" w:cs="Arial"/>
          <w:sz w:val="16"/>
          <w:szCs w:val="16"/>
        </w:rPr>
      </w:pPr>
      <w:r>
        <w:br w:type="page"/>
      </w:r>
    </w:p>
    <w:tbl>
      <w:tblPr>
        <w:tblW w:w="10800" w:type="dxa"/>
        <w:tblInd w:w="43" w:type="dxa"/>
        <w:shd w:val="clear" w:color="auto" w:fill="FFFFFF"/>
        <w:tblLayout w:type="fixed"/>
        <w:tblCellMar>
          <w:left w:w="43" w:type="dxa"/>
          <w:right w:w="43" w:type="dxa"/>
        </w:tblCellMar>
        <w:tblLook w:val="0000"/>
      </w:tblPr>
      <w:tblGrid>
        <w:gridCol w:w="566"/>
        <w:gridCol w:w="2838"/>
        <w:gridCol w:w="1798"/>
        <w:gridCol w:w="8"/>
        <w:gridCol w:w="1260"/>
        <w:gridCol w:w="1079"/>
        <w:gridCol w:w="902"/>
        <w:gridCol w:w="1088"/>
        <w:gridCol w:w="1261"/>
      </w:tblGrid>
      <w:tr w:rsidR="003B0B44" w:rsidRPr="00F24173">
        <w:trPr>
          <w:cantSplit/>
          <w:trHeight w:val="158"/>
        </w:trPr>
        <w:tc>
          <w:tcPr>
            <w:tcW w:w="52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B0B44" w:rsidRPr="00837AA6" w:rsidRDefault="003B0B44" w:rsidP="009F6FD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7AA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Child Educational Well-being </w:t>
            </w:r>
          </w:p>
          <w:p w:rsidR="003B0B44" w:rsidRPr="00F24173" w:rsidRDefault="003B0B44" w:rsidP="009F6FD2">
            <w:pPr>
              <w:rPr>
                <w:rFonts w:ascii="Arial" w:hAnsi="Arial" w:cs="Arial"/>
                <w:sz w:val="18"/>
                <w:szCs w:val="18"/>
              </w:rPr>
            </w:pPr>
            <w:r w:rsidRPr="00A71090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>relationship with school, school i</w:t>
            </w:r>
            <w:r w:rsidRPr="00A71090">
              <w:rPr>
                <w:rFonts w:ascii="Arial" w:hAnsi="Arial" w:cs="Arial"/>
                <w:bCs/>
                <w:sz w:val="18"/>
                <w:szCs w:val="18"/>
              </w:rPr>
              <w:t>nvolvement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social/academic success…etc.)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Clear Strength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Moderate Strength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>Adequate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Moderate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2F148A" w:rsidRDefault="003B0B44" w:rsidP="003B0B4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F148A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Serious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Need</w:t>
            </w:r>
          </w:p>
        </w:tc>
      </w:tr>
      <w:tr w:rsidR="003B0B44" w:rsidRPr="002F148A">
        <w:trPr>
          <w:cantSplit/>
          <w:trHeight w:val="576"/>
        </w:trPr>
        <w:tc>
          <w:tcPr>
            <w:tcW w:w="521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</w:tcPr>
          <w:p w:rsidR="003B0B44" w:rsidRPr="00B30502" w:rsidRDefault="003B0B44" w:rsidP="003B0B4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F6F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B44" w:rsidRPr="00F24173" w:rsidRDefault="00134A20" w:rsidP="009F6F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F6F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F6F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0B44" w:rsidRPr="00F24173" w:rsidRDefault="00134A20" w:rsidP="009F6F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 w:rsidRPr="00F24173">
        <w:trPr>
          <w:cantSplit/>
          <w:trHeight w:val="228"/>
        </w:trPr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DD0F78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DD0F78">
              <w:rPr>
                <w:rFonts w:ascii="Arial" w:hAnsi="Arial" w:cs="Arial"/>
                <w:i/>
                <w:sz w:val="18"/>
                <w:szCs w:val="18"/>
              </w:rPr>
              <w:t>Check all that Apply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DD0F78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</w:t>
            </w:r>
            <w:r w:rsidRPr="00DD0F78">
              <w:rPr>
                <w:rFonts w:ascii="Arial" w:hAnsi="Arial" w:cs="Arial"/>
                <w:i/>
                <w:sz w:val="18"/>
                <w:szCs w:val="18"/>
              </w:rPr>
              <w:t>Name of child(ren) exhibiting behavior</w:t>
            </w:r>
            <w:r>
              <w:rPr>
                <w:rFonts w:ascii="Arial" w:hAnsi="Arial" w:cs="Arial"/>
                <w:i/>
                <w:sz w:val="18"/>
                <w:szCs w:val="18"/>
              </w:rPr>
              <w:t>/symptoms</w:t>
            </w:r>
          </w:p>
        </w:tc>
      </w:tr>
      <w:tr w:rsidR="003B0B44" w:rsidRPr="00F24173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Learning disabilities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134A20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Text1022"/>
                  <w:enabled/>
                  <w:calcOnExit w:val="0"/>
                  <w:textInput/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</w:tr>
      <w:tr w:rsidR="003B0B44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Default="00134A20" w:rsidP="003B0B4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0B44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F24173" w:rsidRDefault="003B0B44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Poor s</w:t>
            </w:r>
            <w:r w:rsidRPr="00F24173">
              <w:rPr>
                <w:rFonts w:ascii="Arial" w:hAnsi="Arial" w:cs="Arial"/>
                <w:sz w:val="18"/>
                <w:szCs w:val="18"/>
              </w:rPr>
              <w:t>chool attendance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Pr="00F24173">
              <w:rPr>
                <w:rFonts w:ascii="Arial" w:hAnsi="Arial" w:cs="Arial"/>
                <w:sz w:val="18"/>
                <w:szCs w:val="18"/>
              </w:rPr>
              <w:t>phobia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B44" w:rsidRPr="009E708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7"/>
                  <w:enabled/>
                  <w:calcOnExit w:val="0"/>
                  <w:textInput/>
                </w:ffData>
              </w:fldChar>
            </w:r>
            <w:bookmarkStart w:id="398" w:name="Text1067"/>
            <w:r w:rsidR="003B0B4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B4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8"/>
          </w:p>
        </w:tc>
      </w:tr>
      <w:tr w:rsidR="00855D70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134A20" w:rsidP="00C24E1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5D70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Pr="00F24173" w:rsidRDefault="00855D70" w:rsidP="00C24E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Retained a Grade</w:t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134A20" w:rsidP="00C24E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9"/>
                  <w:enabled/>
                  <w:calcOnExit w:val="0"/>
                  <w:textInput/>
                </w:ffData>
              </w:fldChar>
            </w:r>
            <w:r w:rsidR="00855D7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855D70" w:rsidRDefault="00855D70" w:rsidP="00C24E1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5D70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134A20" w:rsidP="00C24E1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9" w:name="Check590"/>
            <w:r w:rsidR="00855D70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399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855D70" w:rsidP="00C24E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Phobia</w:t>
            </w:r>
          </w:p>
          <w:p w:rsidR="00855D70" w:rsidRPr="00F24173" w:rsidRDefault="00855D70" w:rsidP="00C24E1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134A20" w:rsidP="00C24E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88"/>
                  <w:enabled/>
                  <w:calcOnExit w:val="0"/>
                  <w:textInput/>
                </w:ffData>
              </w:fldChar>
            </w:r>
            <w:bookmarkStart w:id="400" w:name="Text1088"/>
            <w:r w:rsidR="00855D7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0"/>
          </w:p>
        </w:tc>
      </w:tr>
      <w:tr w:rsidR="00855D70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134A20" w:rsidP="00C24E1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1" w:name="Check591"/>
            <w:r w:rsidR="00855D70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401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855D70" w:rsidP="00C24E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Lack of Connection with School</w:t>
            </w:r>
          </w:p>
          <w:p w:rsidR="00855D70" w:rsidRPr="00F24173" w:rsidRDefault="00855D70" w:rsidP="00C24E1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89"/>
                  <w:enabled/>
                  <w:calcOnExit w:val="0"/>
                  <w:textInput/>
                </w:ffData>
              </w:fldChar>
            </w:r>
            <w:bookmarkStart w:id="402" w:name="Text1089"/>
            <w:r w:rsidR="00855D7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2"/>
          </w:p>
        </w:tc>
      </w:tr>
      <w:tr w:rsidR="00855D70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134A20" w:rsidP="00C24E1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3" w:name="Check593"/>
            <w:r w:rsidR="00855D70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403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855D70" w:rsidP="00C24E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History of Truancy</w:t>
            </w:r>
          </w:p>
          <w:p w:rsidR="00855D70" w:rsidRDefault="00855D70" w:rsidP="00C24E1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D70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90"/>
                  <w:enabled/>
                  <w:calcOnExit w:val="0"/>
                  <w:textInput/>
                </w:ffData>
              </w:fldChar>
            </w:r>
            <w:bookmarkStart w:id="404" w:name="Text1090"/>
            <w:r w:rsidR="00855D7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55D7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4"/>
          </w:p>
        </w:tc>
      </w:tr>
      <w:tr w:rsidR="0054794F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4F" w:rsidRDefault="00134A20" w:rsidP="00C24E1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5" w:name="Check594"/>
            <w:r w:rsidR="0054794F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405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4F" w:rsidRDefault="0054794F" w:rsidP="00C24E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 Participation in Extracurricular activities </w:t>
            </w:r>
          </w:p>
          <w:p w:rsidR="0054794F" w:rsidRDefault="0054794F" w:rsidP="00C24E1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4F" w:rsidRDefault="00134A20" w:rsidP="003B0B4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91"/>
                  <w:enabled/>
                  <w:calcOnExit w:val="0"/>
                  <w:textInput/>
                </w:ffData>
              </w:fldChar>
            </w:r>
            <w:bookmarkStart w:id="406" w:name="Text1091"/>
            <w:r w:rsidR="0054794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6"/>
          </w:p>
        </w:tc>
      </w:tr>
      <w:tr w:rsidR="0054794F">
        <w:trPr>
          <w:cantSplit/>
          <w:trHeight w:hRule="exact"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4F" w:rsidRDefault="00134A20" w:rsidP="00C24E1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begin">
                <w:ffData>
                  <w:name w:val="Check5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7" w:name="Check580"/>
            <w:r w:rsidR="0054794F">
              <w:rPr>
                <w:rFonts w:ascii="Arial" w:hAnsi="Arial" w:cs="Arial"/>
                <w:b/>
                <w:i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fldChar w:fldCharType="end"/>
            </w:r>
            <w:bookmarkEnd w:id="407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4F" w:rsidRPr="00F24173" w:rsidRDefault="0054794F" w:rsidP="00C24E10">
            <w:pPr>
              <w:rPr>
                <w:rFonts w:ascii="Arial" w:hAnsi="Arial" w:cs="Arial"/>
                <w:sz w:val="18"/>
                <w:szCs w:val="18"/>
              </w:rPr>
            </w:pPr>
            <w:r w:rsidRPr="00F24173">
              <w:rPr>
                <w:rFonts w:ascii="Arial" w:hAnsi="Arial" w:cs="Arial"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8"/>
                <w:szCs w:val="18"/>
              </w:rPr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34A2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3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94F" w:rsidRDefault="00134A20" w:rsidP="00C24E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69"/>
                  <w:enabled/>
                  <w:calcOnExit w:val="0"/>
                  <w:textInput/>
                </w:ffData>
              </w:fldChar>
            </w:r>
            <w:bookmarkStart w:id="408" w:name="Text1069"/>
            <w:r w:rsidR="0054794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794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8"/>
          </w:p>
        </w:tc>
      </w:tr>
      <w:tr w:rsidR="0054794F" w:rsidRPr="00F24173">
        <w:trPr>
          <w:cantSplit/>
          <w:trHeight w:val="152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4794F" w:rsidRPr="00F24173" w:rsidRDefault="0054794F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How does </w:t>
            </w:r>
            <w:r w:rsidRPr="006401BA"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  <w:t>over all</w:t>
            </w: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Child Well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-b</w:t>
            </w:r>
            <w:r w:rsidRPr="00F24173">
              <w:rPr>
                <w:rFonts w:ascii="Arial" w:hAnsi="Arial" w:cs="Arial"/>
                <w:b/>
                <w:i/>
                <w:sz w:val="18"/>
                <w:szCs w:val="18"/>
              </w:rPr>
              <w:t>eing affect family functioning as a whole?</w:t>
            </w:r>
          </w:p>
          <w:p w:rsidR="0054794F" w:rsidRPr="00F24173" w:rsidRDefault="0054794F" w:rsidP="003B0B44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54794F" w:rsidRPr="00F24173">
        <w:tblPrEx>
          <w:shd w:val="clear" w:color="auto" w:fill="auto"/>
        </w:tblPrEx>
        <w:trPr>
          <w:cantSplit/>
          <w:trHeight w:val="216"/>
        </w:trPr>
        <w:tc>
          <w:tcPr>
            <w:tcW w:w="520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</w:tcPr>
          <w:p w:rsidR="0054794F" w:rsidRPr="00F24173" w:rsidRDefault="0054794F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Clear or Moderate Strength</w:t>
            </w:r>
          </w:p>
        </w:tc>
        <w:tc>
          <w:tcPr>
            <w:tcW w:w="5598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000000" w:fill="FFFFFF"/>
          </w:tcPr>
          <w:p w:rsidR="0054794F" w:rsidRPr="00F24173" w:rsidRDefault="0054794F" w:rsidP="003B0B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4173">
              <w:rPr>
                <w:rFonts w:ascii="Arial" w:hAnsi="Arial" w:cs="Arial"/>
                <w:b/>
                <w:sz w:val="18"/>
                <w:szCs w:val="18"/>
              </w:rPr>
              <w:t>Se</w:t>
            </w:r>
            <w:r>
              <w:rPr>
                <w:rFonts w:ascii="Arial" w:hAnsi="Arial" w:cs="Arial"/>
                <w:b/>
                <w:sz w:val="18"/>
                <w:szCs w:val="18"/>
              </w:rPr>
              <w:t>rious</w:t>
            </w:r>
            <w:r w:rsidRPr="00F24173">
              <w:rPr>
                <w:rFonts w:ascii="Arial" w:hAnsi="Arial" w:cs="Arial"/>
                <w:b/>
                <w:sz w:val="18"/>
                <w:szCs w:val="18"/>
              </w:rPr>
              <w:t xml:space="preserve"> or Moderate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Need</w:t>
            </w:r>
          </w:p>
        </w:tc>
      </w:tr>
      <w:tr w:rsidR="00C04A3D" w:rsidRPr="00F24173">
        <w:tblPrEx>
          <w:shd w:val="clear" w:color="auto" w:fill="auto"/>
        </w:tblPrEx>
        <w:trPr>
          <w:trHeight w:val="4032"/>
        </w:trPr>
        <w:tc>
          <w:tcPr>
            <w:tcW w:w="520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C04A3D" w:rsidRPr="0090127C" w:rsidRDefault="00134A20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43"/>
                  <w:enabled/>
                  <w:calcOnExit w:val="0"/>
                  <w:textInput/>
                </w:ffData>
              </w:fldChar>
            </w:r>
            <w:bookmarkStart w:id="409" w:name="Text1043"/>
            <w:r w:rsidR="00C04A3D" w:rsidRPr="0090127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09"/>
          </w:p>
        </w:tc>
        <w:tc>
          <w:tcPr>
            <w:tcW w:w="5598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C04A3D" w:rsidRPr="0090127C" w:rsidRDefault="00134A20" w:rsidP="003B0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44"/>
                  <w:enabled/>
                  <w:calcOnExit w:val="0"/>
                  <w:textInput/>
                </w:ffData>
              </w:fldChar>
            </w:r>
            <w:bookmarkStart w:id="410" w:name="Text1044"/>
            <w:r w:rsidR="00C04A3D" w:rsidRPr="0090127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C04A3D" w:rsidRPr="0090127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90127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10"/>
          </w:p>
        </w:tc>
      </w:tr>
    </w:tbl>
    <w:p w:rsidR="00C75938" w:rsidRPr="00C75938" w:rsidRDefault="00C75938">
      <w:pPr>
        <w:rPr>
          <w:rFonts w:ascii="Arial" w:hAnsi="Arial" w:cs="Arial"/>
          <w:sz w:val="16"/>
          <w:szCs w:val="16"/>
        </w:rPr>
      </w:pPr>
      <w:r>
        <w:br w:type="page"/>
      </w:r>
    </w:p>
    <w:tbl>
      <w:tblPr>
        <w:tblW w:w="10800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00"/>
      </w:tblPr>
      <w:tblGrid>
        <w:gridCol w:w="5237"/>
        <w:gridCol w:w="5563"/>
      </w:tblGrid>
      <w:tr w:rsidR="0054794F" w:rsidRPr="00106347">
        <w:trPr>
          <w:cantSplit/>
          <w:trHeight w:val="116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4794F" w:rsidRPr="00837AA6" w:rsidRDefault="0054794F" w:rsidP="00C24E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37AA6">
              <w:rPr>
                <w:rFonts w:ascii="Arial" w:hAnsi="Arial" w:cs="Arial"/>
                <w:b/>
                <w:sz w:val="22"/>
                <w:szCs w:val="22"/>
              </w:rPr>
              <w:lastRenderedPageBreak/>
              <w:t>ATTACHMENTS/UPDATES</w:t>
            </w:r>
          </w:p>
        </w:tc>
      </w:tr>
      <w:tr w:rsidR="0054794F" w:rsidRPr="00106347">
        <w:trPr>
          <w:cantSplit/>
          <w:trHeight w:val="116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4F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54794F" w:rsidRDefault="00134A20" w:rsidP="00C24E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1" w:name="Check595"/>
            <w:r w:rsidR="0054794F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bookmarkEnd w:id="411"/>
            <w:r w:rsidR="0054794F">
              <w:rPr>
                <w:rFonts w:ascii="Arial" w:hAnsi="Arial" w:cs="Arial"/>
                <w:b/>
                <w:sz w:val="16"/>
              </w:rPr>
              <w:t xml:space="preserve"> CD-14 FCS Family Assessment (Only for initial assessment) has been reviewed/approved by supervisor.</w:t>
            </w:r>
          </w:p>
          <w:p w:rsidR="0054794F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54794F" w:rsidRDefault="00134A20" w:rsidP="00C24E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2" w:name="Check587"/>
            <w:r w:rsidR="0054794F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bookmarkEnd w:id="412"/>
            <w:r w:rsidR="0054794F">
              <w:rPr>
                <w:rFonts w:ascii="Arial" w:hAnsi="Arial" w:cs="Arial"/>
                <w:b/>
                <w:sz w:val="16"/>
              </w:rPr>
              <w:t xml:space="preserve"> </w:t>
            </w:r>
            <w:r w:rsidR="00814383">
              <w:rPr>
                <w:rFonts w:ascii="Arial" w:hAnsi="Arial" w:cs="Arial"/>
                <w:b/>
                <w:sz w:val="16"/>
              </w:rPr>
              <w:t>CD-17</w:t>
            </w:r>
            <w:r w:rsidR="0054794F">
              <w:rPr>
                <w:rFonts w:ascii="Arial" w:hAnsi="Arial" w:cs="Arial"/>
                <w:b/>
                <w:sz w:val="16"/>
              </w:rPr>
              <w:t xml:space="preserve"> Safety Assessment (if appropriate)</w:t>
            </w:r>
          </w:p>
          <w:p w:rsidR="00814383" w:rsidRDefault="00814383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814383" w:rsidRDefault="00134A20" w:rsidP="0081438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43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r w:rsidR="00814383">
              <w:rPr>
                <w:rFonts w:ascii="Arial" w:hAnsi="Arial" w:cs="Arial"/>
                <w:b/>
                <w:sz w:val="16"/>
              </w:rPr>
              <w:t xml:space="preserve"> CD-18 Safety Plan (if required)</w:t>
            </w:r>
          </w:p>
          <w:p w:rsidR="0054794F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54794F" w:rsidRDefault="00134A20" w:rsidP="00C24E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3" w:name="Check596"/>
            <w:r w:rsidR="0054794F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bookmarkEnd w:id="413"/>
            <w:r w:rsidR="0054794F">
              <w:rPr>
                <w:rFonts w:ascii="Arial" w:hAnsi="Arial" w:cs="Arial"/>
                <w:b/>
                <w:sz w:val="16"/>
              </w:rPr>
              <w:t xml:space="preserve"> CD-14E Risk Assessment (Only if not completed previously)</w:t>
            </w:r>
          </w:p>
          <w:p w:rsidR="0054794F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54794F" w:rsidRDefault="00134A20" w:rsidP="00C24E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4" w:name="Check585"/>
            <w:r w:rsidR="0054794F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bookmarkEnd w:id="414"/>
            <w:r w:rsidR="0054794F">
              <w:rPr>
                <w:rFonts w:ascii="Arial" w:hAnsi="Arial" w:cs="Arial"/>
                <w:b/>
                <w:sz w:val="16"/>
              </w:rPr>
              <w:t xml:space="preserve"> CS-16E Risk Re-Assessment (Every 90 days) </w:t>
            </w:r>
          </w:p>
          <w:p w:rsidR="0054794F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54794F" w:rsidRDefault="00134A20" w:rsidP="00C24E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5" w:name="Check588"/>
            <w:r w:rsidR="0054794F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bookmarkEnd w:id="415"/>
            <w:r w:rsidR="0054794F">
              <w:rPr>
                <w:rFonts w:ascii="Arial" w:hAnsi="Arial" w:cs="Arial"/>
                <w:b/>
                <w:sz w:val="16"/>
              </w:rPr>
              <w:t xml:space="preserve"> CD-14B Written Service Agreement </w:t>
            </w:r>
            <w:r w:rsidR="0054794F" w:rsidRPr="00611D7C">
              <w:rPr>
                <w:rFonts w:ascii="Arial" w:hAnsi="Arial" w:cs="Arial"/>
                <w:b/>
                <w:sz w:val="16"/>
                <w:u w:val="single"/>
              </w:rPr>
              <w:t>or</w:t>
            </w:r>
            <w:r w:rsidR="0054794F">
              <w:rPr>
                <w:rFonts w:ascii="Arial" w:hAnsi="Arial" w:cs="Arial"/>
                <w:b/>
                <w:sz w:val="16"/>
              </w:rPr>
              <w:t xml:space="preserve"> last page of the CS-1 for FCOOHC  (Unless a decision to close has been made)</w:t>
            </w:r>
          </w:p>
          <w:p w:rsidR="0054794F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54794F" w:rsidRDefault="00134A20" w:rsidP="00C24E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6" w:name="Check589"/>
            <w:r w:rsidR="0054794F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bookmarkEnd w:id="416"/>
            <w:r w:rsidR="0054794F">
              <w:rPr>
                <w:rFonts w:ascii="Arial" w:hAnsi="Arial" w:cs="Arial"/>
                <w:b/>
                <w:sz w:val="16"/>
              </w:rPr>
              <w:t xml:space="preserve">  Update CD-14C Formal/Informal Provider Contact Sheet (Add new formal/informal provider contacts) </w:t>
            </w:r>
          </w:p>
          <w:p w:rsidR="0054794F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54794F" w:rsidRDefault="00134A20" w:rsidP="00C24E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7" w:name="Check584"/>
            <w:r w:rsidR="0054794F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bookmarkEnd w:id="417"/>
            <w:r w:rsidR="0054794F">
              <w:rPr>
                <w:rFonts w:ascii="Arial" w:hAnsi="Arial" w:cs="Arial"/>
                <w:b/>
                <w:sz w:val="16"/>
              </w:rPr>
              <w:t xml:space="preserve"> CD-14D Termination of Services/After Care Plan (For Case Closings only)</w:t>
            </w:r>
          </w:p>
          <w:p w:rsidR="0054794F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  <w:p w:rsidR="0054794F" w:rsidRDefault="00134A20" w:rsidP="00C24E10">
            <w:pPr>
              <w:rPr>
                <w:rFonts w:ascii="Arial" w:hAnsi="Arial" w:cs="Arial"/>
                <w:b/>
                <w:sz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Check5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8" w:name="Check586"/>
            <w:r w:rsidR="0054794F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  <w:bookmarkEnd w:id="418"/>
            <w:r w:rsidR="0054794F">
              <w:rPr>
                <w:rFonts w:ascii="Arial" w:hAnsi="Arial" w:cs="Arial"/>
                <w:b/>
                <w:sz w:val="16"/>
              </w:rPr>
              <w:t xml:space="preserve"> Other </w:t>
            </w:r>
            <w:r>
              <w:rPr>
                <w:rFonts w:ascii="Arial" w:hAnsi="Arial" w:cs="Arial"/>
                <w:b/>
                <w:sz w:val="16"/>
                <w:u w:val="single"/>
              </w:rPr>
              <w:fldChar w:fldCharType="begin">
                <w:ffData>
                  <w:name w:val="Text1082"/>
                  <w:enabled/>
                  <w:calcOnExit w:val="0"/>
                  <w:textInput/>
                </w:ffData>
              </w:fldChar>
            </w:r>
            <w:bookmarkStart w:id="419" w:name="Text1082"/>
            <w:r w:rsidR="0054794F">
              <w:rPr>
                <w:rFonts w:ascii="Arial" w:hAnsi="Arial" w:cs="Arial"/>
                <w:b/>
                <w:sz w:val="16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u w:val="single"/>
              </w:rPr>
            </w:r>
            <w:r>
              <w:rPr>
                <w:rFonts w:ascii="Arial" w:hAnsi="Arial" w:cs="Arial"/>
                <w:b/>
                <w:sz w:val="16"/>
                <w:u w:val="single"/>
              </w:rPr>
              <w:fldChar w:fldCharType="separate"/>
            </w:r>
            <w:r w:rsidR="0054794F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="0054794F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="0054794F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="0054794F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="0054794F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>
              <w:rPr>
                <w:rFonts w:ascii="Arial" w:hAnsi="Arial" w:cs="Arial"/>
                <w:b/>
                <w:sz w:val="16"/>
                <w:u w:val="single"/>
              </w:rPr>
              <w:fldChar w:fldCharType="end"/>
            </w:r>
            <w:bookmarkEnd w:id="419"/>
          </w:p>
          <w:p w:rsidR="0054794F" w:rsidRDefault="0054794F" w:rsidP="00C24E10">
            <w:pPr>
              <w:rPr>
                <w:rFonts w:ascii="Arial" w:hAnsi="Arial" w:cs="Arial"/>
                <w:b/>
                <w:sz w:val="16"/>
                <w:u w:val="single"/>
              </w:rPr>
            </w:pPr>
          </w:p>
          <w:p w:rsidR="0054794F" w:rsidRPr="009D2799" w:rsidRDefault="0054794F" w:rsidP="00C24E10">
            <w:pPr>
              <w:rPr>
                <w:rFonts w:ascii="Arial" w:hAnsi="Arial" w:cs="Arial"/>
                <w:b/>
                <w:sz w:val="16"/>
              </w:rPr>
            </w:pPr>
            <w:r w:rsidRPr="009D2799">
              <w:rPr>
                <w:rFonts w:ascii="Arial" w:hAnsi="Arial" w:cs="Arial"/>
                <w:b/>
                <w:sz w:val="16"/>
              </w:rPr>
              <w:t>Next Reassessment Due Date</w:t>
            </w:r>
            <w:r>
              <w:rPr>
                <w:rFonts w:ascii="Arial" w:hAnsi="Arial" w:cs="Arial"/>
                <w:b/>
                <w:sz w:val="16"/>
              </w:rPr>
              <w:t xml:space="preserve">  </w:t>
            </w:r>
            <w:r w:rsidR="00134A20" w:rsidRPr="009D2799">
              <w:rPr>
                <w:rFonts w:ascii="Arial" w:hAnsi="Arial" w:cs="Arial"/>
                <w:b/>
                <w:sz w:val="16"/>
                <w:u w:val="single"/>
              </w:rPr>
              <w:fldChar w:fldCharType="begin">
                <w:ffData>
                  <w:name w:val="Text1087"/>
                  <w:enabled/>
                  <w:calcOnExit w:val="0"/>
                  <w:textInput/>
                </w:ffData>
              </w:fldChar>
            </w:r>
            <w:bookmarkStart w:id="420" w:name="Text1087"/>
            <w:r w:rsidRPr="009D2799">
              <w:rPr>
                <w:rFonts w:ascii="Arial" w:hAnsi="Arial" w:cs="Arial"/>
                <w:b/>
                <w:sz w:val="16"/>
                <w:u w:val="single"/>
              </w:rPr>
              <w:instrText xml:space="preserve"> FORMTEXT </w:instrText>
            </w:r>
            <w:r w:rsidR="00134A20" w:rsidRPr="009D2799">
              <w:rPr>
                <w:rFonts w:ascii="Arial" w:hAnsi="Arial" w:cs="Arial"/>
                <w:b/>
                <w:sz w:val="16"/>
                <w:u w:val="single"/>
              </w:rPr>
            </w:r>
            <w:r w:rsidR="00134A20" w:rsidRPr="009D2799">
              <w:rPr>
                <w:rFonts w:ascii="Arial" w:hAnsi="Arial" w:cs="Arial"/>
                <w:b/>
                <w:sz w:val="16"/>
                <w:u w:val="single"/>
              </w:rPr>
              <w:fldChar w:fldCharType="separate"/>
            </w:r>
            <w:r w:rsidRPr="009D2799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Pr="009D2799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Pr="009D2799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Pr="009D2799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Pr="009D2799">
              <w:rPr>
                <w:rFonts w:ascii="Arial" w:hAnsi="Arial" w:cs="Arial"/>
                <w:b/>
                <w:noProof/>
                <w:sz w:val="16"/>
                <w:u w:val="single"/>
              </w:rPr>
              <w:t> </w:t>
            </w:r>
            <w:r w:rsidR="00134A20" w:rsidRPr="009D2799">
              <w:rPr>
                <w:rFonts w:ascii="Arial" w:hAnsi="Arial" w:cs="Arial"/>
                <w:b/>
                <w:sz w:val="16"/>
                <w:u w:val="single"/>
              </w:rPr>
              <w:fldChar w:fldCharType="end"/>
            </w:r>
            <w:bookmarkEnd w:id="420"/>
          </w:p>
          <w:p w:rsidR="0054794F" w:rsidRPr="00106347" w:rsidRDefault="0054794F" w:rsidP="00C24E10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54794F" w:rsidRPr="00106347">
        <w:trPr>
          <w:cantSplit/>
          <w:trHeight w:val="720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94F" w:rsidRDefault="0054794F" w:rsidP="00C75938">
            <w:pPr>
              <w:rPr>
                <w:rFonts w:ascii="Arial" w:hAnsi="Arial" w:cs="Arial"/>
                <w:b/>
                <w:sz w:val="16"/>
              </w:rPr>
            </w:pPr>
            <w:r w:rsidRPr="00326445">
              <w:rPr>
                <w:rFonts w:ascii="Arial" w:hAnsi="Arial" w:cs="Arial"/>
                <w:spacing w:val="-6"/>
                <w:sz w:val="18"/>
                <w:szCs w:val="18"/>
              </w:rPr>
              <w:t>I hereby certify that all family assessment</w:t>
            </w:r>
            <w:r>
              <w:rPr>
                <w:rFonts w:ascii="Arial" w:hAnsi="Arial" w:cs="Arial"/>
                <w:spacing w:val="-6"/>
                <w:sz w:val="18"/>
                <w:szCs w:val="18"/>
              </w:rPr>
              <w:t xml:space="preserve"> and </w:t>
            </w:r>
            <w:r w:rsidRPr="00326445">
              <w:rPr>
                <w:rFonts w:ascii="Arial" w:hAnsi="Arial" w:cs="Arial"/>
                <w:spacing w:val="-6"/>
                <w:sz w:val="18"/>
                <w:szCs w:val="18"/>
              </w:rPr>
              <w:t xml:space="preserve">case planning activities </w:t>
            </w:r>
            <w:r>
              <w:rPr>
                <w:rFonts w:ascii="Arial" w:hAnsi="Arial" w:cs="Arial"/>
                <w:spacing w:val="-6"/>
                <w:sz w:val="18"/>
                <w:szCs w:val="18"/>
              </w:rPr>
              <w:t xml:space="preserve">documented and evaluated </w:t>
            </w:r>
            <w:r w:rsidRPr="00326445">
              <w:rPr>
                <w:rFonts w:ascii="Arial" w:hAnsi="Arial" w:cs="Arial"/>
                <w:spacing w:val="-6"/>
                <w:sz w:val="18"/>
                <w:szCs w:val="18"/>
              </w:rPr>
              <w:t>in the CD-14</w:t>
            </w:r>
            <w:r>
              <w:rPr>
                <w:rFonts w:ascii="Arial" w:hAnsi="Arial" w:cs="Arial"/>
                <w:spacing w:val="-6"/>
                <w:sz w:val="18"/>
                <w:szCs w:val="18"/>
              </w:rPr>
              <w:t xml:space="preserve"> (initial assessments) </w:t>
            </w:r>
            <w:r w:rsidRPr="00326445">
              <w:rPr>
                <w:rFonts w:ascii="Arial" w:hAnsi="Arial" w:cs="Arial"/>
                <w:spacing w:val="-6"/>
                <w:sz w:val="18"/>
                <w:szCs w:val="18"/>
              </w:rPr>
              <w:t>and CD-14A</w:t>
            </w:r>
            <w:r>
              <w:rPr>
                <w:rFonts w:ascii="Arial" w:hAnsi="Arial" w:cs="Arial"/>
                <w:spacing w:val="-6"/>
                <w:sz w:val="18"/>
                <w:szCs w:val="18"/>
              </w:rPr>
              <w:t>, in cooperation with the family, did occur and are</w:t>
            </w:r>
            <w:r w:rsidRPr="00326445">
              <w:rPr>
                <w:rFonts w:ascii="Arial" w:hAnsi="Arial" w:cs="Arial"/>
                <w:spacing w:val="-6"/>
                <w:sz w:val="18"/>
                <w:szCs w:val="18"/>
              </w:rPr>
              <w:t xml:space="preserve"> in my best professional judgment </w:t>
            </w:r>
            <w:r>
              <w:rPr>
                <w:rFonts w:ascii="Arial" w:hAnsi="Arial" w:cs="Arial"/>
                <w:spacing w:val="-6"/>
                <w:sz w:val="18"/>
                <w:szCs w:val="18"/>
              </w:rPr>
              <w:t>an accurate assessment of this family’s strengths and service needs.</w:t>
            </w:r>
          </w:p>
        </w:tc>
      </w:tr>
      <w:tr w:rsidR="0054794F" w:rsidRPr="00106347">
        <w:trPr>
          <w:cantSplit/>
          <w:trHeight w:val="576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4F" w:rsidRDefault="0054794F" w:rsidP="00C24E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Worker: </w:t>
            </w:r>
            <w:r w:rsidR="00134A20">
              <w:rPr>
                <w:rFonts w:ascii="Arial" w:hAnsi="Arial" w:cs="Arial"/>
                <w:sz w:val="16"/>
              </w:rPr>
              <w:fldChar w:fldCharType="begin">
                <w:ffData>
                  <w:name w:val="Text10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6"/>
              </w:rPr>
            </w:r>
            <w:r w:rsidR="00134A20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 w:rsidR="00134A20"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4F" w:rsidRDefault="0054794F" w:rsidP="00C24E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Date:</w:t>
            </w:r>
            <w:r w:rsidR="00134A20">
              <w:rPr>
                <w:rFonts w:ascii="Arial" w:hAnsi="Arial" w:cs="Arial"/>
                <w:sz w:val="16"/>
              </w:rPr>
              <w:fldChar w:fldCharType="begin">
                <w:ffData>
                  <w:name w:val="Text1084"/>
                  <w:enabled/>
                  <w:calcOnExit w:val="0"/>
                  <w:textInput/>
                </w:ffData>
              </w:fldChar>
            </w:r>
            <w:bookmarkStart w:id="421" w:name="Text1084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6"/>
              </w:rPr>
            </w:r>
            <w:r w:rsidR="00134A20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 w:rsidR="00134A20">
              <w:rPr>
                <w:rFonts w:ascii="Arial" w:hAnsi="Arial" w:cs="Arial"/>
                <w:sz w:val="16"/>
              </w:rPr>
              <w:fldChar w:fldCharType="end"/>
            </w:r>
            <w:bookmarkEnd w:id="421"/>
          </w:p>
        </w:tc>
      </w:tr>
      <w:tr w:rsidR="0054794F" w:rsidRPr="00106347">
        <w:trPr>
          <w:cantSplit/>
          <w:trHeight w:val="216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794F" w:rsidRPr="0090127C" w:rsidRDefault="0054794F" w:rsidP="0090127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Supervisor’s Comments/Recommendations:</w:t>
            </w:r>
          </w:p>
        </w:tc>
      </w:tr>
      <w:tr w:rsidR="0090127C" w:rsidRPr="00106347">
        <w:trPr>
          <w:trHeight w:val="6750"/>
        </w:trPr>
        <w:tc>
          <w:tcPr>
            <w:tcW w:w="10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7C" w:rsidRPr="0090127C" w:rsidRDefault="00134A20" w:rsidP="00855D70">
            <w:pPr>
              <w:rPr>
                <w:rFonts w:ascii="Arial" w:hAnsi="Arial" w:cs="Arial"/>
                <w:sz w:val="22"/>
                <w:szCs w:val="22"/>
              </w:rPr>
            </w:pPr>
            <w:r w:rsidRPr="009012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86"/>
                  <w:enabled/>
                  <w:calcOnExit w:val="0"/>
                  <w:textInput/>
                </w:ffData>
              </w:fldChar>
            </w:r>
            <w:r w:rsidR="0090127C" w:rsidRPr="0090127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0127C">
              <w:rPr>
                <w:rFonts w:ascii="Arial" w:hAnsi="Arial" w:cs="Arial"/>
                <w:sz w:val="22"/>
                <w:szCs w:val="22"/>
              </w:rPr>
            </w:r>
            <w:r w:rsidRPr="0090127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127C" w:rsidRPr="0090127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127C" w:rsidRPr="0090127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127C" w:rsidRPr="0090127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127C" w:rsidRPr="0090127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0127C" w:rsidRPr="0090127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012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54794F" w:rsidRPr="00106347">
        <w:trPr>
          <w:cantSplit/>
          <w:trHeight w:val="116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4F" w:rsidRDefault="0054794F" w:rsidP="00855D70">
            <w:pPr>
              <w:rPr>
                <w:rFonts w:ascii="Arial" w:hAnsi="Arial" w:cs="Arial"/>
                <w:sz w:val="18"/>
                <w:szCs w:val="18"/>
              </w:rPr>
            </w:pPr>
            <w:r w:rsidRPr="00FF7133">
              <w:rPr>
                <w:rFonts w:ascii="Arial" w:hAnsi="Arial" w:cs="Arial"/>
                <w:sz w:val="18"/>
                <w:szCs w:val="18"/>
              </w:rPr>
              <w:t>I hereby certify that I have reviewed the CD-14 (initial assessment) and the CD-14A and all attached documents; have provided ongoing consultation during the case assessment and case plan process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  <w:r w:rsidRPr="00FF7133">
              <w:rPr>
                <w:rFonts w:ascii="Arial" w:hAnsi="Arial" w:cs="Arial"/>
                <w:sz w:val="18"/>
                <w:szCs w:val="18"/>
              </w:rPr>
              <w:t xml:space="preserve"> and am in agreement with the </w:t>
            </w:r>
            <w:r>
              <w:rPr>
                <w:rFonts w:ascii="Arial" w:hAnsi="Arial" w:cs="Arial"/>
                <w:sz w:val="18"/>
                <w:szCs w:val="18"/>
              </w:rPr>
              <w:t xml:space="preserve">assessment and </w:t>
            </w:r>
            <w:r w:rsidRPr="00FF7133">
              <w:rPr>
                <w:rFonts w:ascii="Arial" w:hAnsi="Arial" w:cs="Arial"/>
                <w:sz w:val="18"/>
                <w:szCs w:val="18"/>
              </w:rPr>
              <w:t xml:space="preserve">result of this document.  </w:t>
            </w:r>
          </w:p>
          <w:p w:rsidR="0054794F" w:rsidRPr="00326445" w:rsidRDefault="0054794F" w:rsidP="00855D70">
            <w:pPr>
              <w:rPr>
                <w:rFonts w:ascii="Arial" w:hAnsi="Arial" w:cs="Arial"/>
                <w:spacing w:val="-6"/>
                <w:sz w:val="18"/>
                <w:szCs w:val="18"/>
              </w:rPr>
            </w:pPr>
          </w:p>
        </w:tc>
      </w:tr>
      <w:tr w:rsidR="0054794F" w:rsidRPr="00106347">
        <w:trPr>
          <w:cantSplit/>
          <w:trHeight w:val="576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4F" w:rsidRDefault="0054794F" w:rsidP="00C24E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Supervisor: </w:t>
            </w:r>
            <w:r w:rsidR="00134A20">
              <w:rPr>
                <w:rFonts w:ascii="Arial" w:hAnsi="Arial" w:cs="Arial"/>
                <w:sz w:val="16"/>
              </w:rPr>
              <w:fldChar w:fldCharType="begin">
                <w:ffData>
                  <w:name w:val="Text10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6"/>
              </w:rPr>
            </w:r>
            <w:r w:rsidR="00134A20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 w:rsidR="00134A20"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4F" w:rsidRDefault="0054794F" w:rsidP="00C24E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Date:</w:t>
            </w:r>
            <w:r w:rsidR="00134A20">
              <w:rPr>
                <w:rFonts w:ascii="Arial" w:hAnsi="Arial" w:cs="Arial"/>
                <w:sz w:val="16"/>
              </w:rPr>
              <w:fldChar w:fldCharType="begin">
                <w:ffData>
                  <w:name w:val="Text10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="00134A20">
              <w:rPr>
                <w:rFonts w:ascii="Arial" w:hAnsi="Arial" w:cs="Arial"/>
                <w:sz w:val="16"/>
              </w:rPr>
            </w:r>
            <w:r w:rsidR="00134A20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 w:rsidR="00134A20">
              <w:rPr>
                <w:rFonts w:ascii="Arial" w:hAnsi="Arial" w:cs="Arial"/>
                <w:sz w:val="16"/>
              </w:rPr>
              <w:fldChar w:fldCharType="end"/>
            </w:r>
          </w:p>
        </w:tc>
      </w:tr>
    </w:tbl>
    <w:p w:rsidR="001353EC" w:rsidRPr="009A7213" w:rsidRDefault="001353EC" w:rsidP="00A32BFD">
      <w:pPr>
        <w:rPr>
          <w:sz w:val="16"/>
          <w:szCs w:val="16"/>
        </w:rPr>
      </w:pPr>
    </w:p>
    <w:sectPr w:rsidR="001353EC" w:rsidRPr="009A7213" w:rsidSect="00FC26FF">
      <w:footerReference w:type="default" r:id="rId10"/>
      <w:headerReference w:type="first" r:id="rId11"/>
      <w:footerReference w:type="first" r:id="rId12"/>
      <w:pgSz w:w="12240" w:h="15840" w:code="1"/>
      <w:pgMar w:top="576" w:right="720" w:bottom="432" w:left="720" w:header="576" w:footer="432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C40" w:rsidRDefault="009A0C40" w:rsidP="003B0B44">
      <w:pPr>
        <w:pStyle w:val="Heading5"/>
      </w:pPr>
      <w:r>
        <w:separator/>
      </w:r>
    </w:p>
  </w:endnote>
  <w:endnote w:type="continuationSeparator" w:id="0">
    <w:p w:rsidR="009A0C40" w:rsidRDefault="009A0C40" w:rsidP="003B0B44">
      <w:pPr>
        <w:pStyle w:val="Heading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800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336"/>
      <w:gridCol w:w="3792"/>
      <w:gridCol w:w="3672"/>
    </w:tblGrid>
    <w:tr w:rsidR="00FE5D6D">
      <w:tc>
        <w:tcPr>
          <w:tcW w:w="3336" w:type="dxa"/>
        </w:tcPr>
        <w:p w:rsidR="00FE5D6D" w:rsidRDefault="00FE5D6D" w:rsidP="004C2ECE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792" w:type="dxa"/>
        </w:tcPr>
        <w:p w:rsidR="00FE5D6D" w:rsidRPr="004C2ECE" w:rsidRDefault="00134A20" w:rsidP="004C2ECE">
          <w:pPr>
            <w:pStyle w:val="Footer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C2ECE">
            <w:rPr>
              <w:rStyle w:val="PageNumber"/>
              <w:b/>
            </w:rPr>
            <w:fldChar w:fldCharType="begin"/>
          </w:r>
          <w:r w:rsidR="00FE5D6D" w:rsidRPr="004C2ECE">
            <w:rPr>
              <w:rStyle w:val="PageNumber"/>
              <w:b/>
            </w:rPr>
            <w:instrText xml:space="preserve"> PAGE </w:instrText>
          </w:r>
          <w:r w:rsidRPr="004C2ECE">
            <w:rPr>
              <w:rStyle w:val="PageNumber"/>
              <w:b/>
            </w:rPr>
            <w:fldChar w:fldCharType="separate"/>
          </w:r>
          <w:r w:rsidR="001812E0">
            <w:rPr>
              <w:rStyle w:val="PageNumber"/>
              <w:b/>
              <w:noProof/>
            </w:rPr>
            <w:t>1</w:t>
          </w:r>
          <w:r w:rsidRPr="004C2ECE">
            <w:rPr>
              <w:rStyle w:val="PageNumber"/>
              <w:b/>
            </w:rPr>
            <w:fldChar w:fldCharType="end"/>
          </w:r>
        </w:p>
      </w:tc>
      <w:tc>
        <w:tcPr>
          <w:tcW w:w="3672" w:type="dxa"/>
        </w:tcPr>
        <w:p w:rsidR="00FE5D6D" w:rsidRDefault="00FE5D6D" w:rsidP="004C2ECE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 w:rsidRPr="00300461">
            <w:rPr>
              <w:rFonts w:ascii="Arial" w:hAnsi="Arial" w:cs="Arial"/>
              <w:sz w:val="16"/>
              <w:szCs w:val="16"/>
            </w:rPr>
            <w:t>CD-14A</w:t>
          </w:r>
        </w:p>
        <w:p w:rsidR="00FE5D6D" w:rsidRPr="00300461" w:rsidRDefault="00FE5D6D" w:rsidP="004C2ECE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 w:rsidRPr="00300461">
            <w:rPr>
              <w:rFonts w:ascii="Arial" w:hAnsi="Arial" w:cs="Arial"/>
              <w:sz w:val="16"/>
              <w:szCs w:val="16"/>
            </w:rPr>
            <w:t xml:space="preserve">(REV </w:t>
          </w:r>
          <w:r w:rsidR="00814383">
            <w:rPr>
              <w:rFonts w:ascii="Arial" w:hAnsi="Arial" w:cs="Arial"/>
              <w:sz w:val="16"/>
              <w:szCs w:val="16"/>
            </w:rPr>
            <w:t>10-11</w:t>
          </w:r>
          <w:r w:rsidRPr="00300461">
            <w:rPr>
              <w:rFonts w:ascii="Arial" w:hAnsi="Arial" w:cs="Arial"/>
              <w:sz w:val="16"/>
              <w:szCs w:val="16"/>
            </w:rPr>
            <w:t>)</w:t>
          </w:r>
        </w:p>
        <w:p w:rsidR="00FE5D6D" w:rsidRDefault="00FE5D6D" w:rsidP="004C2ECE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:rsidR="00FE5D6D" w:rsidRDefault="00FE5D6D" w:rsidP="004C2ECE">
    <w:pPr>
      <w:pStyle w:val="Footer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6D" w:rsidRDefault="00FE5D6D" w:rsidP="003B0B44">
    <w:pPr>
      <w:pStyle w:val="Foot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CD-14A</w:t>
    </w:r>
  </w:p>
  <w:p w:rsidR="00FE5D6D" w:rsidRPr="00C62709" w:rsidRDefault="00FE5D6D" w:rsidP="003B0B44">
    <w:pPr>
      <w:pStyle w:val="Foot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(REV 4/05)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C40" w:rsidRDefault="009A0C40" w:rsidP="003B0B44">
      <w:pPr>
        <w:pStyle w:val="Heading5"/>
      </w:pPr>
      <w:r>
        <w:separator/>
      </w:r>
    </w:p>
  </w:footnote>
  <w:footnote w:type="continuationSeparator" w:id="0">
    <w:p w:rsidR="009A0C40" w:rsidRDefault="009A0C40" w:rsidP="003B0B44">
      <w:pPr>
        <w:pStyle w:val="Heading5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1326"/>
      <w:gridCol w:w="8502"/>
    </w:tblGrid>
    <w:tr w:rsidR="00FE5D6D">
      <w:tc>
        <w:tcPr>
          <w:tcW w:w="1074" w:type="dxa"/>
        </w:tcPr>
        <w:p w:rsidR="00FE5D6D" w:rsidRDefault="00231F09">
          <w:pPr>
            <w:pStyle w:val="Header"/>
          </w:pPr>
          <w:r>
            <w:rPr>
              <w:noProof/>
              <w:sz w:val="20"/>
            </w:rPr>
            <w:drawing>
              <wp:inline distT="0" distB="0" distL="0" distR="0">
                <wp:extent cx="685800" cy="685800"/>
                <wp:effectExtent l="1905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2" w:type="dxa"/>
        </w:tcPr>
        <w:p w:rsidR="00FE5D6D" w:rsidRDefault="00FE5D6D">
          <w:pPr>
            <w:pStyle w:val="Head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                                                                                                                                                                                    </w:t>
          </w:r>
        </w:p>
        <w:p w:rsidR="00FE5D6D" w:rsidRPr="00837AA6" w:rsidRDefault="00FE5D6D">
          <w:pPr>
            <w:pStyle w:val="Header"/>
            <w:rPr>
              <w:rFonts w:ascii="Arial" w:hAnsi="Arial" w:cs="Arial"/>
              <w:sz w:val="18"/>
              <w:szCs w:val="18"/>
            </w:rPr>
          </w:pPr>
          <w:r w:rsidRPr="00837AA6">
            <w:rPr>
              <w:rFonts w:ascii="Arial" w:hAnsi="Arial" w:cs="Arial"/>
              <w:sz w:val="18"/>
              <w:szCs w:val="18"/>
            </w:rPr>
            <w:t xml:space="preserve">MISSOURI DEPARTMENT OF SOCIAL SERVICES                                                                                </w:t>
          </w:r>
        </w:p>
        <w:p w:rsidR="00FE5D6D" w:rsidRPr="00837AA6" w:rsidRDefault="00FE5D6D">
          <w:pPr>
            <w:pStyle w:val="Header"/>
            <w:rPr>
              <w:rFonts w:ascii="Arial" w:hAnsi="Arial" w:cs="Arial"/>
              <w:sz w:val="18"/>
              <w:szCs w:val="18"/>
            </w:rPr>
          </w:pPr>
          <w:r w:rsidRPr="00837AA6">
            <w:rPr>
              <w:rFonts w:ascii="Arial" w:hAnsi="Arial" w:cs="Arial"/>
              <w:sz w:val="18"/>
              <w:szCs w:val="18"/>
            </w:rPr>
            <w:t>CHILDREN’S DIVISION</w:t>
          </w:r>
        </w:p>
        <w:p w:rsidR="00FE5D6D" w:rsidRPr="00837AA6" w:rsidRDefault="00FE5D6D" w:rsidP="003B0B44">
          <w:pPr>
            <w:pStyle w:val="Header"/>
            <w:rPr>
              <w:b/>
              <w:sz w:val="18"/>
              <w:szCs w:val="18"/>
            </w:rPr>
          </w:pPr>
          <w:r w:rsidRPr="00837AA6">
            <w:rPr>
              <w:rFonts w:ascii="Arial" w:hAnsi="Arial" w:cs="Arial"/>
              <w:b/>
              <w:sz w:val="18"/>
              <w:szCs w:val="18"/>
            </w:rPr>
            <w:t xml:space="preserve">FAMILY FUNCTIONING ASSESSMENT/RE-ASSESSMENT                                                   </w:t>
          </w:r>
          <w:r w:rsidRPr="00837AA6">
            <w:rPr>
              <w:rFonts w:ascii="Arial" w:hAnsi="Arial" w:cs="Arial"/>
              <w:sz w:val="16"/>
              <w:szCs w:val="16"/>
            </w:rPr>
            <w:t>CD-14A</w:t>
          </w:r>
        </w:p>
      </w:tc>
    </w:tr>
  </w:tbl>
  <w:p w:rsidR="00FE5D6D" w:rsidRDefault="00FE5D6D" w:rsidP="003B0B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A2E7C"/>
    <w:multiLevelType w:val="hybridMultilevel"/>
    <w:tmpl w:val="FCDC30DC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93720"/>
    <w:multiLevelType w:val="hybridMultilevel"/>
    <w:tmpl w:val="00C0043C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C1A1F"/>
    <w:multiLevelType w:val="hybridMultilevel"/>
    <w:tmpl w:val="AEBCF710"/>
    <w:lvl w:ilvl="0" w:tplc="F17CECB4">
      <w:start w:val="1"/>
      <w:numFmt w:val="lowerLetter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DF5FA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0A1F7D6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ABC7533"/>
    <w:multiLevelType w:val="hybridMultilevel"/>
    <w:tmpl w:val="CB8C77B6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CD7BE4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405278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1521404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1EAD7BF5"/>
    <w:multiLevelType w:val="hybridMultilevel"/>
    <w:tmpl w:val="6BA06FA8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8B4CD9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2A3025D7"/>
    <w:multiLevelType w:val="hybridMultilevel"/>
    <w:tmpl w:val="D3422E8A"/>
    <w:lvl w:ilvl="0" w:tplc="F17CECB4">
      <w:start w:val="1"/>
      <w:numFmt w:val="lowerLetter"/>
      <w:lvlText w:val="%1."/>
      <w:lvlJc w:val="left"/>
      <w:pPr>
        <w:tabs>
          <w:tab w:val="num" w:pos="576"/>
        </w:tabs>
        <w:ind w:left="5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2">
    <w:nsid w:val="338C4337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6C55E80"/>
    <w:multiLevelType w:val="hybridMultilevel"/>
    <w:tmpl w:val="245E9850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F469B4"/>
    <w:multiLevelType w:val="hybridMultilevel"/>
    <w:tmpl w:val="191EDD9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B150AD"/>
    <w:multiLevelType w:val="hybridMultilevel"/>
    <w:tmpl w:val="D50E288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CC102C9"/>
    <w:multiLevelType w:val="singleLevel"/>
    <w:tmpl w:val="04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5521494"/>
    <w:multiLevelType w:val="hybridMultilevel"/>
    <w:tmpl w:val="54244A7C"/>
    <w:lvl w:ilvl="0" w:tplc="F17CECB4">
      <w:start w:val="1"/>
      <w:numFmt w:val="lowerLetter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84087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ADE76B0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>
    <w:nsid w:val="4EDA556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3453A1A"/>
    <w:multiLevelType w:val="hybridMultilevel"/>
    <w:tmpl w:val="6868ED64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BB14D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588812D3"/>
    <w:multiLevelType w:val="multilevel"/>
    <w:tmpl w:val="394C9B6E"/>
    <w:lvl w:ilvl="0">
      <w:start w:val="2"/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b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92B0034"/>
    <w:multiLevelType w:val="hybridMultilevel"/>
    <w:tmpl w:val="10560B60"/>
    <w:lvl w:ilvl="0" w:tplc="F17CECB4">
      <w:start w:val="1"/>
      <w:numFmt w:val="lowerLetter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AC509C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B5C2ABA"/>
    <w:multiLevelType w:val="hybridMultilevel"/>
    <w:tmpl w:val="AF32BFC8"/>
    <w:lvl w:ilvl="0" w:tplc="1730EDA6"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270F87"/>
    <w:multiLevelType w:val="hybridMultilevel"/>
    <w:tmpl w:val="9D7AEEF6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B34B87"/>
    <w:multiLevelType w:val="hybridMultilevel"/>
    <w:tmpl w:val="A0FEC168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0965F5"/>
    <w:multiLevelType w:val="hybridMultilevel"/>
    <w:tmpl w:val="8B0A9104"/>
    <w:lvl w:ilvl="0" w:tplc="F17CECB4">
      <w:start w:val="1"/>
      <w:numFmt w:val="lowerLetter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EE05872"/>
    <w:multiLevelType w:val="hybridMultilevel"/>
    <w:tmpl w:val="C9F8D0BE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11E54AA"/>
    <w:multiLevelType w:val="hybridMultilevel"/>
    <w:tmpl w:val="944EE954"/>
    <w:lvl w:ilvl="0" w:tplc="CDB2AF0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45"/>
        </w:tabs>
        <w:ind w:left="9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65"/>
        </w:tabs>
        <w:ind w:left="16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05"/>
        </w:tabs>
        <w:ind w:left="31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5"/>
        </w:tabs>
        <w:ind w:left="38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45"/>
        </w:tabs>
        <w:ind w:left="45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65"/>
        </w:tabs>
        <w:ind w:left="52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85"/>
        </w:tabs>
        <w:ind w:left="5985" w:hanging="180"/>
      </w:pPr>
    </w:lvl>
  </w:abstractNum>
  <w:abstractNum w:abstractNumId="32">
    <w:nsid w:val="74703F6C"/>
    <w:multiLevelType w:val="hybridMultilevel"/>
    <w:tmpl w:val="C220E2F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6EA2FC3"/>
    <w:multiLevelType w:val="hybridMultilevel"/>
    <w:tmpl w:val="2AA425F8"/>
    <w:lvl w:ilvl="0" w:tplc="F17CECB4">
      <w:start w:val="1"/>
      <w:numFmt w:val="lowerLetter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7280170"/>
    <w:multiLevelType w:val="singleLevel"/>
    <w:tmpl w:val="04090013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>
    <w:nsid w:val="773F7C07"/>
    <w:multiLevelType w:val="hybridMultilevel"/>
    <w:tmpl w:val="C696DEFC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482C32"/>
    <w:multiLevelType w:val="hybridMultilevel"/>
    <w:tmpl w:val="77C41D1A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A76FDC"/>
    <w:multiLevelType w:val="hybridMultilevel"/>
    <w:tmpl w:val="1AB851A6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F17CEC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8CF6320"/>
    <w:multiLevelType w:val="hybridMultilevel"/>
    <w:tmpl w:val="31063B1E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910290F"/>
    <w:multiLevelType w:val="hybridMultilevel"/>
    <w:tmpl w:val="9EAA8968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77277C"/>
    <w:multiLevelType w:val="hybridMultilevel"/>
    <w:tmpl w:val="064CDC42"/>
    <w:lvl w:ilvl="0" w:tplc="F17CECB4">
      <w:start w:val="1"/>
      <w:numFmt w:val="lowerLetter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AFF6D1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7E4A3B9C"/>
    <w:multiLevelType w:val="hybridMultilevel"/>
    <w:tmpl w:val="F9946D0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F42522E"/>
    <w:multiLevelType w:val="hybridMultilevel"/>
    <w:tmpl w:val="CFC45180"/>
    <w:lvl w:ilvl="0" w:tplc="CDB2AF00">
      <w:start w:val="1"/>
      <w:numFmt w:val="lowerLetter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12"/>
  </w:num>
  <w:num w:numId="5">
    <w:abstractNumId w:val="18"/>
  </w:num>
  <w:num w:numId="6">
    <w:abstractNumId w:val="41"/>
  </w:num>
  <w:num w:numId="7">
    <w:abstractNumId w:val="20"/>
  </w:num>
  <w:num w:numId="8">
    <w:abstractNumId w:val="8"/>
  </w:num>
  <w:num w:numId="9">
    <w:abstractNumId w:val="10"/>
  </w:num>
  <w:num w:numId="10">
    <w:abstractNumId w:val="22"/>
  </w:num>
  <w:num w:numId="11">
    <w:abstractNumId w:val="19"/>
  </w:num>
  <w:num w:numId="12">
    <w:abstractNumId w:val="25"/>
  </w:num>
  <w:num w:numId="13">
    <w:abstractNumId w:val="3"/>
  </w:num>
  <w:num w:numId="14">
    <w:abstractNumId w:val="34"/>
  </w:num>
  <w:num w:numId="15">
    <w:abstractNumId w:val="23"/>
  </w:num>
  <w:num w:numId="16">
    <w:abstractNumId w:val="7"/>
  </w:num>
  <w:num w:numId="17">
    <w:abstractNumId w:val="36"/>
  </w:num>
  <w:num w:numId="18">
    <w:abstractNumId w:val="27"/>
  </w:num>
  <w:num w:numId="19">
    <w:abstractNumId w:val="0"/>
  </w:num>
  <w:num w:numId="20">
    <w:abstractNumId w:val="38"/>
  </w:num>
  <w:num w:numId="21">
    <w:abstractNumId w:val="9"/>
  </w:num>
  <w:num w:numId="22">
    <w:abstractNumId w:val="1"/>
  </w:num>
  <w:num w:numId="23">
    <w:abstractNumId w:val="30"/>
  </w:num>
  <w:num w:numId="24">
    <w:abstractNumId w:val="21"/>
  </w:num>
  <w:num w:numId="25">
    <w:abstractNumId w:val="28"/>
  </w:num>
  <w:num w:numId="26">
    <w:abstractNumId w:val="13"/>
  </w:num>
  <w:num w:numId="27">
    <w:abstractNumId w:val="31"/>
  </w:num>
  <w:num w:numId="28">
    <w:abstractNumId w:val="39"/>
  </w:num>
  <w:num w:numId="29">
    <w:abstractNumId w:val="43"/>
  </w:num>
  <w:num w:numId="30">
    <w:abstractNumId w:val="35"/>
  </w:num>
  <w:num w:numId="31">
    <w:abstractNumId w:val="5"/>
  </w:num>
  <w:num w:numId="32">
    <w:abstractNumId w:val="37"/>
  </w:num>
  <w:num w:numId="33">
    <w:abstractNumId w:val="29"/>
  </w:num>
  <w:num w:numId="34">
    <w:abstractNumId w:val="33"/>
  </w:num>
  <w:num w:numId="35">
    <w:abstractNumId w:val="2"/>
  </w:num>
  <w:num w:numId="36">
    <w:abstractNumId w:val="24"/>
  </w:num>
  <w:num w:numId="37">
    <w:abstractNumId w:val="17"/>
  </w:num>
  <w:num w:numId="38">
    <w:abstractNumId w:val="40"/>
  </w:num>
  <w:num w:numId="39">
    <w:abstractNumId w:val="11"/>
  </w:num>
  <w:num w:numId="40">
    <w:abstractNumId w:val="32"/>
  </w:num>
  <w:num w:numId="41">
    <w:abstractNumId w:val="26"/>
  </w:num>
  <w:num w:numId="42">
    <w:abstractNumId w:val="14"/>
  </w:num>
  <w:num w:numId="43">
    <w:abstractNumId w:val="15"/>
  </w:num>
  <w:num w:numId="44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PDlAypq5EBXdMUDGQhbqEeka49w=" w:salt="KbK4vBJ7hvluN+81EvVgY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0B44"/>
    <w:rsid w:val="0005508B"/>
    <w:rsid w:val="000713C5"/>
    <w:rsid w:val="000758A9"/>
    <w:rsid w:val="00093914"/>
    <w:rsid w:val="000A361C"/>
    <w:rsid w:val="000F35C2"/>
    <w:rsid w:val="00127BDF"/>
    <w:rsid w:val="00134A20"/>
    <w:rsid w:val="001353EC"/>
    <w:rsid w:val="0014094A"/>
    <w:rsid w:val="00177CB7"/>
    <w:rsid w:val="001812E0"/>
    <w:rsid w:val="00191C50"/>
    <w:rsid w:val="00192B7C"/>
    <w:rsid w:val="0019595C"/>
    <w:rsid w:val="001E3D74"/>
    <w:rsid w:val="001F159E"/>
    <w:rsid w:val="002078A6"/>
    <w:rsid w:val="00225EC1"/>
    <w:rsid w:val="00226F4A"/>
    <w:rsid w:val="00231F09"/>
    <w:rsid w:val="00241A7C"/>
    <w:rsid w:val="002533F9"/>
    <w:rsid w:val="0027553D"/>
    <w:rsid w:val="002B3A39"/>
    <w:rsid w:val="002C6549"/>
    <w:rsid w:val="002D4022"/>
    <w:rsid w:val="002E6CBA"/>
    <w:rsid w:val="00300461"/>
    <w:rsid w:val="003306A8"/>
    <w:rsid w:val="003B0B44"/>
    <w:rsid w:val="003B13FE"/>
    <w:rsid w:val="003E3D50"/>
    <w:rsid w:val="00433AFA"/>
    <w:rsid w:val="00452911"/>
    <w:rsid w:val="00481658"/>
    <w:rsid w:val="0049169B"/>
    <w:rsid w:val="004A0C48"/>
    <w:rsid w:val="004A7A6B"/>
    <w:rsid w:val="004B02A3"/>
    <w:rsid w:val="004C07E4"/>
    <w:rsid w:val="004C2ECE"/>
    <w:rsid w:val="00542139"/>
    <w:rsid w:val="0054794F"/>
    <w:rsid w:val="0059361B"/>
    <w:rsid w:val="0059738C"/>
    <w:rsid w:val="005D0B23"/>
    <w:rsid w:val="005E7424"/>
    <w:rsid w:val="006330E2"/>
    <w:rsid w:val="006335FD"/>
    <w:rsid w:val="00641F0E"/>
    <w:rsid w:val="006422DF"/>
    <w:rsid w:val="00664103"/>
    <w:rsid w:val="006C2092"/>
    <w:rsid w:val="0073307B"/>
    <w:rsid w:val="00733B65"/>
    <w:rsid w:val="007550BF"/>
    <w:rsid w:val="007E3C87"/>
    <w:rsid w:val="007F6750"/>
    <w:rsid w:val="00814383"/>
    <w:rsid w:val="00854059"/>
    <w:rsid w:val="00855D70"/>
    <w:rsid w:val="008F75F8"/>
    <w:rsid w:val="0090127C"/>
    <w:rsid w:val="009137D1"/>
    <w:rsid w:val="00925BF1"/>
    <w:rsid w:val="0093339D"/>
    <w:rsid w:val="009436EA"/>
    <w:rsid w:val="00944281"/>
    <w:rsid w:val="00947BE0"/>
    <w:rsid w:val="009516C0"/>
    <w:rsid w:val="00973CD1"/>
    <w:rsid w:val="0099507B"/>
    <w:rsid w:val="009A0C40"/>
    <w:rsid w:val="009A7213"/>
    <w:rsid w:val="009B5B68"/>
    <w:rsid w:val="009C178B"/>
    <w:rsid w:val="009D7046"/>
    <w:rsid w:val="009F6FD2"/>
    <w:rsid w:val="00A3199D"/>
    <w:rsid w:val="00A32BFD"/>
    <w:rsid w:val="00A33CC0"/>
    <w:rsid w:val="00A7745A"/>
    <w:rsid w:val="00A80B52"/>
    <w:rsid w:val="00B204A0"/>
    <w:rsid w:val="00B23721"/>
    <w:rsid w:val="00BA5708"/>
    <w:rsid w:val="00BC1E96"/>
    <w:rsid w:val="00BD0545"/>
    <w:rsid w:val="00BE1FD4"/>
    <w:rsid w:val="00C04A3D"/>
    <w:rsid w:val="00C24E10"/>
    <w:rsid w:val="00C26413"/>
    <w:rsid w:val="00C40CDE"/>
    <w:rsid w:val="00C55E5A"/>
    <w:rsid w:val="00C60789"/>
    <w:rsid w:val="00C75938"/>
    <w:rsid w:val="00CE1B4D"/>
    <w:rsid w:val="00D444DE"/>
    <w:rsid w:val="00D65244"/>
    <w:rsid w:val="00D90555"/>
    <w:rsid w:val="00DD4F8B"/>
    <w:rsid w:val="00DF0DDD"/>
    <w:rsid w:val="00DF5C1D"/>
    <w:rsid w:val="00E00920"/>
    <w:rsid w:val="00E01362"/>
    <w:rsid w:val="00E159BF"/>
    <w:rsid w:val="00E619CC"/>
    <w:rsid w:val="00E763FD"/>
    <w:rsid w:val="00EB222A"/>
    <w:rsid w:val="00ED7C4C"/>
    <w:rsid w:val="00EE18B4"/>
    <w:rsid w:val="00F11D80"/>
    <w:rsid w:val="00F44B96"/>
    <w:rsid w:val="00F4637D"/>
    <w:rsid w:val="00F478B2"/>
    <w:rsid w:val="00F527F4"/>
    <w:rsid w:val="00FC26FF"/>
    <w:rsid w:val="00FC36B2"/>
    <w:rsid w:val="00FE5D6D"/>
    <w:rsid w:val="00FF1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4A20"/>
    <w:rPr>
      <w:sz w:val="24"/>
      <w:szCs w:val="24"/>
    </w:rPr>
  </w:style>
  <w:style w:type="paragraph" w:styleId="Heading1">
    <w:name w:val="heading 1"/>
    <w:basedOn w:val="Normal"/>
    <w:next w:val="Normal"/>
    <w:qFormat/>
    <w:rsid w:val="003B0B44"/>
    <w:pPr>
      <w:keepNext/>
      <w:tabs>
        <w:tab w:val="left" w:pos="3312"/>
      </w:tabs>
      <w:outlineLvl w:val="0"/>
    </w:pPr>
    <w:rPr>
      <w:rFonts w:ascii="Arial" w:hAnsi="Arial"/>
      <w:b/>
      <w:bCs/>
      <w:sz w:val="16"/>
    </w:rPr>
  </w:style>
  <w:style w:type="paragraph" w:styleId="Heading2">
    <w:name w:val="heading 2"/>
    <w:basedOn w:val="Normal"/>
    <w:next w:val="Normal"/>
    <w:qFormat/>
    <w:rsid w:val="003B0B44"/>
    <w:pPr>
      <w:keepNext/>
      <w:outlineLvl w:val="1"/>
    </w:pPr>
    <w:rPr>
      <w:rFonts w:ascii="Arial" w:hAnsi="Arial"/>
      <w:b/>
      <w:sz w:val="18"/>
      <w:szCs w:val="20"/>
    </w:rPr>
  </w:style>
  <w:style w:type="paragraph" w:styleId="Heading3">
    <w:name w:val="heading 3"/>
    <w:basedOn w:val="Normal"/>
    <w:next w:val="Normal"/>
    <w:qFormat/>
    <w:rsid w:val="003B0B44"/>
    <w:pPr>
      <w:keepNext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3B0B44"/>
    <w:pPr>
      <w:keepNext/>
      <w:outlineLvl w:val="3"/>
    </w:pPr>
    <w:rPr>
      <w:rFonts w:ascii="Arial" w:hAnsi="Arial"/>
      <w:b/>
      <w:sz w:val="20"/>
      <w:szCs w:val="20"/>
    </w:rPr>
  </w:style>
  <w:style w:type="paragraph" w:styleId="Heading5">
    <w:name w:val="heading 5"/>
    <w:basedOn w:val="Normal"/>
    <w:next w:val="Normal"/>
    <w:qFormat/>
    <w:rsid w:val="003B0B44"/>
    <w:pPr>
      <w:keepNext/>
      <w:jc w:val="center"/>
      <w:outlineLvl w:val="4"/>
    </w:pPr>
    <w:rPr>
      <w:rFonts w:ascii="Arial" w:hAnsi="Arial"/>
      <w:b/>
      <w:sz w:val="18"/>
      <w:szCs w:val="20"/>
    </w:rPr>
  </w:style>
  <w:style w:type="paragraph" w:styleId="Heading9">
    <w:name w:val="heading 9"/>
    <w:basedOn w:val="Normal"/>
    <w:next w:val="Normal"/>
    <w:qFormat/>
    <w:rsid w:val="003B0B4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3B0B44"/>
    <w:pPr>
      <w:tabs>
        <w:tab w:val="center" w:pos="4320"/>
        <w:tab w:val="right" w:pos="8640"/>
      </w:tabs>
      <w:autoSpaceDE w:val="0"/>
      <w:autoSpaceDN w:val="0"/>
      <w:adjustRightInd w:val="0"/>
    </w:pPr>
    <w:rPr>
      <w:sz w:val="20"/>
      <w:szCs w:val="20"/>
    </w:rPr>
  </w:style>
  <w:style w:type="paragraph" w:styleId="BodyTextIndent">
    <w:name w:val="Body Text Indent"/>
    <w:basedOn w:val="Normal"/>
    <w:rsid w:val="003B0B44"/>
    <w:pPr>
      <w:ind w:left="432" w:hanging="432"/>
    </w:pPr>
    <w:rPr>
      <w:rFonts w:ascii="Arial" w:hAnsi="Arial" w:cs="Arial"/>
      <w:sz w:val="16"/>
    </w:rPr>
  </w:style>
  <w:style w:type="paragraph" w:styleId="BodyTextIndent2">
    <w:name w:val="Body Text Indent 2"/>
    <w:basedOn w:val="Normal"/>
    <w:rsid w:val="003B0B44"/>
    <w:pPr>
      <w:ind w:left="432" w:hanging="252"/>
    </w:pPr>
    <w:rPr>
      <w:rFonts w:ascii="Arial" w:hAnsi="Arial" w:cs="Arial"/>
      <w:sz w:val="16"/>
    </w:rPr>
  </w:style>
  <w:style w:type="paragraph" w:styleId="BodyTextIndent3">
    <w:name w:val="Body Text Indent 3"/>
    <w:basedOn w:val="Normal"/>
    <w:rsid w:val="003B0B44"/>
    <w:pPr>
      <w:ind w:left="252" w:hanging="252"/>
    </w:pPr>
    <w:rPr>
      <w:rFonts w:ascii="Arial" w:hAnsi="Arial" w:cs="Arial"/>
      <w:sz w:val="16"/>
    </w:rPr>
  </w:style>
  <w:style w:type="paragraph" w:styleId="BodyText3">
    <w:name w:val="Body Text 3"/>
    <w:basedOn w:val="Normal"/>
    <w:rsid w:val="003B0B44"/>
    <w:rPr>
      <w:rFonts w:ascii="Arial" w:hAnsi="Arial" w:cs="Arial"/>
      <w:sz w:val="16"/>
      <w:szCs w:val="20"/>
    </w:rPr>
  </w:style>
  <w:style w:type="table" w:styleId="TableGrid">
    <w:name w:val="Table Grid"/>
    <w:basedOn w:val="TableNormal"/>
    <w:rsid w:val="003B0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3B0B4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9169B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4C2E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cd14a.dotx</Template>
  <TotalTime>1</TotalTime>
  <Pages>10</Pages>
  <Words>3390</Words>
  <Characters>19325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CD-14a</vt:lpstr>
    </vt:vector>
  </TitlesOfParts>
  <Company>Missouri Department of Social Services</Company>
  <LinksUpToDate>false</LinksUpToDate>
  <CharactersWithSpaces>22670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CD-14a</dc:title>
  <dc:subject>FAMILY FUNCTION ASSESSMENT/RE-ASSESSMENT</dc:subject>
  <dc:creator>Children's Division</dc:creator>
  <cp:keywords/>
  <dc:description/>
  <cp:lastModifiedBy>DSS-CD</cp:lastModifiedBy>
  <cp:revision>2</cp:revision>
  <cp:lastPrinted>2005-10-27T22:22:00Z</cp:lastPrinted>
  <dcterms:created xsi:type="dcterms:W3CDTF">2011-10-14T19:48:00Z</dcterms:created>
  <dcterms:modified xsi:type="dcterms:W3CDTF">2011-10-14T19:48:00Z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12-09-2005</vt:lpwstr>
  </property>
</Properties>
</file>