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8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72"/>
        <w:gridCol w:w="1008"/>
        <w:gridCol w:w="1800"/>
        <w:gridCol w:w="2340"/>
        <w:gridCol w:w="2700"/>
        <w:gridCol w:w="900"/>
        <w:gridCol w:w="1350"/>
        <w:gridCol w:w="810"/>
        <w:gridCol w:w="108"/>
      </w:tblGrid>
      <w:tr w:rsidR="008E271C" w:rsidRPr="00EF2460" w:rsidTr="00852C44">
        <w:trPr>
          <w:gridAfter w:val="1"/>
          <w:wAfter w:w="108" w:type="dxa"/>
          <w:cantSplit/>
          <w:trHeight w:val="831"/>
        </w:trPr>
        <w:tc>
          <w:tcPr>
            <w:tcW w:w="1080" w:type="dxa"/>
            <w:gridSpan w:val="2"/>
            <w:shd w:val="clear" w:color="auto" w:fill="FFFFFF"/>
            <w:vAlign w:val="center"/>
          </w:tcPr>
          <w:p w:rsidR="008E271C" w:rsidRPr="00EF2460" w:rsidRDefault="00B210A9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771D4B"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6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0367DF" w:rsidP="00615409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CHECKLIST FOR PLACING CHILDREN’S DIVISION </w:t>
            </w:r>
            <w:r w:rsidR="00615409">
              <w:rPr>
                <w:rFonts w:cs="Arial"/>
                <w:b/>
                <w:bCs/>
                <w:sz w:val="18"/>
                <w:szCs w:val="18"/>
              </w:rPr>
              <w:t xml:space="preserve">FOSTER YOUTH </w:t>
            </w:r>
            <w:r>
              <w:rPr>
                <w:rFonts w:cs="Arial"/>
                <w:b/>
                <w:bCs/>
                <w:sz w:val="18"/>
                <w:szCs w:val="18"/>
              </w:rPr>
              <w:t>IN LICENSED DMH HOMES</w:t>
            </w:r>
          </w:p>
        </w:tc>
      </w:tr>
      <w:tr w:rsidR="00733DFF" w:rsidTr="00B614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  <w:trHeight w:val="255"/>
        </w:trPr>
        <w:tc>
          <w:tcPr>
            <w:tcW w:w="110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DFF" w:rsidRDefault="00733DFF" w:rsidP="00733DFF">
            <w:r>
              <w:rPr>
                <w:sz w:val="16"/>
                <w:szCs w:val="16"/>
              </w:rPr>
              <w:t xml:space="preserve">1. </w:t>
            </w:r>
            <w:r>
              <w:t xml:space="preserve">Date Form Completed: </w:t>
            </w:r>
            <w:bookmarkStart w:id="0" w:name="Text1"/>
            <w:r w:rsidR="00A15F05">
              <w:fldChar w:fldCharType="begin">
                <w:ffData>
                  <w:name w:val="Text1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 w:rsidR="00A15F05"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 w:rsidR="00A15F05">
              <w:fldChar w:fldCharType="end"/>
            </w:r>
            <w:bookmarkEnd w:id="0"/>
          </w:p>
        </w:tc>
      </w:tr>
      <w:tr w:rsidR="00324087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  <w:trHeight w:val="255"/>
        </w:trPr>
        <w:tc>
          <w:tcPr>
            <w:tcW w:w="5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087" w:rsidRDefault="00733DFF" w:rsidP="00794BC2">
            <w:r>
              <w:rPr>
                <w:sz w:val="16"/>
                <w:szCs w:val="16"/>
              </w:rPr>
              <w:t>2</w:t>
            </w:r>
            <w:r w:rsidR="00A66BC0">
              <w:rPr>
                <w:sz w:val="16"/>
                <w:szCs w:val="16"/>
              </w:rPr>
              <w:t xml:space="preserve">. </w:t>
            </w:r>
            <w:r w:rsidR="00324087">
              <w:t xml:space="preserve">Date of Home Visit: </w:t>
            </w:r>
            <w:bookmarkStart w:id="2" w:name="Text18"/>
            <w:r w:rsidR="00A15F05">
              <w:fldChar w:fldCharType="begin">
                <w:ffData>
                  <w:name w:val="Text18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94BC2">
              <w:instrText xml:space="preserve"> FORMTEXT </w:instrText>
            </w:r>
            <w:r w:rsidR="00A15F05">
              <w:fldChar w:fldCharType="separate"/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A15F05">
              <w:fldChar w:fldCharType="end"/>
            </w:r>
            <w:bookmarkEnd w:id="2"/>
          </w:p>
        </w:tc>
        <w:tc>
          <w:tcPr>
            <w:tcW w:w="5868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087" w:rsidRDefault="00733DFF" w:rsidP="00794BC2">
            <w:r>
              <w:rPr>
                <w:sz w:val="16"/>
                <w:szCs w:val="16"/>
              </w:rPr>
              <w:t>3</w:t>
            </w:r>
            <w:r w:rsidR="00A66BC0">
              <w:rPr>
                <w:sz w:val="16"/>
                <w:szCs w:val="16"/>
              </w:rPr>
              <w:t xml:space="preserve">. </w:t>
            </w:r>
            <w:r w:rsidR="00324087">
              <w:t xml:space="preserve">Date of Placement: </w:t>
            </w:r>
            <w:r w:rsidR="00A15F05"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94BC2">
              <w:instrText xml:space="preserve"> FORMTEXT </w:instrText>
            </w:r>
            <w:r w:rsidR="00A15F05">
              <w:fldChar w:fldCharType="separate"/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794BC2">
              <w:rPr>
                <w:noProof/>
              </w:rPr>
              <w:t> </w:t>
            </w:r>
            <w:r w:rsidR="00A15F05">
              <w:fldChar w:fldCharType="end"/>
            </w:r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</w:tcPr>
          <w:p w:rsidR="00F46129" w:rsidRDefault="00733DFF">
            <w:r>
              <w:rPr>
                <w:sz w:val="16"/>
                <w:szCs w:val="16"/>
              </w:rPr>
              <w:t>4</w:t>
            </w:r>
            <w:r w:rsidR="00A66BC0">
              <w:rPr>
                <w:sz w:val="16"/>
                <w:szCs w:val="16"/>
              </w:rPr>
              <w:t xml:space="preserve">. </w:t>
            </w:r>
            <w:r w:rsidR="00F46129">
              <w:t>Resource Provider(s):</w:t>
            </w:r>
          </w:p>
          <w:p w:rsidR="00F46129" w:rsidRDefault="00A15F05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F46129">
              <w:instrText xml:space="preserve"> FORMTEXT </w:instrText>
            </w:r>
            <w:r>
              <w:fldChar w:fldCharType="separate"/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</w:tcPr>
          <w:p w:rsidR="00F46129" w:rsidRDefault="00733DFF">
            <w:r>
              <w:rPr>
                <w:sz w:val="16"/>
                <w:szCs w:val="16"/>
              </w:rPr>
              <w:t>5</w:t>
            </w:r>
            <w:r w:rsidR="00A66BC0">
              <w:rPr>
                <w:sz w:val="16"/>
                <w:szCs w:val="16"/>
              </w:rPr>
              <w:t xml:space="preserve">. </w:t>
            </w:r>
            <w:r w:rsidR="00794BC2">
              <w:t xml:space="preserve">Placement Provider </w:t>
            </w:r>
            <w:r w:rsidR="00F46129">
              <w:t xml:space="preserve">Departmental Vendor Number (DVN):  </w:t>
            </w:r>
            <w:r w:rsidR="00A15F05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F46129">
              <w:instrText xml:space="preserve"> FORMTEXT </w:instrText>
            </w:r>
            <w:r w:rsidR="00A15F05">
              <w:fldChar w:fldCharType="separate"/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F46129">
              <w:rPr>
                <w:noProof/>
              </w:rPr>
              <w:t> </w:t>
            </w:r>
            <w:r w:rsidR="00A15F05">
              <w:fldChar w:fldCharType="end"/>
            </w:r>
            <w:bookmarkEnd w:id="4"/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</w:tcPr>
          <w:p w:rsidR="00F46129" w:rsidRDefault="00F46129" w:rsidP="00F46129">
            <w:r>
              <w:t>Licensing Agency: Department of Mental Health</w:t>
            </w:r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</w:tcPr>
          <w:p w:rsidR="00F46129" w:rsidRDefault="00733DFF" w:rsidP="00F46129">
            <w:r>
              <w:rPr>
                <w:sz w:val="16"/>
                <w:szCs w:val="16"/>
              </w:rPr>
              <w:t>6</w:t>
            </w:r>
            <w:r w:rsidR="00A66BC0">
              <w:rPr>
                <w:sz w:val="16"/>
                <w:szCs w:val="16"/>
              </w:rPr>
              <w:t xml:space="preserve">. </w:t>
            </w:r>
            <w:r w:rsidR="00F46129">
              <w:t xml:space="preserve">Copy of </w:t>
            </w:r>
            <w:r w:rsidR="005766FF">
              <w:t xml:space="preserve">Current </w:t>
            </w:r>
            <w:r w:rsidR="00F46129">
              <w:t xml:space="preserve">DMH License attached:       YES </w:t>
            </w:r>
            <w:r w:rsidR="00A15F05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"/>
            <w:r w:rsidR="00F46129">
              <w:instrText xml:space="preserve"> FORMCHECKBOX </w:instrText>
            </w:r>
            <w:r w:rsidR="001F7184">
              <w:fldChar w:fldCharType="separate"/>
            </w:r>
            <w:r w:rsidR="00A15F05">
              <w:fldChar w:fldCharType="end"/>
            </w:r>
            <w:bookmarkEnd w:id="5"/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  <w:tcBorders>
              <w:left w:val="nil"/>
              <w:right w:val="nil"/>
            </w:tcBorders>
          </w:tcPr>
          <w:p w:rsidR="00F03162" w:rsidRPr="00852C44" w:rsidRDefault="006917EB">
            <w:pPr>
              <w:rPr>
                <w:b/>
              </w:rPr>
            </w:pPr>
            <w:r w:rsidRPr="00852C44">
              <w:rPr>
                <w:b/>
              </w:rPr>
              <w:t>Foster Youth Information</w:t>
            </w:r>
          </w:p>
        </w:tc>
      </w:tr>
      <w:tr w:rsidR="00F46129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5148" w:type="dxa"/>
            <w:gridSpan w:val="3"/>
          </w:tcPr>
          <w:p w:rsidR="00F46129" w:rsidRDefault="00733DFF">
            <w:bookmarkStart w:id="6" w:name="Text4"/>
            <w:r>
              <w:rPr>
                <w:sz w:val="16"/>
                <w:szCs w:val="16"/>
              </w:rPr>
              <w:t>7</w:t>
            </w:r>
            <w:r w:rsidR="00A66BC0">
              <w:rPr>
                <w:sz w:val="16"/>
                <w:szCs w:val="16"/>
              </w:rPr>
              <w:t xml:space="preserve">. </w:t>
            </w:r>
            <w:bookmarkEnd w:id="6"/>
            <w:r w:rsidR="00A66BC0">
              <w:rPr>
                <w:sz w:val="16"/>
                <w:szCs w:val="16"/>
              </w:rPr>
              <w:t xml:space="preserve"> </w:t>
            </w:r>
            <w:r w:rsidR="006917EB">
              <w:t xml:space="preserve">Name </w:t>
            </w:r>
          </w:p>
          <w:p w:rsidR="00A66BC0" w:rsidRDefault="00A66BC0">
            <w:r>
              <w:t xml:space="preserve">    </w:t>
            </w:r>
            <w:r w:rsidR="00A15F05">
              <w:fldChar w:fldCharType="begin">
                <w:ffData>
                  <w:name w:val="Text4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>
              <w:instrText xml:space="preserve"> FORMTEXT </w:instrText>
            </w:r>
            <w:r w:rsidR="00A15F05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A15F05">
              <w:fldChar w:fldCharType="end"/>
            </w:r>
          </w:p>
        </w:tc>
        <w:tc>
          <w:tcPr>
            <w:tcW w:w="2700" w:type="dxa"/>
          </w:tcPr>
          <w:p w:rsidR="00F46129" w:rsidRDefault="00733DFF">
            <w:r>
              <w:rPr>
                <w:sz w:val="16"/>
                <w:szCs w:val="16"/>
              </w:rPr>
              <w:t>8</w:t>
            </w:r>
            <w:r w:rsidR="00A66BC0">
              <w:rPr>
                <w:sz w:val="16"/>
                <w:szCs w:val="16"/>
              </w:rPr>
              <w:t xml:space="preserve">.  </w:t>
            </w:r>
            <w:r w:rsidR="00F46129">
              <w:t>Date of Birth</w:t>
            </w:r>
          </w:p>
          <w:p w:rsidR="00A66BC0" w:rsidRDefault="00A66BC0">
            <w:r>
              <w:t xml:space="preserve">    </w:t>
            </w:r>
            <w:bookmarkStart w:id="7" w:name="Text5"/>
            <w:r w:rsidR="00A15F05">
              <w:fldChar w:fldCharType="begin">
                <w:ffData>
                  <w:name w:val="Text5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 w:rsidR="00A15F05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A15F05">
              <w:fldChar w:fldCharType="end"/>
            </w:r>
            <w:bookmarkEnd w:id="7"/>
          </w:p>
        </w:tc>
        <w:tc>
          <w:tcPr>
            <w:tcW w:w="3168" w:type="dxa"/>
            <w:gridSpan w:val="4"/>
          </w:tcPr>
          <w:p w:rsidR="00F46129" w:rsidRDefault="00733DFF" w:rsidP="00A66BC0">
            <w:r>
              <w:rPr>
                <w:sz w:val="16"/>
                <w:szCs w:val="16"/>
              </w:rPr>
              <w:t>9</w:t>
            </w:r>
            <w:r w:rsidR="00A66BC0">
              <w:rPr>
                <w:sz w:val="16"/>
                <w:szCs w:val="16"/>
              </w:rPr>
              <w:t xml:space="preserve">.  </w:t>
            </w:r>
            <w:r w:rsidR="00F46129">
              <w:t>Departmental Client Number(DCN)</w:t>
            </w:r>
            <w:bookmarkStart w:id="8" w:name="Text6"/>
            <w:r w:rsidR="00A66BC0">
              <w:t xml:space="preserve"> </w:t>
            </w:r>
            <w:r w:rsidR="00A15F05">
              <w:fldChar w:fldCharType="begin">
                <w:ffData>
                  <w:name w:val="Text6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A66BC0">
              <w:instrText xml:space="preserve"> FORMTEXT </w:instrText>
            </w:r>
            <w:r w:rsidR="00A15F05">
              <w:fldChar w:fldCharType="separate"/>
            </w:r>
            <w:r w:rsidR="00A66BC0">
              <w:t> </w:t>
            </w:r>
            <w:r w:rsidR="00A66BC0">
              <w:t> </w:t>
            </w:r>
            <w:r w:rsidR="00A66BC0">
              <w:t> </w:t>
            </w:r>
            <w:r w:rsidR="00A66BC0">
              <w:t> </w:t>
            </w:r>
            <w:r w:rsidR="00A66BC0">
              <w:t> </w:t>
            </w:r>
            <w:r w:rsidR="00A15F05">
              <w:fldChar w:fldCharType="end"/>
            </w:r>
            <w:bookmarkEnd w:id="8"/>
          </w:p>
        </w:tc>
      </w:tr>
      <w:tr w:rsidR="00F03162" w:rsidTr="00852C4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11016" w:type="dxa"/>
            <w:gridSpan w:val="8"/>
            <w:tcBorders>
              <w:left w:val="nil"/>
              <w:right w:val="nil"/>
            </w:tcBorders>
          </w:tcPr>
          <w:p w:rsidR="00B361F0" w:rsidRPr="00852C44" w:rsidRDefault="00B361F0">
            <w:pPr>
              <w:rPr>
                <w:b/>
              </w:rPr>
            </w:pPr>
            <w:r w:rsidRPr="00852C44">
              <w:rPr>
                <w:b/>
              </w:rPr>
              <w:t>Household Composition</w:t>
            </w:r>
          </w:p>
        </w:tc>
      </w:tr>
      <w:tr w:rsidR="00A45BE3" w:rsidTr="007060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shd w:val="clear" w:color="auto" w:fill="D9D9D9"/>
          </w:tcPr>
          <w:p w:rsidR="00A45BE3" w:rsidRDefault="00A66BC0" w:rsidP="00733DFF">
            <w:r>
              <w:rPr>
                <w:sz w:val="16"/>
                <w:szCs w:val="16"/>
              </w:rPr>
              <w:t>1</w:t>
            </w:r>
            <w:r w:rsidR="00733DFF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 xml:space="preserve">. </w:t>
            </w:r>
            <w:r w:rsidR="00A45BE3">
              <w:t>Name</w:t>
            </w:r>
            <w:r>
              <w:t>s</w:t>
            </w:r>
            <w:r w:rsidR="00A45BE3">
              <w:t xml:space="preserve"> of Other Household Occupant(s) Not Staff; Enter First Name </w:t>
            </w:r>
            <w:r w:rsidR="00852C44">
              <w:t>&amp;</w:t>
            </w:r>
            <w:r w:rsidR="00A45BE3">
              <w:t xml:space="preserve"> Last Name Initial Only.</w:t>
            </w:r>
          </w:p>
        </w:tc>
        <w:tc>
          <w:tcPr>
            <w:tcW w:w="5940" w:type="dxa"/>
            <w:gridSpan w:val="3"/>
            <w:shd w:val="clear" w:color="auto" w:fill="D9D9D9"/>
            <w:vAlign w:val="center"/>
          </w:tcPr>
          <w:p w:rsidR="00A45BE3" w:rsidRDefault="00A66BC0" w:rsidP="00733DFF">
            <w:pPr>
              <w:jc w:val="center"/>
            </w:pPr>
            <w:r>
              <w:rPr>
                <w:sz w:val="16"/>
                <w:szCs w:val="16"/>
              </w:rPr>
              <w:t>1</w:t>
            </w:r>
            <w:r w:rsidR="00733DFF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.</w:t>
            </w:r>
            <w:r w:rsidR="00A45BE3">
              <w:t xml:space="preserve">Status </w:t>
            </w:r>
          </w:p>
        </w:tc>
        <w:tc>
          <w:tcPr>
            <w:tcW w:w="1350" w:type="dxa"/>
            <w:shd w:val="clear" w:color="auto" w:fill="D9D9D9"/>
            <w:vAlign w:val="center"/>
          </w:tcPr>
          <w:p w:rsidR="00A45BE3" w:rsidRDefault="00733DFF" w:rsidP="00FF4DA9">
            <w:pPr>
              <w:jc w:val="center"/>
            </w:pPr>
            <w:r>
              <w:rPr>
                <w:sz w:val="16"/>
                <w:szCs w:val="16"/>
              </w:rPr>
              <w:t>12</w:t>
            </w:r>
            <w:r w:rsidR="00A66BC0">
              <w:rPr>
                <w:sz w:val="16"/>
                <w:szCs w:val="16"/>
              </w:rPr>
              <w:t>.</w:t>
            </w:r>
            <w:r w:rsidR="00A45BE3">
              <w:t>Gender</w:t>
            </w:r>
          </w:p>
        </w:tc>
        <w:tc>
          <w:tcPr>
            <w:tcW w:w="918" w:type="dxa"/>
            <w:gridSpan w:val="2"/>
            <w:shd w:val="clear" w:color="auto" w:fill="D9D9D9"/>
            <w:vAlign w:val="center"/>
          </w:tcPr>
          <w:p w:rsidR="00A45BE3" w:rsidRDefault="00A66BC0" w:rsidP="008018D6">
            <w:pPr>
              <w:jc w:val="center"/>
            </w:pPr>
            <w:r>
              <w:rPr>
                <w:sz w:val="16"/>
                <w:szCs w:val="16"/>
              </w:rPr>
              <w:t>1</w:t>
            </w:r>
            <w:r w:rsidR="00733DF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.</w:t>
            </w:r>
            <w:r w:rsidR="00852C44">
              <w:t>Age</w:t>
            </w:r>
          </w:p>
        </w:tc>
      </w:tr>
      <w:bookmarkStart w:id="9" w:name="Text7"/>
      <w:tr w:rsidR="00A45BE3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A45BE3" w:rsidRDefault="00A15F05" w:rsidP="008018D6">
            <w: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>
              <w:instrText xml:space="preserve"> FORMTEXT </w:instrText>
            </w:r>
            <w:r>
              <w:fldChar w:fldCharType="separate"/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5940" w:type="dxa"/>
            <w:gridSpan w:val="3"/>
            <w:vAlign w:val="center"/>
          </w:tcPr>
          <w:p w:rsidR="00A45BE3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"/>
            <w:r w:rsidR="00A45BE3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bookmarkEnd w:id="10"/>
            <w:r w:rsidR="00A45BE3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"/>
            <w:r w:rsidR="00A45BE3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bookmarkEnd w:id="11"/>
            <w:r w:rsidR="00A45BE3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4"/>
            <w:r w:rsidR="00A45BE3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bookmarkEnd w:id="12"/>
            <w:r w:rsidR="00852C44">
              <w:t xml:space="preserve"> CD </w:t>
            </w:r>
            <w:r w:rsidR="00A45BE3">
              <w:t>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5"/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bookmarkEnd w:id="13"/>
            <w:r w:rsidR="00852C44">
              <w:t xml:space="preserve"> M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6"/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bookmarkEnd w:id="14"/>
            <w:r w:rsidR="00852C44">
              <w:t xml:space="preserve"> F</w:t>
            </w:r>
          </w:p>
        </w:tc>
        <w:bookmarkStart w:id="15" w:name="Text19"/>
        <w:tc>
          <w:tcPr>
            <w:tcW w:w="918" w:type="dxa"/>
            <w:gridSpan w:val="2"/>
            <w:vAlign w:val="center"/>
          </w:tcPr>
          <w:p w:rsidR="00A45BE3" w:rsidRDefault="00A15F05" w:rsidP="008018D6">
            <w:pPr>
              <w:jc w:val="center"/>
            </w:pPr>
            <w:r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>
              <w:instrText xml:space="preserve"> FORMTEXT </w:instrText>
            </w:r>
            <w:r>
              <w:fldChar w:fldCharType="separate"/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M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852C44" w:rsidRDefault="00A15F05" w:rsidP="008018D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>
              <w:instrText xml:space="preserve"> FORMTEXT </w:instrText>
            </w:r>
            <w:r>
              <w:fldChar w:fldCharType="separate"/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 w:rsidR="00852C44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5940" w:type="dxa"/>
            <w:gridSpan w:val="3"/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  <w:tr w:rsidR="00852C44" w:rsidTr="008018D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72" w:type="dxa"/>
        </w:trPr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 w:rsidRPr="00F32A9A"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852C44" w:rsidRPr="00F32A9A">
              <w:instrText xml:space="preserve"> FORMTEXT </w:instrText>
            </w:r>
            <w:r w:rsidRPr="00F32A9A">
              <w:fldChar w:fldCharType="separate"/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="00852C44" w:rsidRPr="00F32A9A">
              <w:rPr>
                <w:noProof/>
              </w:rPr>
              <w:t> </w:t>
            </w:r>
            <w:r w:rsidRPr="00F32A9A">
              <w:fldChar w:fldCharType="end"/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Household Member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DMH  placement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CD youth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r w:rsidRPr="00DB126F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 w:rsidRPr="00DB126F">
              <w:instrText xml:space="preserve"> FORMCHECKBOX </w:instrText>
            </w:r>
            <w:r w:rsidR="001F7184">
              <w:fldChar w:fldCharType="separate"/>
            </w:r>
            <w:r w:rsidRPr="00DB126F">
              <w:fldChar w:fldCharType="end"/>
            </w:r>
            <w:r w:rsidR="00852C44" w:rsidRPr="00DB126F">
              <w:t xml:space="preserve"> M</w:t>
            </w:r>
            <w:r w:rsidR="00852C44">
              <w:t xml:space="preserve"> </w:t>
            </w: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52C44">
              <w:instrText xml:space="preserve"> FORMCHECKBOX </w:instrText>
            </w:r>
            <w:r w:rsidR="001F7184">
              <w:fldChar w:fldCharType="separate"/>
            </w:r>
            <w:r>
              <w:fldChar w:fldCharType="end"/>
            </w:r>
            <w:r w:rsidR="00852C44">
              <w:t xml:space="preserve"> F</w:t>
            </w:r>
          </w:p>
        </w:tc>
        <w:tc>
          <w:tcPr>
            <w:tcW w:w="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C44" w:rsidRDefault="00A15F05" w:rsidP="008018D6">
            <w:pPr>
              <w:jc w:val="center"/>
            </w:pPr>
            <w:r w:rsidRPr="004917F4">
              <w:fldChar w:fldCharType="begin">
                <w:ffData>
                  <w:name w:val="Text1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52C44" w:rsidRPr="004917F4">
              <w:instrText xml:space="preserve"> FORMTEXT </w:instrText>
            </w:r>
            <w:r w:rsidRPr="004917F4">
              <w:fldChar w:fldCharType="separate"/>
            </w:r>
            <w:r w:rsidR="00852C44" w:rsidRPr="004917F4">
              <w:rPr>
                <w:noProof/>
              </w:rPr>
              <w:t> </w:t>
            </w:r>
            <w:r w:rsidR="00852C44" w:rsidRPr="004917F4">
              <w:rPr>
                <w:noProof/>
              </w:rPr>
              <w:t> </w:t>
            </w:r>
            <w:r w:rsidRPr="004917F4">
              <w:fldChar w:fldCharType="end"/>
            </w:r>
          </w:p>
        </w:tc>
      </w:tr>
    </w:tbl>
    <w:p w:rsidR="005766FF" w:rsidRDefault="00B361F0">
      <w:r>
        <w:t>Comments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B361F0" w:rsidTr="00972CD7">
        <w:tc>
          <w:tcPr>
            <w:tcW w:w="11016" w:type="dxa"/>
          </w:tcPr>
          <w:p w:rsidR="00B361F0" w:rsidRDefault="00A66BC0">
            <w:bookmarkStart w:id="16" w:name="Text17"/>
            <w:r>
              <w:rPr>
                <w:sz w:val="16"/>
                <w:szCs w:val="16"/>
              </w:rPr>
              <w:t>1</w:t>
            </w:r>
            <w:r w:rsidR="00733DFF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.</w:t>
            </w:r>
            <w:r>
              <w:t xml:space="preserve"> </w:t>
            </w:r>
            <w:bookmarkEnd w:id="16"/>
            <w:r w:rsidR="00A15F05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A15F05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A15F05">
              <w:fldChar w:fldCharType="end"/>
            </w:r>
          </w:p>
          <w:p w:rsidR="00B361F0" w:rsidRDefault="00B361F0"/>
          <w:p w:rsidR="00B361F0" w:rsidRDefault="00B361F0"/>
          <w:p w:rsidR="0094545D" w:rsidRDefault="0094545D"/>
          <w:p w:rsidR="00B361F0" w:rsidRDefault="00B361F0"/>
        </w:tc>
      </w:tr>
    </w:tbl>
    <w:p w:rsidR="00615409" w:rsidRDefault="00615409"/>
    <w:p w:rsidR="00615409" w:rsidRDefault="00615409"/>
    <w:p w:rsidR="00F809A6" w:rsidRPr="00A66BC0" w:rsidRDefault="00A66BC0">
      <w:pPr>
        <w:rPr>
          <w:sz w:val="16"/>
          <w:szCs w:val="16"/>
        </w:rPr>
      </w:pPr>
      <w:r w:rsidRPr="00A66BC0">
        <w:rPr>
          <w:sz w:val="16"/>
          <w:szCs w:val="16"/>
        </w:rPr>
        <w:t>1</w:t>
      </w:r>
      <w:r w:rsidR="00733DFF">
        <w:rPr>
          <w:sz w:val="16"/>
          <w:szCs w:val="16"/>
        </w:rPr>
        <w:t>5</w:t>
      </w:r>
      <w:r w:rsidRPr="00A66BC0">
        <w:rPr>
          <w:sz w:val="16"/>
          <w:szCs w:val="16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00"/>
      </w:tblGrid>
      <w:tr w:rsidR="00F03162" w:rsidTr="00B52CB6">
        <w:tc>
          <w:tcPr>
            <w:tcW w:w="11016" w:type="dxa"/>
            <w:tcBorders>
              <w:left w:val="nil"/>
              <w:right w:val="nil"/>
            </w:tcBorders>
          </w:tcPr>
          <w:p w:rsidR="00F03162" w:rsidRDefault="00F03162" w:rsidP="00F03162">
            <w:r>
              <w:t xml:space="preserve">Resource Provider </w:t>
            </w:r>
            <w:r w:rsidR="00CA39B8">
              <w:t>/ Representative</w:t>
            </w:r>
            <w:r>
              <w:t xml:space="preserve">               Date          Resource Provider</w:t>
            </w:r>
            <w:r w:rsidR="00CA39B8">
              <w:t xml:space="preserve">/Representative           </w:t>
            </w:r>
            <w:r>
              <w:t>Date</w:t>
            </w:r>
          </w:p>
          <w:p w:rsidR="00F03162" w:rsidRDefault="00F03162" w:rsidP="00F03162"/>
          <w:p w:rsidR="00F03162" w:rsidRDefault="00F03162" w:rsidP="00F03162"/>
          <w:p w:rsidR="00F03162" w:rsidRPr="00A66BC0" w:rsidRDefault="00733DFF" w:rsidP="00733DF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  <w:r w:rsidR="00A66BC0">
              <w:rPr>
                <w:sz w:val="16"/>
                <w:szCs w:val="16"/>
              </w:rPr>
              <w:t>.                                                                                                                     1</w:t>
            </w:r>
            <w:r>
              <w:rPr>
                <w:sz w:val="16"/>
                <w:szCs w:val="16"/>
              </w:rPr>
              <w:t>7</w:t>
            </w:r>
            <w:r w:rsidR="00A66BC0">
              <w:rPr>
                <w:sz w:val="16"/>
                <w:szCs w:val="16"/>
              </w:rPr>
              <w:t>.</w:t>
            </w:r>
          </w:p>
        </w:tc>
      </w:tr>
      <w:tr w:rsidR="00F03162" w:rsidTr="00B52CB6">
        <w:tc>
          <w:tcPr>
            <w:tcW w:w="11016" w:type="dxa"/>
            <w:tcBorders>
              <w:left w:val="nil"/>
              <w:bottom w:val="nil"/>
              <w:right w:val="nil"/>
            </w:tcBorders>
          </w:tcPr>
          <w:p w:rsidR="00F03162" w:rsidRDefault="00F03162" w:rsidP="000E7DD6">
            <w:r>
              <w:t xml:space="preserve">Children’s Division Case Manager                   Date         </w:t>
            </w:r>
            <w:r w:rsidR="000E7DD6">
              <w:t xml:space="preserve">CD </w:t>
            </w:r>
            <w:r>
              <w:t>Supervisor                                           Date</w:t>
            </w:r>
          </w:p>
        </w:tc>
      </w:tr>
    </w:tbl>
    <w:p w:rsidR="00F809A6" w:rsidRDefault="00F809A6"/>
    <w:p w:rsidR="005766FF" w:rsidRDefault="005766FF"/>
    <w:p w:rsidR="00794BC2" w:rsidRDefault="004E1474" w:rsidP="00794BC2">
      <w:pPr>
        <w:numPr>
          <w:ilvl w:val="0"/>
          <w:numId w:val="2"/>
        </w:numPr>
      </w:pPr>
      <w:r>
        <w:t xml:space="preserve">This form </w:t>
      </w:r>
      <w:r w:rsidR="00324087">
        <w:t xml:space="preserve">is </w:t>
      </w:r>
      <w:r>
        <w:t xml:space="preserve">to be placed in </w:t>
      </w:r>
      <w:r w:rsidR="006917EB">
        <w:t>the Child’s</w:t>
      </w:r>
      <w:r w:rsidR="00EB268D">
        <w:t xml:space="preserve"> S</w:t>
      </w:r>
      <w:r w:rsidR="005766FF">
        <w:t>ection of the foster youth case file.</w:t>
      </w:r>
    </w:p>
    <w:p w:rsidR="00A66BC0" w:rsidRDefault="00A66BC0" w:rsidP="00794BC2">
      <w:pPr>
        <w:numPr>
          <w:ilvl w:val="0"/>
          <w:numId w:val="2"/>
        </w:numPr>
      </w:pPr>
      <w:r>
        <w:t>A copy of the current DMH license is to be attached to this form.</w:t>
      </w:r>
    </w:p>
    <w:p w:rsidR="00794BC2" w:rsidRDefault="00794BC2" w:rsidP="00794BC2">
      <w:pPr>
        <w:numPr>
          <w:ilvl w:val="0"/>
          <w:numId w:val="2"/>
        </w:numPr>
      </w:pPr>
      <w:r>
        <w:t>A copy of this form is to be sent to the RCST.</w:t>
      </w:r>
    </w:p>
    <w:p w:rsidR="006917EB" w:rsidRDefault="006917EB" w:rsidP="00794BC2">
      <w:pPr>
        <w:numPr>
          <w:ilvl w:val="0"/>
          <w:numId w:val="2"/>
        </w:numPr>
      </w:pPr>
      <w:r>
        <w:t xml:space="preserve">This form is to be completed </w:t>
      </w:r>
      <w:r w:rsidR="00794BC2">
        <w:t>prior to initial placement</w:t>
      </w:r>
      <w:r>
        <w:t>.</w:t>
      </w:r>
    </w:p>
    <w:p w:rsidR="00794BC2" w:rsidRDefault="00794BC2" w:rsidP="00794BC2">
      <w:pPr>
        <w:numPr>
          <w:ilvl w:val="0"/>
          <w:numId w:val="2"/>
        </w:numPr>
      </w:pPr>
      <w:r>
        <w:t xml:space="preserve">This form is to be completed coinciding with </w:t>
      </w:r>
      <w:r w:rsidR="00A66BC0">
        <w:t>each</w:t>
      </w:r>
      <w:r>
        <w:t xml:space="preserve"> DMH license renewal. </w:t>
      </w:r>
    </w:p>
    <w:p w:rsidR="00720DAE" w:rsidRDefault="00F809A6" w:rsidP="00794BC2">
      <w:pPr>
        <w:numPr>
          <w:ilvl w:val="0"/>
          <w:numId w:val="2"/>
        </w:numPr>
      </w:pPr>
      <w:r>
        <w:t xml:space="preserve">The Children’s Division accepts the DMH license in lieu of </w:t>
      </w:r>
      <w:r w:rsidR="00324087">
        <w:t xml:space="preserve">a </w:t>
      </w:r>
      <w:r>
        <w:t>Children’s Divis</w:t>
      </w:r>
      <w:r w:rsidR="00EB268D">
        <w:t>ion license with vendor type MM.</w:t>
      </w:r>
    </w:p>
    <w:sectPr w:rsidR="00720DAE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184" w:rsidRDefault="001F7184" w:rsidP="008C0D07">
      <w:pPr>
        <w:pStyle w:val="Footer"/>
      </w:pPr>
      <w:r>
        <w:separator/>
      </w:r>
    </w:p>
  </w:endnote>
  <w:endnote w:type="continuationSeparator" w:id="0">
    <w:p w:rsidR="001F7184" w:rsidRDefault="001F7184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1E0" w:firstRow="1" w:lastRow="1" w:firstColumn="1" w:lastColumn="1" w:noHBand="0" w:noVBand="0"/>
    </w:tblPr>
    <w:tblGrid>
      <w:gridCol w:w="3597"/>
      <w:gridCol w:w="3598"/>
      <w:gridCol w:w="3605"/>
    </w:tblGrid>
    <w:tr w:rsidR="00A45BE3" w:rsidTr="0015706F">
      <w:tc>
        <w:tcPr>
          <w:tcW w:w="3672" w:type="dxa"/>
        </w:tcPr>
        <w:p w:rsidR="00A45BE3" w:rsidRPr="0015706F" w:rsidRDefault="00A45BE3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A45BE3" w:rsidRPr="0015706F" w:rsidRDefault="00A45BE3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A45BE3" w:rsidRPr="0015706F" w:rsidRDefault="00A45BE3" w:rsidP="00733DFF">
          <w:pPr>
            <w:pStyle w:val="Footer"/>
            <w:jc w:val="right"/>
            <w:rPr>
              <w:sz w:val="16"/>
              <w:szCs w:val="16"/>
            </w:rPr>
          </w:pPr>
          <w:r w:rsidRPr="0015706F">
            <w:rPr>
              <w:sz w:val="16"/>
              <w:szCs w:val="16"/>
            </w:rPr>
            <w:t>CD-</w:t>
          </w:r>
          <w:r>
            <w:rPr>
              <w:sz w:val="16"/>
              <w:szCs w:val="16"/>
            </w:rPr>
            <w:t>170</w:t>
          </w:r>
          <w:r w:rsidRPr="0015706F">
            <w:rPr>
              <w:sz w:val="16"/>
              <w:szCs w:val="16"/>
            </w:rPr>
            <w:t xml:space="preserve"> REV</w:t>
          </w:r>
          <w:r>
            <w:rPr>
              <w:sz w:val="16"/>
              <w:szCs w:val="16"/>
            </w:rPr>
            <w:t xml:space="preserve"> 1</w:t>
          </w:r>
          <w:r w:rsidRPr="0015706F">
            <w:rPr>
              <w:sz w:val="16"/>
              <w:szCs w:val="16"/>
            </w:rPr>
            <w:t>/</w:t>
          </w:r>
          <w:r>
            <w:rPr>
              <w:sz w:val="16"/>
              <w:szCs w:val="16"/>
            </w:rPr>
            <w:t>1</w:t>
          </w:r>
          <w:r w:rsidR="00733DFF">
            <w:rPr>
              <w:sz w:val="16"/>
              <w:szCs w:val="16"/>
            </w:rPr>
            <w:t>1</w:t>
          </w:r>
        </w:p>
      </w:tc>
    </w:tr>
  </w:tbl>
  <w:p w:rsidR="00A45BE3" w:rsidRDefault="00A45B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184" w:rsidRDefault="001F7184" w:rsidP="008C0D07">
      <w:pPr>
        <w:pStyle w:val="Footer"/>
      </w:pPr>
      <w:r>
        <w:separator/>
      </w:r>
    </w:p>
  </w:footnote>
  <w:footnote w:type="continuationSeparator" w:id="0">
    <w:p w:rsidR="001F7184" w:rsidRDefault="001F7184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E0321"/>
    <w:multiLevelType w:val="hybridMultilevel"/>
    <w:tmpl w:val="8E42F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A85274"/>
    <w:multiLevelType w:val="hybridMultilevel"/>
    <w:tmpl w:val="E3640B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TtI8Qp9C/i92ZGjOrKoITZ4VjPIBvYAx5vQrv7hV2IKX1He6InPOICJAQ9y+wPgidnPZBMPvF4jd5qkYa0IDtA==" w:salt="V0UO9lYB2CkXtNpRTUvCM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A69"/>
    <w:rsid w:val="00007533"/>
    <w:rsid w:val="000367DF"/>
    <w:rsid w:val="00083D51"/>
    <w:rsid w:val="000E7DD6"/>
    <w:rsid w:val="0015706F"/>
    <w:rsid w:val="001A088A"/>
    <w:rsid w:val="001A2512"/>
    <w:rsid w:val="001F7184"/>
    <w:rsid w:val="00244818"/>
    <w:rsid w:val="00250A3D"/>
    <w:rsid w:val="00281843"/>
    <w:rsid w:val="00324087"/>
    <w:rsid w:val="003D37FB"/>
    <w:rsid w:val="004E1474"/>
    <w:rsid w:val="00550FDC"/>
    <w:rsid w:val="00564C3F"/>
    <w:rsid w:val="005766FF"/>
    <w:rsid w:val="005A2AAD"/>
    <w:rsid w:val="005F662E"/>
    <w:rsid w:val="00615409"/>
    <w:rsid w:val="006917EB"/>
    <w:rsid w:val="007060AD"/>
    <w:rsid w:val="00720DAE"/>
    <w:rsid w:val="0072301E"/>
    <w:rsid w:val="00733DFF"/>
    <w:rsid w:val="00771D4B"/>
    <w:rsid w:val="00773533"/>
    <w:rsid w:val="00794BC2"/>
    <w:rsid w:val="007D167F"/>
    <w:rsid w:val="007E334F"/>
    <w:rsid w:val="008018D6"/>
    <w:rsid w:val="00852C44"/>
    <w:rsid w:val="00876CD5"/>
    <w:rsid w:val="008C0D07"/>
    <w:rsid w:val="008E271C"/>
    <w:rsid w:val="00933669"/>
    <w:rsid w:val="0094545D"/>
    <w:rsid w:val="00950865"/>
    <w:rsid w:val="00953909"/>
    <w:rsid w:val="009606DB"/>
    <w:rsid w:val="00972CD7"/>
    <w:rsid w:val="009D2A69"/>
    <w:rsid w:val="00A15F05"/>
    <w:rsid w:val="00A1704D"/>
    <w:rsid w:val="00A45BE3"/>
    <w:rsid w:val="00A66BC0"/>
    <w:rsid w:val="00AA76AF"/>
    <w:rsid w:val="00AF2CFE"/>
    <w:rsid w:val="00B210A9"/>
    <w:rsid w:val="00B361F0"/>
    <w:rsid w:val="00B52CB6"/>
    <w:rsid w:val="00B614E5"/>
    <w:rsid w:val="00BB1DFC"/>
    <w:rsid w:val="00C957A6"/>
    <w:rsid w:val="00CA39B8"/>
    <w:rsid w:val="00D709F2"/>
    <w:rsid w:val="00E57D27"/>
    <w:rsid w:val="00E61E70"/>
    <w:rsid w:val="00EB268D"/>
    <w:rsid w:val="00EF77E4"/>
    <w:rsid w:val="00F03162"/>
    <w:rsid w:val="00F15C9A"/>
    <w:rsid w:val="00F46129"/>
    <w:rsid w:val="00F809A6"/>
    <w:rsid w:val="00F92309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031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0316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cd170</Template>
  <TotalTime>1</TotalTime>
  <Pages>1</Pages>
  <Words>462</Words>
  <Characters>2638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Checklist for Placing Children's Division Foster Youth in Licensed DMH Homes</vt:lpstr>
    </vt:vector>
  </TitlesOfParts>
  <Company>Missouri Department of Social Services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 for Placing Children's Division Foster Youth in Licensed DMH Homes</dc:title>
  <dc:subject/>
  <dc:creator>Townsend, Keith</dc:creator>
  <cp:keywords/>
  <cp:lastModifiedBy>Townsend, Keith</cp:lastModifiedBy>
  <cp:revision>1</cp:revision>
  <cp:lastPrinted>2010-11-24T16:46:00Z</cp:lastPrinted>
  <dcterms:created xsi:type="dcterms:W3CDTF">2022-04-26T20:56:00Z</dcterms:created>
  <dcterms:modified xsi:type="dcterms:W3CDTF">2022-04-26T20:57:00Z</dcterms:modified>
</cp:coreProperties>
</file>