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080"/>
        <w:gridCol w:w="9900"/>
      </w:tblGrid>
      <w:tr w:rsidR="008E271C" w:rsidRPr="00EF2460" w14:paraId="57A29E83" w14:textId="77777777" w:rsidTr="00083D51">
        <w:trPr>
          <w:cantSplit/>
          <w:trHeight w:val="831"/>
        </w:trPr>
        <w:tc>
          <w:tcPr>
            <w:tcW w:w="1080" w:type="dxa"/>
            <w:shd w:val="clear" w:color="auto" w:fill="FFFFFF"/>
            <w:vAlign w:val="center"/>
          </w:tcPr>
          <w:p w14:paraId="02C72A56" w14:textId="77777777" w:rsidR="008E271C" w:rsidRPr="00EF2460" w:rsidRDefault="003711BD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792E8DB5" wp14:editId="09FF4EB2">
                  <wp:extent cx="622300" cy="622300"/>
                  <wp:effectExtent l="1905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62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shd w:val="clear" w:color="auto" w:fill="FFFFFF"/>
            <w:vAlign w:val="center"/>
          </w:tcPr>
          <w:p w14:paraId="2DAFE42F" w14:textId="77777777"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14:paraId="4FD1A8BB" w14:textId="77777777"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14:paraId="3942ED9E" w14:textId="77777777" w:rsidR="008E271C" w:rsidRPr="00EF2460" w:rsidRDefault="003711BD" w:rsidP="00FB0CF0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Request for Review of F</w:t>
            </w:r>
            <w:r w:rsidR="00985A6E">
              <w:rPr>
                <w:rFonts w:cs="Arial"/>
                <w:b/>
                <w:bCs/>
                <w:sz w:val="18"/>
                <w:szCs w:val="18"/>
              </w:rPr>
              <w:t xml:space="preserve">amily </w:t>
            </w:r>
            <w:r>
              <w:rPr>
                <w:rFonts w:cs="Arial"/>
                <w:b/>
                <w:bCs/>
                <w:sz w:val="18"/>
                <w:szCs w:val="18"/>
              </w:rPr>
              <w:t>S</w:t>
            </w:r>
            <w:r w:rsidR="00985A6E">
              <w:rPr>
                <w:rFonts w:cs="Arial"/>
                <w:b/>
                <w:bCs/>
                <w:sz w:val="18"/>
                <w:szCs w:val="18"/>
              </w:rPr>
              <w:t xml:space="preserve">upport </w:t>
            </w:r>
            <w:r>
              <w:rPr>
                <w:rFonts w:cs="Arial"/>
                <w:b/>
                <w:bCs/>
                <w:sz w:val="18"/>
                <w:szCs w:val="18"/>
              </w:rPr>
              <w:t>T</w:t>
            </w:r>
            <w:r w:rsidR="00985A6E">
              <w:rPr>
                <w:rFonts w:cs="Arial"/>
                <w:b/>
                <w:bCs/>
                <w:sz w:val="18"/>
                <w:szCs w:val="18"/>
              </w:rPr>
              <w:t>eam or Adoption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B328F4">
              <w:rPr>
                <w:rFonts w:cs="Arial"/>
                <w:b/>
                <w:bCs/>
                <w:sz w:val="18"/>
                <w:szCs w:val="18"/>
              </w:rPr>
              <w:t xml:space="preserve">Staffing </w:t>
            </w:r>
            <w:r w:rsidR="00FB0CF0">
              <w:rPr>
                <w:rFonts w:cs="Arial"/>
                <w:b/>
                <w:bCs/>
                <w:sz w:val="18"/>
                <w:szCs w:val="18"/>
              </w:rPr>
              <w:t xml:space="preserve">Team 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Decision </w:t>
            </w:r>
          </w:p>
        </w:tc>
      </w:tr>
    </w:tbl>
    <w:p w14:paraId="14A7F8CF" w14:textId="77777777" w:rsidR="00953909" w:rsidRDefault="009539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38"/>
        <w:gridCol w:w="630"/>
        <w:gridCol w:w="810"/>
        <w:gridCol w:w="3366"/>
        <w:gridCol w:w="3672"/>
      </w:tblGrid>
      <w:tr w:rsidR="003711BD" w14:paraId="29B9FAA7" w14:textId="77777777" w:rsidTr="004D4E3B">
        <w:tc>
          <w:tcPr>
            <w:tcW w:w="3168" w:type="dxa"/>
            <w:gridSpan w:val="2"/>
          </w:tcPr>
          <w:p w14:paraId="0B00E249" w14:textId="77777777" w:rsidR="003711BD" w:rsidRDefault="003711BD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t>Requester</w:t>
            </w:r>
          </w:p>
          <w:p w14:paraId="3BF5D021" w14:textId="77777777" w:rsidR="0054156C" w:rsidRPr="00F17CD2" w:rsidRDefault="0054156C">
            <w:pPr>
              <w:rPr>
                <w:sz w:val="24"/>
                <w:szCs w:val="24"/>
              </w:rPr>
            </w:pPr>
          </w:p>
        </w:tc>
        <w:tc>
          <w:tcPr>
            <w:tcW w:w="4176" w:type="dxa"/>
            <w:gridSpan w:val="2"/>
          </w:tcPr>
          <w:p w14:paraId="603E5203" w14:textId="77777777" w:rsidR="003711BD" w:rsidRPr="00F17CD2" w:rsidRDefault="000203C1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17CD2" w:rsidRPr="00F17CD2">
              <w:rPr>
                <w:sz w:val="24"/>
                <w:szCs w:val="24"/>
              </w:rPr>
              <w:instrText xml:space="preserve"> </w:instrText>
            </w:r>
            <w:bookmarkStart w:id="0" w:name="Text1"/>
            <w:r w:rsidR="00F17CD2" w:rsidRPr="00F17CD2">
              <w:rPr>
                <w:sz w:val="24"/>
                <w:szCs w:val="24"/>
              </w:rPr>
              <w:instrText xml:space="preserve">FORMTEXT </w:instrText>
            </w:r>
            <w:r w:rsidRPr="00F17CD2">
              <w:rPr>
                <w:sz w:val="24"/>
                <w:szCs w:val="24"/>
              </w:rPr>
            </w:r>
            <w:r w:rsidRPr="00F17CD2">
              <w:rPr>
                <w:sz w:val="24"/>
                <w:szCs w:val="24"/>
              </w:rPr>
              <w:fldChar w:fldCharType="separate"/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Pr="00F17CD2">
              <w:rPr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3672" w:type="dxa"/>
          </w:tcPr>
          <w:p w14:paraId="51DD16A1" w14:textId="77777777" w:rsidR="003711BD" w:rsidRPr="00F17CD2" w:rsidRDefault="003711BD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t>Date</w:t>
            </w:r>
            <w:r w:rsidR="00F17CD2">
              <w:rPr>
                <w:sz w:val="24"/>
                <w:szCs w:val="24"/>
              </w:rPr>
              <w:t xml:space="preserve"> </w:t>
            </w:r>
            <w:r w:rsidR="000203C1"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" w:name="Text8"/>
            <w:r w:rsidR="00F17CD2">
              <w:rPr>
                <w:sz w:val="24"/>
                <w:szCs w:val="24"/>
              </w:rPr>
              <w:instrText xml:space="preserve"> FORMTEXT </w:instrText>
            </w:r>
            <w:r w:rsidR="000203C1">
              <w:rPr>
                <w:sz w:val="24"/>
                <w:szCs w:val="24"/>
              </w:rPr>
            </w:r>
            <w:r w:rsidR="000203C1">
              <w:rPr>
                <w:sz w:val="24"/>
                <w:szCs w:val="24"/>
              </w:rPr>
              <w:fldChar w:fldCharType="separate"/>
            </w:r>
            <w:r w:rsidR="00F17CD2">
              <w:rPr>
                <w:noProof/>
                <w:sz w:val="24"/>
                <w:szCs w:val="24"/>
              </w:rPr>
              <w:t> </w:t>
            </w:r>
            <w:r w:rsidR="00F17CD2">
              <w:rPr>
                <w:noProof/>
                <w:sz w:val="24"/>
                <w:szCs w:val="24"/>
              </w:rPr>
              <w:t> </w:t>
            </w:r>
            <w:r w:rsidR="00F17CD2">
              <w:rPr>
                <w:noProof/>
                <w:sz w:val="24"/>
                <w:szCs w:val="24"/>
              </w:rPr>
              <w:t> </w:t>
            </w:r>
            <w:r w:rsidR="00F17CD2">
              <w:rPr>
                <w:noProof/>
                <w:sz w:val="24"/>
                <w:szCs w:val="24"/>
              </w:rPr>
              <w:t> </w:t>
            </w:r>
            <w:r w:rsidR="00F17CD2">
              <w:rPr>
                <w:noProof/>
                <w:sz w:val="24"/>
                <w:szCs w:val="24"/>
              </w:rPr>
              <w:t> </w:t>
            </w:r>
            <w:r w:rsidR="000203C1">
              <w:rPr>
                <w:sz w:val="24"/>
                <w:szCs w:val="24"/>
              </w:rPr>
              <w:fldChar w:fldCharType="end"/>
            </w:r>
            <w:bookmarkEnd w:id="1"/>
          </w:p>
        </w:tc>
      </w:tr>
      <w:tr w:rsidR="00F17CD2" w14:paraId="660BEBB6" w14:textId="77777777" w:rsidTr="004D4E3B">
        <w:tc>
          <w:tcPr>
            <w:tcW w:w="3168" w:type="dxa"/>
            <w:gridSpan w:val="2"/>
          </w:tcPr>
          <w:p w14:paraId="5ED19C2D" w14:textId="77777777" w:rsidR="00F17CD2" w:rsidRDefault="00F17C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Requester </w:t>
            </w:r>
            <w:r w:rsidRPr="00F17CD2">
              <w:rPr>
                <w:sz w:val="24"/>
                <w:szCs w:val="24"/>
              </w:rPr>
              <w:t>Role on the FST</w:t>
            </w:r>
          </w:p>
          <w:p w14:paraId="2A615D70" w14:textId="77777777" w:rsidR="0054156C" w:rsidRPr="00F17CD2" w:rsidRDefault="0054156C">
            <w:pPr>
              <w:rPr>
                <w:sz w:val="24"/>
                <w:szCs w:val="24"/>
              </w:rPr>
            </w:pPr>
          </w:p>
        </w:tc>
        <w:tc>
          <w:tcPr>
            <w:tcW w:w="7848" w:type="dxa"/>
            <w:gridSpan w:val="3"/>
          </w:tcPr>
          <w:p w14:paraId="744A6B86" w14:textId="77777777" w:rsidR="00F17CD2" w:rsidRPr="00F17CD2" w:rsidRDefault="000203C1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17CD2" w:rsidRPr="00F17CD2">
              <w:rPr>
                <w:sz w:val="24"/>
                <w:szCs w:val="24"/>
              </w:rPr>
              <w:instrText xml:space="preserve"> </w:instrText>
            </w:r>
            <w:bookmarkStart w:id="2" w:name="Text2"/>
            <w:r w:rsidR="00F17CD2" w:rsidRPr="00F17CD2">
              <w:rPr>
                <w:sz w:val="24"/>
                <w:szCs w:val="24"/>
              </w:rPr>
              <w:instrText xml:space="preserve">FORMTEXT </w:instrText>
            </w:r>
            <w:r w:rsidRPr="00F17CD2">
              <w:rPr>
                <w:sz w:val="24"/>
                <w:szCs w:val="24"/>
              </w:rPr>
            </w:r>
            <w:r w:rsidRPr="00F17CD2">
              <w:rPr>
                <w:sz w:val="24"/>
                <w:szCs w:val="24"/>
              </w:rPr>
              <w:fldChar w:fldCharType="separate"/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Pr="00F17CD2">
              <w:rPr>
                <w:sz w:val="24"/>
                <w:szCs w:val="24"/>
              </w:rPr>
              <w:fldChar w:fldCharType="end"/>
            </w:r>
            <w:bookmarkEnd w:id="2"/>
          </w:p>
        </w:tc>
      </w:tr>
      <w:tr w:rsidR="00F17CD2" w14:paraId="10990523" w14:textId="77777777" w:rsidTr="004D4E3B">
        <w:tc>
          <w:tcPr>
            <w:tcW w:w="3168" w:type="dxa"/>
            <w:gridSpan w:val="2"/>
          </w:tcPr>
          <w:p w14:paraId="725EA504" w14:textId="77777777" w:rsidR="00F17CD2" w:rsidRDefault="00F17CD2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t>Date of the FST</w:t>
            </w:r>
            <w:r w:rsidR="00226143">
              <w:rPr>
                <w:sz w:val="24"/>
                <w:szCs w:val="24"/>
              </w:rPr>
              <w:t>/AD Staffing</w:t>
            </w:r>
          </w:p>
          <w:p w14:paraId="33ED8CFB" w14:textId="77777777" w:rsidR="0054156C" w:rsidRPr="00F17CD2" w:rsidRDefault="0054156C">
            <w:pPr>
              <w:rPr>
                <w:sz w:val="24"/>
                <w:szCs w:val="24"/>
              </w:rPr>
            </w:pPr>
          </w:p>
        </w:tc>
        <w:tc>
          <w:tcPr>
            <w:tcW w:w="7848" w:type="dxa"/>
            <w:gridSpan w:val="3"/>
          </w:tcPr>
          <w:p w14:paraId="3B463CD8" w14:textId="77777777" w:rsidR="00F17CD2" w:rsidRPr="00F17CD2" w:rsidRDefault="000203C1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F17CD2" w:rsidRPr="00F17CD2">
              <w:rPr>
                <w:sz w:val="24"/>
                <w:szCs w:val="24"/>
              </w:rPr>
              <w:instrText xml:space="preserve"> FORMTEXT </w:instrText>
            </w:r>
            <w:r w:rsidRPr="00F17CD2">
              <w:rPr>
                <w:sz w:val="24"/>
                <w:szCs w:val="24"/>
              </w:rPr>
            </w:r>
            <w:r w:rsidRPr="00F17CD2">
              <w:rPr>
                <w:sz w:val="24"/>
                <w:szCs w:val="24"/>
              </w:rPr>
              <w:fldChar w:fldCharType="separate"/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Pr="00F17CD2">
              <w:rPr>
                <w:sz w:val="24"/>
                <w:szCs w:val="24"/>
              </w:rPr>
              <w:fldChar w:fldCharType="end"/>
            </w:r>
            <w:bookmarkEnd w:id="3"/>
          </w:p>
        </w:tc>
      </w:tr>
      <w:tr w:rsidR="00F17CD2" w14:paraId="2045DD41" w14:textId="77777777" w:rsidTr="004D4E3B">
        <w:tc>
          <w:tcPr>
            <w:tcW w:w="3168" w:type="dxa"/>
            <w:gridSpan w:val="2"/>
          </w:tcPr>
          <w:p w14:paraId="5966BAF2" w14:textId="77777777" w:rsidR="00F17CD2" w:rsidRDefault="00F17CD2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t>Case Circuit</w:t>
            </w:r>
          </w:p>
          <w:p w14:paraId="551ECEB3" w14:textId="77777777" w:rsidR="0054156C" w:rsidRPr="00F17CD2" w:rsidRDefault="0054156C">
            <w:pPr>
              <w:rPr>
                <w:sz w:val="24"/>
                <w:szCs w:val="24"/>
              </w:rPr>
            </w:pPr>
          </w:p>
        </w:tc>
        <w:tc>
          <w:tcPr>
            <w:tcW w:w="7848" w:type="dxa"/>
            <w:gridSpan w:val="3"/>
          </w:tcPr>
          <w:p w14:paraId="19EC7B60" w14:textId="77777777" w:rsidR="00F17CD2" w:rsidRPr="00F17CD2" w:rsidRDefault="000203C1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F17CD2" w:rsidRPr="00F17CD2">
              <w:rPr>
                <w:sz w:val="24"/>
                <w:szCs w:val="24"/>
              </w:rPr>
              <w:instrText xml:space="preserve"> FORMTEXT </w:instrText>
            </w:r>
            <w:r w:rsidRPr="00F17CD2">
              <w:rPr>
                <w:sz w:val="24"/>
                <w:szCs w:val="24"/>
              </w:rPr>
            </w:r>
            <w:r w:rsidRPr="00F17CD2">
              <w:rPr>
                <w:sz w:val="24"/>
                <w:szCs w:val="24"/>
              </w:rPr>
              <w:fldChar w:fldCharType="separate"/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Pr="00F17CD2">
              <w:rPr>
                <w:sz w:val="24"/>
                <w:szCs w:val="24"/>
              </w:rPr>
              <w:fldChar w:fldCharType="end"/>
            </w:r>
            <w:bookmarkEnd w:id="4"/>
          </w:p>
        </w:tc>
      </w:tr>
      <w:tr w:rsidR="00F17CD2" w14:paraId="165E01E3" w14:textId="77777777" w:rsidTr="004D4E3B">
        <w:tc>
          <w:tcPr>
            <w:tcW w:w="3168" w:type="dxa"/>
            <w:gridSpan w:val="2"/>
          </w:tcPr>
          <w:p w14:paraId="3345D61D" w14:textId="77777777" w:rsidR="00F17CD2" w:rsidRDefault="00F17CD2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t>Foster Youth(s)</w:t>
            </w:r>
          </w:p>
          <w:p w14:paraId="1933E5AA" w14:textId="77777777" w:rsidR="0054156C" w:rsidRPr="00F17CD2" w:rsidRDefault="0054156C">
            <w:pPr>
              <w:rPr>
                <w:sz w:val="24"/>
                <w:szCs w:val="24"/>
              </w:rPr>
            </w:pPr>
          </w:p>
        </w:tc>
        <w:tc>
          <w:tcPr>
            <w:tcW w:w="7848" w:type="dxa"/>
            <w:gridSpan w:val="3"/>
          </w:tcPr>
          <w:p w14:paraId="76FE570A" w14:textId="77777777" w:rsidR="00F17CD2" w:rsidRPr="00F17CD2" w:rsidRDefault="000203C1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F17CD2" w:rsidRPr="00F17CD2">
              <w:rPr>
                <w:sz w:val="24"/>
                <w:szCs w:val="24"/>
              </w:rPr>
              <w:instrText xml:space="preserve"> FORMTEXT </w:instrText>
            </w:r>
            <w:r w:rsidRPr="00F17CD2">
              <w:rPr>
                <w:sz w:val="24"/>
                <w:szCs w:val="24"/>
              </w:rPr>
            </w:r>
            <w:r w:rsidRPr="00F17CD2">
              <w:rPr>
                <w:sz w:val="24"/>
                <w:szCs w:val="24"/>
              </w:rPr>
              <w:fldChar w:fldCharType="separate"/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="00F17CD2" w:rsidRPr="00F17CD2">
              <w:rPr>
                <w:noProof/>
                <w:sz w:val="24"/>
                <w:szCs w:val="24"/>
              </w:rPr>
              <w:t> </w:t>
            </w:r>
            <w:r w:rsidRPr="00F17CD2">
              <w:rPr>
                <w:sz w:val="24"/>
                <w:szCs w:val="24"/>
              </w:rPr>
              <w:fldChar w:fldCharType="end"/>
            </w:r>
            <w:bookmarkEnd w:id="5"/>
          </w:p>
        </w:tc>
      </w:tr>
      <w:tr w:rsidR="00F17CD2" w14:paraId="7D14CBEF" w14:textId="77777777" w:rsidTr="00F17CD2">
        <w:tc>
          <w:tcPr>
            <w:tcW w:w="3978" w:type="dxa"/>
            <w:gridSpan w:val="3"/>
          </w:tcPr>
          <w:p w14:paraId="2F7B20A1" w14:textId="77777777" w:rsidR="00F17CD2" w:rsidRDefault="00F17CD2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t xml:space="preserve">Foster </w:t>
            </w:r>
            <w:r>
              <w:rPr>
                <w:sz w:val="24"/>
                <w:szCs w:val="24"/>
              </w:rPr>
              <w:t>Youth(</w:t>
            </w:r>
            <w:r w:rsidRPr="00F17CD2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)’</w:t>
            </w:r>
            <w:r w:rsidRPr="00F17CD2">
              <w:rPr>
                <w:sz w:val="24"/>
                <w:szCs w:val="24"/>
              </w:rPr>
              <w:t xml:space="preserve"> Case Manager</w:t>
            </w:r>
            <w:r>
              <w:rPr>
                <w:sz w:val="24"/>
                <w:szCs w:val="24"/>
              </w:rPr>
              <w:t>(s)</w:t>
            </w:r>
          </w:p>
          <w:p w14:paraId="219F9F0D" w14:textId="77777777" w:rsidR="0054156C" w:rsidRPr="00F17CD2" w:rsidRDefault="0054156C">
            <w:pPr>
              <w:rPr>
                <w:sz w:val="24"/>
                <w:szCs w:val="24"/>
              </w:rPr>
            </w:pPr>
          </w:p>
        </w:tc>
        <w:tc>
          <w:tcPr>
            <w:tcW w:w="7038" w:type="dxa"/>
            <w:gridSpan w:val="2"/>
          </w:tcPr>
          <w:p w14:paraId="03A5720B" w14:textId="77777777" w:rsidR="00F17CD2" w:rsidRPr="00F17CD2" w:rsidRDefault="00BC0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bookmarkStart w:id="7" w:name="_GoBack"/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bookmarkEnd w:id="7"/>
            <w:r>
              <w:rPr>
                <w:sz w:val="24"/>
                <w:szCs w:val="24"/>
              </w:rPr>
              <w:fldChar w:fldCharType="end"/>
            </w:r>
            <w:bookmarkEnd w:id="6"/>
          </w:p>
        </w:tc>
      </w:tr>
      <w:tr w:rsidR="00F17CD2" w14:paraId="3DB8DBBF" w14:textId="77777777" w:rsidTr="00F17CD2">
        <w:tc>
          <w:tcPr>
            <w:tcW w:w="11016" w:type="dxa"/>
            <w:gridSpan w:val="5"/>
          </w:tcPr>
          <w:p w14:paraId="21E09C04" w14:textId="77777777" w:rsidR="00F17CD2" w:rsidRDefault="00F17CD2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t>Reason for Request</w:t>
            </w:r>
            <w:r w:rsidR="0054156C">
              <w:rPr>
                <w:sz w:val="24"/>
                <w:szCs w:val="24"/>
              </w:rPr>
              <w:t>:</w:t>
            </w:r>
          </w:p>
          <w:p w14:paraId="40CE1999" w14:textId="77777777" w:rsidR="00CC3162" w:rsidRPr="00CC3162" w:rsidRDefault="00CC3162" w:rsidP="00CC3162">
            <w:pPr>
              <w:rPr>
                <w:sz w:val="24"/>
                <w:szCs w:val="24"/>
              </w:rPr>
            </w:pPr>
            <w:r w:rsidRPr="00CC3162">
              <w:rPr>
                <w:rFonts w:cs="Arial"/>
                <w:sz w:val="24"/>
                <w:szCs w:val="24"/>
              </w:rPr>
              <w:t xml:space="preserve">Grievances </w:t>
            </w:r>
            <w:r>
              <w:rPr>
                <w:rFonts w:cs="Arial"/>
                <w:sz w:val="24"/>
                <w:szCs w:val="24"/>
              </w:rPr>
              <w:t>are</w:t>
            </w:r>
            <w:r w:rsidRPr="00CC3162">
              <w:rPr>
                <w:rFonts w:cs="Arial"/>
                <w:sz w:val="24"/>
                <w:szCs w:val="24"/>
              </w:rPr>
              <w:t xml:space="preserve"> based on procedural error or extreme bias that is not in the best interest of the child</w:t>
            </w:r>
          </w:p>
        </w:tc>
      </w:tr>
      <w:tr w:rsidR="00F17CD2" w14:paraId="76CFA0A7" w14:textId="77777777" w:rsidTr="0054156C">
        <w:trPr>
          <w:trHeight w:val="5543"/>
        </w:trPr>
        <w:tc>
          <w:tcPr>
            <w:tcW w:w="11016" w:type="dxa"/>
            <w:gridSpan w:val="5"/>
            <w:tcBorders>
              <w:bottom w:val="single" w:sz="4" w:space="0" w:color="auto"/>
            </w:tcBorders>
          </w:tcPr>
          <w:p w14:paraId="77D30E11" w14:textId="77777777" w:rsidR="00F17CD2" w:rsidRPr="00F17CD2" w:rsidRDefault="00BC0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"/>
          </w:p>
        </w:tc>
      </w:tr>
      <w:tr w:rsidR="00F17CD2" w14:paraId="7531DAB3" w14:textId="77777777" w:rsidTr="00F17CD2">
        <w:tc>
          <w:tcPr>
            <w:tcW w:w="11016" w:type="dxa"/>
            <w:gridSpan w:val="5"/>
            <w:tcBorders>
              <w:left w:val="nil"/>
              <w:bottom w:val="nil"/>
            </w:tcBorders>
          </w:tcPr>
          <w:p w14:paraId="165317E3" w14:textId="77777777" w:rsidR="00F17CD2" w:rsidRDefault="00F17CD2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t>Signatures:</w:t>
            </w:r>
          </w:p>
          <w:p w14:paraId="0CC824A1" w14:textId="77777777" w:rsidR="00F17CD2" w:rsidRPr="00F17CD2" w:rsidRDefault="00F17CD2">
            <w:pPr>
              <w:rPr>
                <w:sz w:val="24"/>
                <w:szCs w:val="24"/>
              </w:rPr>
            </w:pPr>
          </w:p>
        </w:tc>
      </w:tr>
      <w:tr w:rsidR="003711BD" w14:paraId="5DD891ED" w14:textId="77777777" w:rsidTr="00F17CD2"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9FF74C" w14:textId="77777777" w:rsidR="003711BD" w:rsidRPr="00F17CD2" w:rsidRDefault="003711BD">
            <w:pPr>
              <w:rPr>
                <w:sz w:val="24"/>
                <w:szCs w:val="24"/>
              </w:rPr>
            </w:pP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DED23C" w14:textId="77777777" w:rsidR="003711BD" w:rsidRPr="00F17CD2" w:rsidRDefault="003711BD">
            <w:pPr>
              <w:rPr>
                <w:sz w:val="24"/>
                <w:szCs w:val="24"/>
              </w:rPr>
            </w:pPr>
          </w:p>
        </w:tc>
        <w:tc>
          <w:tcPr>
            <w:tcW w:w="3672" w:type="dxa"/>
            <w:tcBorders>
              <w:top w:val="nil"/>
              <w:left w:val="nil"/>
              <w:bottom w:val="single" w:sz="4" w:space="0" w:color="auto"/>
            </w:tcBorders>
          </w:tcPr>
          <w:p w14:paraId="1A342768" w14:textId="77777777" w:rsidR="003711BD" w:rsidRPr="00F17CD2" w:rsidRDefault="003711BD">
            <w:pPr>
              <w:rPr>
                <w:sz w:val="24"/>
                <w:szCs w:val="24"/>
              </w:rPr>
            </w:pPr>
          </w:p>
        </w:tc>
      </w:tr>
      <w:tr w:rsidR="00F17CD2" w14:paraId="4AAD212F" w14:textId="77777777" w:rsidTr="00F17CD2">
        <w:tc>
          <w:tcPr>
            <w:tcW w:w="7344" w:type="dxa"/>
            <w:gridSpan w:val="4"/>
            <w:tcBorders>
              <w:left w:val="nil"/>
              <w:bottom w:val="nil"/>
              <w:right w:val="nil"/>
            </w:tcBorders>
          </w:tcPr>
          <w:p w14:paraId="5863266F" w14:textId="77777777" w:rsidR="00F17CD2" w:rsidRPr="00F17CD2" w:rsidRDefault="00F17CD2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t xml:space="preserve">Review Requester </w:t>
            </w:r>
          </w:p>
        </w:tc>
        <w:tc>
          <w:tcPr>
            <w:tcW w:w="3672" w:type="dxa"/>
            <w:tcBorders>
              <w:left w:val="nil"/>
              <w:bottom w:val="nil"/>
              <w:right w:val="nil"/>
            </w:tcBorders>
          </w:tcPr>
          <w:p w14:paraId="6EC65B65" w14:textId="77777777" w:rsidR="00F17CD2" w:rsidRPr="00F17CD2" w:rsidRDefault="00F17CD2" w:rsidP="00F17C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Submitted</w:t>
            </w:r>
          </w:p>
        </w:tc>
      </w:tr>
      <w:tr w:rsidR="00F17CD2" w14:paraId="16CF4002" w14:textId="77777777" w:rsidTr="00F17CD2">
        <w:tc>
          <w:tcPr>
            <w:tcW w:w="11016" w:type="dxa"/>
            <w:gridSpan w:val="5"/>
            <w:tcBorders>
              <w:top w:val="nil"/>
              <w:left w:val="nil"/>
              <w:right w:val="nil"/>
            </w:tcBorders>
          </w:tcPr>
          <w:p w14:paraId="6EDEECB3" w14:textId="77777777" w:rsidR="00F17CD2" w:rsidRDefault="00F17CD2">
            <w:pPr>
              <w:rPr>
                <w:sz w:val="24"/>
                <w:szCs w:val="24"/>
              </w:rPr>
            </w:pPr>
          </w:p>
          <w:p w14:paraId="792B8D0E" w14:textId="77777777" w:rsidR="00F17CD2" w:rsidRPr="00F17CD2" w:rsidRDefault="00F17CD2">
            <w:pPr>
              <w:rPr>
                <w:sz w:val="24"/>
                <w:szCs w:val="24"/>
              </w:rPr>
            </w:pPr>
          </w:p>
        </w:tc>
      </w:tr>
      <w:tr w:rsidR="00F17CD2" w14:paraId="550B9F76" w14:textId="77777777" w:rsidTr="00F17CD2">
        <w:tc>
          <w:tcPr>
            <w:tcW w:w="7344" w:type="dxa"/>
            <w:gridSpan w:val="4"/>
            <w:tcBorders>
              <w:left w:val="nil"/>
              <w:bottom w:val="nil"/>
              <w:right w:val="nil"/>
            </w:tcBorders>
          </w:tcPr>
          <w:p w14:paraId="27D75230" w14:textId="77777777" w:rsidR="00F17CD2" w:rsidRPr="00F17CD2" w:rsidRDefault="00F17CD2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t>Circuit Man</w:t>
            </w:r>
            <w:r w:rsidR="00ED3DEF">
              <w:rPr>
                <w:sz w:val="24"/>
                <w:szCs w:val="24"/>
              </w:rPr>
              <w:t>a</w:t>
            </w:r>
            <w:r w:rsidRPr="00F17CD2">
              <w:rPr>
                <w:sz w:val="24"/>
                <w:szCs w:val="24"/>
              </w:rPr>
              <w:t>ger/Designee</w:t>
            </w:r>
          </w:p>
        </w:tc>
        <w:tc>
          <w:tcPr>
            <w:tcW w:w="3672" w:type="dxa"/>
            <w:tcBorders>
              <w:left w:val="nil"/>
              <w:bottom w:val="nil"/>
              <w:right w:val="nil"/>
            </w:tcBorders>
          </w:tcPr>
          <w:p w14:paraId="0A78BD87" w14:textId="77777777" w:rsidR="00F17CD2" w:rsidRPr="00F17CD2" w:rsidRDefault="00F17CD2">
            <w:pPr>
              <w:rPr>
                <w:sz w:val="24"/>
                <w:szCs w:val="24"/>
              </w:rPr>
            </w:pPr>
            <w:r w:rsidRPr="00F17CD2">
              <w:rPr>
                <w:sz w:val="24"/>
                <w:szCs w:val="24"/>
              </w:rPr>
              <w:t xml:space="preserve">Date Received </w:t>
            </w:r>
          </w:p>
        </w:tc>
      </w:tr>
    </w:tbl>
    <w:p w14:paraId="39F14D48" w14:textId="77777777" w:rsidR="003711BD" w:rsidRDefault="003711BD" w:rsidP="00F17CD2"/>
    <w:sectPr w:rsidR="003711BD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0D0679" w14:textId="77777777" w:rsidR="00611C0F" w:rsidRDefault="00611C0F" w:rsidP="008C0D07">
      <w:pPr>
        <w:pStyle w:val="Footer"/>
      </w:pPr>
      <w:r>
        <w:separator/>
      </w:r>
    </w:p>
  </w:endnote>
  <w:endnote w:type="continuationSeparator" w:id="0">
    <w:p w14:paraId="59339ED2" w14:textId="77777777" w:rsidR="00611C0F" w:rsidRDefault="00611C0F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F17CD2" w14:paraId="7ED65352" w14:textId="77777777" w:rsidTr="00083D51">
      <w:tc>
        <w:tcPr>
          <w:tcW w:w="3672" w:type="dxa"/>
        </w:tcPr>
        <w:p w14:paraId="43FE9AC5" w14:textId="77777777" w:rsidR="00F17CD2" w:rsidRPr="00083D51" w:rsidRDefault="00F17CD2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14:paraId="19844D70" w14:textId="77777777" w:rsidR="00F17CD2" w:rsidRPr="00083D51" w:rsidRDefault="00F17CD2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14:paraId="039B7B50" w14:textId="77777777" w:rsidR="00F17CD2" w:rsidRPr="00083D51" w:rsidRDefault="00F17CD2" w:rsidP="00B43F6A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CD-</w:t>
          </w:r>
          <w:r w:rsidR="00B43F6A">
            <w:rPr>
              <w:sz w:val="16"/>
              <w:szCs w:val="16"/>
            </w:rPr>
            <w:t>190 REV 02/16</w:t>
          </w:r>
        </w:p>
      </w:tc>
    </w:tr>
  </w:tbl>
  <w:p w14:paraId="7F4777E2" w14:textId="77777777" w:rsidR="00F17CD2" w:rsidRDefault="00F17C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578572" w14:textId="77777777" w:rsidR="00611C0F" w:rsidRDefault="00611C0F" w:rsidP="008C0D07">
      <w:pPr>
        <w:pStyle w:val="Footer"/>
      </w:pPr>
      <w:r>
        <w:separator/>
      </w:r>
    </w:p>
  </w:footnote>
  <w:footnote w:type="continuationSeparator" w:id="0">
    <w:p w14:paraId="0F8CB878" w14:textId="77777777" w:rsidR="00611C0F" w:rsidRDefault="00611C0F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2V9F0Acko/OH2gCxtcuzwKKoMm8=" w:salt="DMuUrAvQsVVCxYcfdgSKY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3C5"/>
    <w:rsid w:val="000203C1"/>
    <w:rsid w:val="00083D51"/>
    <w:rsid w:val="000A7CCF"/>
    <w:rsid w:val="001836CC"/>
    <w:rsid w:val="00226143"/>
    <w:rsid w:val="002A2675"/>
    <w:rsid w:val="003711BD"/>
    <w:rsid w:val="003824D8"/>
    <w:rsid w:val="00442B92"/>
    <w:rsid w:val="00453BB7"/>
    <w:rsid w:val="004D4E3B"/>
    <w:rsid w:val="0054156C"/>
    <w:rsid w:val="005A2AAD"/>
    <w:rsid w:val="00611C0F"/>
    <w:rsid w:val="00681B8A"/>
    <w:rsid w:val="0072301E"/>
    <w:rsid w:val="007B13C5"/>
    <w:rsid w:val="007D167F"/>
    <w:rsid w:val="008C0D07"/>
    <w:rsid w:val="008E271C"/>
    <w:rsid w:val="00953909"/>
    <w:rsid w:val="00960810"/>
    <w:rsid w:val="00985A6E"/>
    <w:rsid w:val="00AD7951"/>
    <w:rsid w:val="00B328F4"/>
    <w:rsid w:val="00B43F6A"/>
    <w:rsid w:val="00BC0778"/>
    <w:rsid w:val="00C957A6"/>
    <w:rsid w:val="00CC0769"/>
    <w:rsid w:val="00CC3162"/>
    <w:rsid w:val="00CF13D8"/>
    <w:rsid w:val="00D145C2"/>
    <w:rsid w:val="00D94F73"/>
    <w:rsid w:val="00E61E70"/>
    <w:rsid w:val="00ED3DEF"/>
    <w:rsid w:val="00F15C9A"/>
    <w:rsid w:val="00F17CD2"/>
    <w:rsid w:val="00FB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40BF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985A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85A6E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985A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85A6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cd190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tattv1s</dc:creator>
  <cp:lastModifiedBy>DSS-CD</cp:lastModifiedBy>
  <cp:revision>2</cp:revision>
  <cp:lastPrinted>2015-10-08T13:13:00Z</cp:lastPrinted>
  <dcterms:created xsi:type="dcterms:W3CDTF">2016-02-04T21:00:00Z</dcterms:created>
  <dcterms:modified xsi:type="dcterms:W3CDTF">2016-02-04T21:00:00Z</dcterms:modified>
</cp:coreProperties>
</file>