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2700"/>
        <w:gridCol w:w="450"/>
        <w:gridCol w:w="270"/>
        <w:gridCol w:w="1170"/>
        <w:gridCol w:w="1260"/>
        <w:gridCol w:w="2358"/>
      </w:tblGrid>
      <w:tr w:rsidR="00EE0311" w:rsidTr="00C92205">
        <w:tc>
          <w:tcPr>
            <w:tcW w:w="1368" w:type="dxa"/>
            <w:vAlign w:val="center"/>
          </w:tcPr>
          <w:p w:rsidR="00EE0311" w:rsidRDefault="001C5369" w:rsidP="00C92205">
            <w:pPr>
              <w:jc w:val="center"/>
            </w:pPr>
            <w:r>
              <w:rPr>
                <w:noProof/>
                <w:sz w:val="20"/>
              </w:rPr>
              <w:drawing>
                <wp:inline distT="0" distB="0" distL="0" distR="0" wp14:anchorId="458B6DAA" wp14:editId="10FAE1BC">
                  <wp:extent cx="712379" cy="7336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3256" cy="734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8" w:type="dxa"/>
            <w:gridSpan w:val="6"/>
          </w:tcPr>
          <w:p w:rsidR="00EE0311" w:rsidRPr="005F1D61" w:rsidRDefault="00EE0311">
            <w:pPr>
              <w:rPr>
                <w:sz w:val="24"/>
                <w:szCs w:val="24"/>
              </w:rPr>
            </w:pPr>
            <w:r w:rsidRPr="005F1D61">
              <w:rPr>
                <w:sz w:val="24"/>
                <w:szCs w:val="24"/>
              </w:rPr>
              <w:t>Missouri Department of Social Services</w:t>
            </w:r>
          </w:p>
          <w:p w:rsidR="00EE0311" w:rsidRPr="005F1D61" w:rsidRDefault="000326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Children’s Division</w:t>
            </w:r>
          </w:p>
          <w:p w:rsidR="00EE0311" w:rsidRPr="005F1D61" w:rsidRDefault="00EE0311">
            <w:pPr>
              <w:rPr>
                <w:sz w:val="24"/>
                <w:szCs w:val="24"/>
              </w:rPr>
            </w:pPr>
            <w:r w:rsidRPr="005F1D61">
              <w:rPr>
                <w:sz w:val="24"/>
                <w:szCs w:val="24"/>
              </w:rPr>
              <w:t>PO Box 88</w:t>
            </w:r>
          </w:p>
          <w:p w:rsidR="001C5369" w:rsidRDefault="00EE0311">
            <w:pPr>
              <w:rPr>
                <w:sz w:val="24"/>
                <w:szCs w:val="24"/>
              </w:rPr>
            </w:pPr>
            <w:r w:rsidRPr="005F1D61">
              <w:rPr>
                <w:sz w:val="24"/>
                <w:szCs w:val="24"/>
              </w:rPr>
              <w:t>Jefferson City, MO 65103</w:t>
            </w:r>
          </w:p>
          <w:p w:rsidR="005F1D61" w:rsidRDefault="003A0106">
            <w:hyperlink r:id="rId8" w:history="1">
              <w:r w:rsidR="00384D28">
                <w:rPr>
                  <w:rStyle w:val="Hyperlink"/>
                </w:rPr>
                <w:t>CD.REQUESTFORFINGERPRINTBASEDBACKGROUNDCHECKS@DSS.MO.GOV</w:t>
              </w:r>
            </w:hyperlink>
          </w:p>
        </w:tc>
      </w:tr>
      <w:tr w:rsidR="001C5369" w:rsidTr="001C5369">
        <w:tc>
          <w:tcPr>
            <w:tcW w:w="9576" w:type="dxa"/>
            <w:gridSpan w:val="7"/>
            <w:shd w:val="clear" w:color="auto" w:fill="A6A6A6" w:themeFill="background1" w:themeFillShade="A6"/>
          </w:tcPr>
          <w:p w:rsidR="001C5369" w:rsidRPr="00EE0311" w:rsidRDefault="001C5369">
            <w:pPr>
              <w:rPr>
                <w:b/>
                <w:sz w:val="32"/>
                <w:szCs w:val="32"/>
              </w:rPr>
            </w:pPr>
          </w:p>
        </w:tc>
      </w:tr>
      <w:tr w:rsidR="00EE0311" w:rsidTr="0068003D">
        <w:tc>
          <w:tcPr>
            <w:tcW w:w="9576" w:type="dxa"/>
            <w:gridSpan w:val="7"/>
          </w:tcPr>
          <w:p w:rsidR="00EE0311" w:rsidRPr="001C5369" w:rsidRDefault="00EE0311">
            <w:pPr>
              <w:rPr>
                <w:b/>
                <w:sz w:val="32"/>
                <w:szCs w:val="32"/>
              </w:rPr>
            </w:pPr>
            <w:r w:rsidRPr="001C5369">
              <w:rPr>
                <w:b/>
                <w:sz w:val="32"/>
                <w:szCs w:val="32"/>
              </w:rPr>
              <w:t>REQUEST FOR FINGERPRINT BASED BACKGROUND CHECK RESULTS</w:t>
            </w:r>
          </w:p>
        </w:tc>
      </w:tr>
      <w:tr w:rsidR="00EE0311" w:rsidTr="0068003D">
        <w:tc>
          <w:tcPr>
            <w:tcW w:w="9576" w:type="dxa"/>
            <w:gridSpan w:val="7"/>
          </w:tcPr>
          <w:p w:rsidR="00EE0311" w:rsidRPr="001C5369" w:rsidRDefault="001C5369" w:rsidP="001078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purpose of this form is to request fingerprint results for an individual who was fingerprinted for the purpose of Foster Care Screening.</w:t>
            </w:r>
            <w:r w:rsidR="00EE0311" w:rsidRPr="001C5369">
              <w:rPr>
                <w:sz w:val="24"/>
                <w:szCs w:val="24"/>
              </w:rPr>
              <w:t xml:space="preserve"> This form is to be completed </w:t>
            </w:r>
            <w:r w:rsidR="00EE0311" w:rsidRPr="001C5369">
              <w:rPr>
                <w:b/>
                <w:sz w:val="24"/>
                <w:szCs w:val="24"/>
              </w:rPr>
              <w:t>by the individual who was fingerprinted</w:t>
            </w:r>
            <w:r w:rsidR="00EE0311" w:rsidRPr="001C5369">
              <w:rPr>
                <w:sz w:val="24"/>
                <w:szCs w:val="24"/>
              </w:rPr>
              <w:t xml:space="preserve">.  </w:t>
            </w:r>
            <w:r w:rsidR="00EE0311" w:rsidRPr="001C5369">
              <w:rPr>
                <w:b/>
                <w:sz w:val="24"/>
                <w:szCs w:val="24"/>
              </w:rPr>
              <w:t>Only the individual who was fingerprinted</w:t>
            </w:r>
            <w:r w:rsidR="00EE0311" w:rsidRPr="001C5369">
              <w:rPr>
                <w:sz w:val="24"/>
                <w:szCs w:val="24"/>
              </w:rPr>
              <w:t xml:space="preserve"> may obtain the fingerprint results.</w:t>
            </w:r>
            <w:r>
              <w:rPr>
                <w:sz w:val="24"/>
                <w:szCs w:val="24"/>
              </w:rPr>
              <w:t xml:space="preserve">  The individual who was fingerprinted may obtain the results, with a valid photo ID, at the Children’s Division county office </w:t>
            </w:r>
            <w:r w:rsidR="001078A9">
              <w:rPr>
                <w:sz w:val="24"/>
                <w:szCs w:val="24"/>
              </w:rPr>
              <w:t>where the requestor resides</w:t>
            </w:r>
            <w:r>
              <w:rPr>
                <w:sz w:val="24"/>
                <w:szCs w:val="24"/>
              </w:rPr>
              <w:t>.</w:t>
            </w:r>
          </w:p>
        </w:tc>
      </w:tr>
      <w:tr w:rsidR="001C5369" w:rsidTr="001078A9">
        <w:trPr>
          <w:trHeight w:val="314"/>
        </w:trPr>
        <w:tc>
          <w:tcPr>
            <w:tcW w:w="9576" w:type="dxa"/>
            <w:gridSpan w:val="7"/>
            <w:shd w:val="clear" w:color="auto" w:fill="A6A6A6" w:themeFill="background1" w:themeFillShade="A6"/>
          </w:tcPr>
          <w:p w:rsidR="001C5369" w:rsidRDefault="001C5369"/>
        </w:tc>
      </w:tr>
      <w:tr w:rsidR="00EE0311" w:rsidTr="001078A9">
        <w:trPr>
          <w:trHeight w:val="665"/>
        </w:trPr>
        <w:tc>
          <w:tcPr>
            <w:tcW w:w="4068" w:type="dxa"/>
            <w:gridSpan w:val="2"/>
          </w:tcPr>
          <w:p w:rsidR="00EE0311" w:rsidRDefault="00EE0311" w:rsidP="00C92205">
            <w:r>
              <w:t>FIRST NAME</w:t>
            </w:r>
          </w:p>
          <w:p w:rsidR="001C5369" w:rsidRDefault="00C92205" w:rsidP="00C92205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720" w:type="dxa"/>
            <w:gridSpan w:val="2"/>
          </w:tcPr>
          <w:p w:rsidR="00C92205" w:rsidRDefault="00EE0311" w:rsidP="00C92205">
            <w:pPr>
              <w:jc w:val="center"/>
            </w:pPr>
            <w:r>
              <w:t>MI</w:t>
            </w:r>
          </w:p>
          <w:p w:rsidR="00EE0311" w:rsidRDefault="00C92205" w:rsidP="00C92205">
            <w:pPr>
              <w:jc w:val="center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maxLength w:val="1"/>
                  </w:textInput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4788" w:type="dxa"/>
            <w:gridSpan w:val="3"/>
          </w:tcPr>
          <w:p w:rsidR="00C92205" w:rsidRDefault="00EE0311" w:rsidP="00C92205">
            <w:r>
              <w:t>LAST NAME</w:t>
            </w:r>
          </w:p>
          <w:p w:rsidR="00EE0311" w:rsidRDefault="00C92205" w:rsidP="00C92205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EE0311" w:rsidTr="00EE0311">
        <w:tc>
          <w:tcPr>
            <w:tcW w:w="4788" w:type="dxa"/>
            <w:gridSpan w:val="4"/>
          </w:tcPr>
          <w:p w:rsidR="00C92205" w:rsidRDefault="00EE0311">
            <w:r>
              <w:t>SSN</w:t>
            </w:r>
          </w:p>
          <w:p w:rsidR="001C5369" w:rsidRDefault="00C92205">
            <w: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##-##-####"/>
                  </w:textInput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  <w:p w:rsidR="00EE0311" w:rsidRDefault="00EE0311"/>
        </w:tc>
        <w:tc>
          <w:tcPr>
            <w:tcW w:w="4788" w:type="dxa"/>
            <w:gridSpan w:val="3"/>
          </w:tcPr>
          <w:p w:rsidR="00C92205" w:rsidRDefault="00EE0311">
            <w:r>
              <w:t>DOB</w:t>
            </w:r>
          </w:p>
          <w:p w:rsidR="00EE0311" w:rsidRDefault="00C92205">
            <w:r>
              <w:fldChar w:fldCharType="begin">
                <w:ffData>
                  <w:name w:val="Text5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1078A9" w:rsidTr="00EE0311">
        <w:tc>
          <w:tcPr>
            <w:tcW w:w="4788" w:type="dxa"/>
            <w:gridSpan w:val="4"/>
          </w:tcPr>
          <w:p w:rsidR="001078A9" w:rsidRDefault="001078A9">
            <w:r>
              <w:t>TCN</w:t>
            </w:r>
          </w:p>
          <w:p w:rsidR="001078A9" w:rsidRDefault="001078A9" w:rsidP="001078A9">
            <w: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##-##-####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1078A9" w:rsidRDefault="001078A9"/>
        </w:tc>
        <w:tc>
          <w:tcPr>
            <w:tcW w:w="4788" w:type="dxa"/>
            <w:gridSpan w:val="3"/>
          </w:tcPr>
          <w:p w:rsidR="001078A9" w:rsidRDefault="001078A9">
            <w:r>
              <w:t>DATE PRINTED</w:t>
            </w:r>
          </w:p>
          <w:p w:rsidR="001078A9" w:rsidRDefault="001078A9" w:rsidP="001078A9">
            <w: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format w:val="###-##-####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1078A9" w:rsidRDefault="001078A9"/>
        </w:tc>
      </w:tr>
      <w:tr w:rsidR="00EE0311" w:rsidTr="00FD47B3">
        <w:tc>
          <w:tcPr>
            <w:tcW w:w="4788" w:type="dxa"/>
            <w:gridSpan w:val="4"/>
          </w:tcPr>
          <w:p w:rsidR="00EE0311" w:rsidRDefault="001C5369">
            <w:r>
              <w:t>TELEPHONE NUMBER</w:t>
            </w:r>
          </w:p>
          <w:p w:rsidR="001C5369" w:rsidRDefault="00C92205"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  <w:p w:rsidR="00EE0311" w:rsidRDefault="00EE0311"/>
        </w:tc>
        <w:tc>
          <w:tcPr>
            <w:tcW w:w="4788" w:type="dxa"/>
            <w:gridSpan w:val="3"/>
          </w:tcPr>
          <w:p w:rsidR="00EE0311" w:rsidRDefault="00EE0311">
            <w:r>
              <w:t>EMAIL ADDRESS (REQUIRED)</w:t>
            </w:r>
          </w:p>
          <w:p w:rsidR="00C92205" w:rsidRDefault="00C92205"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EE0311" w:rsidTr="0068003D">
        <w:tc>
          <w:tcPr>
            <w:tcW w:w="9576" w:type="dxa"/>
            <w:gridSpan w:val="7"/>
          </w:tcPr>
          <w:p w:rsidR="00EE0311" w:rsidRDefault="00EE0311">
            <w:r>
              <w:t>STREET ADDRESS</w:t>
            </w:r>
          </w:p>
          <w:p w:rsidR="001C5369" w:rsidRDefault="00C9220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  <w:p w:rsidR="00EE0311" w:rsidRDefault="00EE0311"/>
        </w:tc>
      </w:tr>
      <w:tr w:rsidR="00EE0311" w:rsidTr="00EE0311">
        <w:tc>
          <w:tcPr>
            <w:tcW w:w="4518" w:type="dxa"/>
            <w:gridSpan w:val="3"/>
          </w:tcPr>
          <w:p w:rsidR="00C92205" w:rsidRDefault="00EE0311">
            <w:r>
              <w:t>CITY</w:t>
            </w:r>
          </w:p>
          <w:p w:rsidR="001C5369" w:rsidRDefault="00C9220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1078A9" w:rsidRDefault="001078A9"/>
        </w:tc>
        <w:tc>
          <w:tcPr>
            <w:tcW w:w="2700" w:type="dxa"/>
            <w:gridSpan w:val="3"/>
          </w:tcPr>
          <w:p w:rsidR="00C92205" w:rsidRDefault="00EE0311">
            <w:r>
              <w:t>STATE</w:t>
            </w:r>
          </w:p>
          <w:p w:rsidR="00EE0311" w:rsidRDefault="00C9220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358" w:type="dxa"/>
          </w:tcPr>
          <w:p w:rsidR="00EE0311" w:rsidRDefault="00EE0311">
            <w:r>
              <w:t>ZIP</w:t>
            </w:r>
          </w:p>
          <w:p w:rsidR="00EE0311" w:rsidRDefault="00C9220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EE0311" w:rsidTr="001078A9">
        <w:trPr>
          <w:trHeight w:val="710"/>
        </w:trPr>
        <w:tc>
          <w:tcPr>
            <w:tcW w:w="9576" w:type="dxa"/>
            <w:gridSpan w:val="7"/>
          </w:tcPr>
          <w:p w:rsidR="00C92205" w:rsidRDefault="001C5369">
            <w:r>
              <w:t xml:space="preserve">CHILDREN’S DIVISION COUNTY OFFICE WHERE </w:t>
            </w:r>
            <w:r w:rsidR="001078A9">
              <w:t>REQUESTOR RESIDES AND RESULTS W</w:t>
            </w:r>
            <w:r>
              <w:t>ILL BE PICK</w:t>
            </w:r>
            <w:r w:rsidR="004165C6">
              <w:t>ED</w:t>
            </w:r>
            <w:r>
              <w:t xml:space="preserve"> UP</w:t>
            </w:r>
          </w:p>
          <w:p w:rsidR="001C5369" w:rsidRDefault="00C92205"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C5369" w:rsidTr="001078A9">
        <w:tc>
          <w:tcPr>
            <w:tcW w:w="9576" w:type="dxa"/>
            <w:gridSpan w:val="7"/>
            <w:shd w:val="clear" w:color="auto" w:fill="D9D9D9" w:themeFill="background1" w:themeFillShade="D9"/>
          </w:tcPr>
          <w:p w:rsidR="0095204E" w:rsidRPr="0095204E" w:rsidRDefault="008E64B2">
            <w:pPr>
              <w:rPr>
                <w:b/>
              </w:rPr>
            </w:pPr>
            <w:r w:rsidRPr="0095204E">
              <w:rPr>
                <w:b/>
                <w:caps/>
              </w:rPr>
              <w:t>The local Children’s Division office provided the requestor with a copy of their fingerprint results, this form is being submitted for tracking purposes</w:t>
            </w:r>
            <w:r w:rsidRPr="0095204E">
              <w:rPr>
                <w:b/>
              </w:rPr>
              <w:t xml:space="preserve"> </w:t>
            </w:r>
            <w:r w:rsidR="0095204E">
              <w:rPr>
                <w:b/>
              </w:rPr>
              <w:t>ONLY:</w:t>
            </w:r>
            <w:r w:rsidRPr="0095204E">
              <w:rPr>
                <w:b/>
              </w:rPr>
              <w:t xml:space="preserve">  </w:t>
            </w:r>
          </w:p>
          <w:p w:rsidR="001C5369" w:rsidRDefault="0095204E">
            <w:r w:rsidRPr="0095204E">
              <w:rPr>
                <w:b/>
              </w:rPr>
              <w:t>Circle one</w:t>
            </w:r>
            <w:r>
              <w:t xml:space="preserve">   </w:t>
            </w:r>
            <w:r w:rsidR="008E64B2">
              <w:fldChar w:fldCharType="begin">
                <w:ffData>
                  <w:name w:val=""/>
                  <w:enabled/>
                  <w:calcOnExit w:val="0"/>
                  <w:textInput>
                    <w:default w:val="YES"/>
                  </w:textInput>
                </w:ffData>
              </w:fldChar>
            </w:r>
            <w:r w:rsidR="008E64B2">
              <w:instrText xml:space="preserve"> FORMTEXT </w:instrText>
            </w:r>
            <w:r w:rsidR="008E64B2">
              <w:fldChar w:fldCharType="separate"/>
            </w:r>
            <w:r w:rsidR="008E64B2">
              <w:rPr>
                <w:noProof/>
              </w:rPr>
              <w:t>YES</w:t>
            </w:r>
            <w:r w:rsidR="008E64B2">
              <w:fldChar w:fldCharType="end"/>
            </w:r>
            <w:r w:rsidR="008E64B2">
              <w:t xml:space="preserve"> </w:t>
            </w:r>
            <w:r>
              <w:t xml:space="preserve">      NO</w:t>
            </w:r>
          </w:p>
        </w:tc>
      </w:tr>
      <w:tr w:rsidR="001C5369" w:rsidTr="001C5369">
        <w:tc>
          <w:tcPr>
            <w:tcW w:w="5958" w:type="dxa"/>
            <w:gridSpan w:val="5"/>
          </w:tcPr>
          <w:p w:rsidR="001C5369" w:rsidRDefault="001C5369">
            <w:r>
              <w:t>SIGNATURE OF REQUESTOR</w:t>
            </w:r>
          </w:p>
          <w:p w:rsidR="001C5369" w:rsidRDefault="001C5369"/>
          <w:p w:rsidR="001C5369" w:rsidRDefault="001C5369"/>
        </w:tc>
        <w:tc>
          <w:tcPr>
            <w:tcW w:w="3618" w:type="dxa"/>
            <w:gridSpan w:val="2"/>
          </w:tcPr>
          <w:p w:rsidR="001C5369" w:rsidRDefault="001C5369">
            <w:r>
              <w:t>DATE</w:t>
            </w:r>
          </w:p>
          <w:p w:rsidR="001C5369" w:rsidRDefault="00C92205"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1C5369" w:rsidRDefault="001C5369"/>
        </w:tc>
      </w:tr>
      <w:tr w:rsidR="001C5369" w:rsidTr="001078A9">
        <w:tc>
          <w:tcPr>
            <w:tcW w:w="9576" w:type="dxa"/>
            <w:gridSpan w:val="7"/>
            <w:shd w:val="clear" w:color="auto" w:fill="D9D9D9" w:themeFill="background1" w:themeFillShade="D9"/>
          </w:tcPr>
          <w:p w:rsidR="001C5369" w:rsidRDefault="001C5369">
            <w:r>
              <w:t>For Office Use Only</w:t>
            </w:r>
          </w:p>
        </w:tc>
      </w:tr>
      <w:tr w:rsidR="00E8628C" w:rsidTr="00E8628C">
        <w:tc>
          <w:tcPr>
            <w:tcW w:w="5958" w:type="dxa"/>
            <w:gridSpan w:val="5"/>
            <w:shd w:val="clear" w:color="auto" w:fill="auto"/>
          </w:tcPr>
          <w:p w:rsidR="00E8628C" w:rsidRDefault="00E8628C">
            <w:r>
              <w:t xml:space="preserve">STAFF SIGNATURE </w:t>
            </w:r>
          </w:p>
        </w:tc>
        <w:tc>
          <w:tcPr>
            <w:tcW w:w="3618" w:type="dxa"/>
            <w:gridSpan w:val="2"/>
            <w:shd w:val="clear" w:color="auto" w:fill="auto"/>
          </w:tcPr>
          <w:p w:rsidR="00E8628C" w:rsidRDefault="00E8628C">
            <w:r>
              <w:t xml:space="preserve">DATE </w:t>
            </w:r>
            <w:r w:rsidR="001078A9">
              <w:t>REQUEST</w:t>
            </w:r>
            <w:r>
              <w:t xml:space="preserve"> SENT TO COUNTY </w:t>
            </w:r>
          </w:p>
          <w:p w:rsidR="00E8628C" w:rsidRDefault="00C92205">
            <w: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E8628C" w:rsidRDefault="00E8628C"/>
        </w:tc>
      </w:tr>
    </w:tbl>
    <w:p w:rsidR="00516465" w:rsidRDefault="003A0106"/>
    <w:sectPr w:rsidR="00516465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106" w:rsidRDefault="003A0106" w:rsidP="00A303D2">
      <w:pPr>
        <w:spacing w:after="0" w:line="240" w:lineRule="auto"/>
      </w:pPr>
      <w:r>
        <w:separator/>
      </w:r>
    </w:p>
  </w:endnote>
  <w:endnote w:type="continuationSeparator" w:id="0">
    <w:p w:rsidR="003A0106" w:rsidRDefault="003A0106" w:rsidP="00A30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3D2" w:rsidRDefault="00A303D2">
    <w:pPr>
      <w:pStyle w:val="Footer"/>
    </w:pPr>
    <w:r>
      <w:t xml:space="preserve"> </w:t>
    </w:r>
    <w:r>
      <w:tab/>
    </w:r>
    <w:r>
      <w:ptab w:relativeTo="margin" w:alignment="center" w:leader="none"/>
    </w:r>
    <w:r>
      <w:tab/>
      <w:t>CD-</w:t>
    </w:r>
    <w:r w:rsidR="001078A9">
      <w:t>244</w:t>
    </w:r>
    <w:r w:rsidR="00C507E6">
      <w:t xml:space="preserve"> (02</w:t>
    </w:r>
    <w:r>
      <w:t>/17)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106" w:rsidRDefault="003A0106" w:rsidP="00A303D2">
      <w:pPr>
        <w:spacing w:after="0" w:line="240" w:lineRule="auto"/>
      </w:pPr>
      <w:r>
        <w:separator/>
      </w:r>
    </w:p>
  </w:footnote>
  <w:footnote w:type="continuationSeparator" w:id="0">
    <w:p w:rsidR="003A0106" w:rsidRDefault="003A0106" w:rsidP="00A303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lfXnEoJiwhm/iDre68o8HuGmIJA=" w:salt="N8Dh9w7v8K8Ob5UFz7SEg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311"/>
    <w:rsid w:val="000326DA"/>
    <w:rsid w:val="001078A9"/>
    <w:rsid w:val="00197318"/>
    <w:rsid w:val="001C5369"/>
    <w:rsid w:val="00267BA1"/>
    <w:rsid w:val="00271B99"/>
    <w:rsid w:val="002C14E3"/>
    <w:rsid w:val="002F7433"/>
    <w:rsid w:val="00384D28"/>
    <w:rsid w:val="003A0106"/>
    <w:rsid w:val="004165C6"/>
    <w:rsid w:val="00427065"/>
    <w:rsid w:val="004603B8"/>
    <w:rsid w:val="004F495A"/>
    <w:rsid w:val="005A1DCA"/>
    <w:rsid w:val="005F1D61"/>
    <w:rsid w:val="00660FFA"/>
    <w:rsid w:val="006D3299"/>
    <w:rsid w:val="0073590D"/>
    <w:rsid w:val="007F4A09"/>
    <w:rsid w:val="008568A1"/>
    <w:rsid w:val="008E64B2"/>
    <w:rsid w:val="0095204E"/>
    <w:rsid w:val="00A303D2"/>
    <w:rsid w:val="00AD759C"/>
    <w:rsid w:val="00B00E99"/>
    <w:rsid w:val="00C027FA"/>
    <w:rsid w:val="00C507E6"/>
    <w:rsid w:val="00C92205"/>
    <w:rsid w:val="00D542E7"/>
    <w:rsid w:val="00E8628C"/>
    <w:rsid w:val="00EE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3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F1D6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03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3D2"/>
  </w:style>
  <w:style w:type="paragraph" w:styleId="Footer">
    <w:name w:val="footer"/>
    <w:basedOn w:val="Normal"/>
    <w:link w:val="FooterChar"/>
    <w:uiPriority w:val="99"/>
    <w:unhideWhenUsed/>
    <w:rsid w:val="00A303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3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3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36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F1D6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03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3D2"/>
  </w:style>
  <w:style w:type="paragraph" w:styleId="Footer">
    <w:name w:val="footer"/>
    <w:basedOn w:val="Normal"/>
    <w:link w:val="FooterChar"/>
    <w:uiPriority w:val="99"/>
    <w:unhideWhenUsed/>
    <w:rsid w:val="00A303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.REQUESTFORFINGERPRINTBASEDBACKGROUNDCHECKS@DSS.MO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cd244 Fingerprint Request form REV 2-16-17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Missouri</Company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dawse8s</dc:creator>
  <cp:lastModifiedBy>DSS-CD</cp:lastModifiedBy>
  <cp:revision>2</cp:revision>
  <cp:lastPrinted>2017-02-16T15:24:00Z</cp:lastPrinted>
  <dcterms:created xsi:type="dcterms:W3CDTF">2017-02-16T16:14:00Z</dcterms:created>
  <dcterms:modified xsi:type="dcterms:W3CDTF">2017-02-16T16:14:00Z</dcterms:modified>
</cp:coreProperties>
</file>