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026"/>
        <w:gridCol w:w="234"/>
        <w:gridCol w:w="1386"/>
        <w:gridCol w:w="900"/>
        <w:gridCol w:w="747"/>
        <w:gridCol w:w="1647"/>
      </w:tblGrid>
      <w:tr w:rsidR="005558F3" w:rsidRPr="0023280E" w:rsidTr="0023280E">
        <w:trPr>
          <w:trHeight w:val="350"/>
          <w:jc w:val="center"/>
        </w:trPr>
        <w:tc>
          <w:tcPr>
            <w:tcW w:w="9108" w:type="dxa"/>
            <w:gridSpan w:val="7"/>
            <w:vAlign w:val="center"/>
          </w:tcPr>
          <w:p w:rsidR="005558F3" w:rsidRPr="0023280E" w:rsidRDefault="005558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3280E">
              <w:rPr>
                <w:rFonts w:ascii="Arial" w:hAnsi="Arial" w:cs="Arial"/>
                <w:b/>
                <w:sz w:val="22"/>
                <w:szCs w:val="22"/>
              </w:rPr>
              <w:t>IDENTIFYING INFORMATION</w:t>
            </w:r>
          </w:p>
        </w:tc>
      </w:tr>
      <w:tr w:rsidR="00AA1C1F" w:rsidRPr="0023280E" w:rsidTr="0023280E">
        <w:trPr>
          <w:trHeight w:val="504"/>
          <w:jc w:val="center"/>
        </w:trPr>
        <w:tc>
          <w:tcPr>
            <w:tcW w:w="4194" w:type="dxa"/>
            <w:gridSpan w:val="2"/>
          </w:tcPr>
          <w:p w:rsidR="00AA1C1F" w:rsidRPr="0023280E" w:rsidRDefault="00AA1C1F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YOUTH'S NAME</w:t>
            </w:r>
          </w:p>
          <w:bookmarkStart w:id="0" w:name="Text1"/>
          <w:p w:rsidR="00AA1C1F" w:rsidRPr="0023280E" w:rsidRDefault="000329FB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1620" w:type="dxa"/>
            <w:gridSpan w:val="2"/>
          </w:tcPr>
          <w:p w:rsidR="00AA1C1F" w:rsidRPr="0023280E" w:rsidRDefault="00AA1C1F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DATE OF BIRTH</w:t>
            </w:r>
          </w:p>
          <w:bookmarkStart w:id="1" w:name="Text2"/>
          <w:p w:rsidR="00AA1C1F" w:rsidRPr="0023280E" w:rsidRDefault="001238D0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1647" w:type="dxa"/>
            <w:gridSpan w:val="2"/>
          </w:tcPr>
          <w:p w:rsidR="00AA1C1F" w:rsidRPr="0023280E" w:rsidRDefault="00AA1C1F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DCN</w:t>
            </w:r>
          </w:p>
          <w:bookmarkStart w:id="2" w:name="Text3"/>
          <w:p w:rsidR="00AA1C1F" w:rsidRPr="0023280E" w:rsidRDefault="001238D0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1647" w:type="dxa"/>
          </w:tcPr>
          <w:p w:rsidR="00AA1C1F" w:rsidRPr="0023280E" w:rsidRDefault="00AA1C1F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IS THE YOUTH A PARENT</w:t>
            </w:r>
            <w:proofErr w:type="gramStart"/>
            <w:r w:rsidRPr="0023280E">
              <w:rPr>
                <w:rFonts w:ascii="Arial" w:hAnsi="Arial" w:cs="Arial"/>
                <w:sz w:val="16"/>
                <w:szCs w:val="16"/>
              </w:rPr>
              <w:t xml:space="preserve">? </w:t>
            </w:r>
            <w:proofErr w:type="gramEnd"/>
            <w:r w:rsidR="0029161D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2"/>
            <w:r w:rsidR="0029161D"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  <w:r w:rsidR="0029161D" w:rsidRPr="0023280E">
              <w:rPr>
                <w:rFonts w:ascii="Arial" w:hAnsi="Arial" w:cs="Arial"/>
                <w:sz w:val="16"/>
                <w:szCs w:val="16"/>
              </w:rPr>
              <w:t xml:space="preserve"> YES</w:t>
            </w:r>
          </w:p>
          <w:p w:rsidR="0029161D" w:rsidRPr="0023280E" w:rsidRDefault="0029161D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3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  <w:r w:rsidRPr="0023280E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</w:tr>
      <w:tr w:rsidR="00F43878" w:rsidRPr="0023280E" w:rsidTr="0023280E">
        <w:trPr>
          <w:trHeight w:val="773"/>
          <w:jc w:val="center"/>
        </w:trPr>
        <w:tc>
          <w:tcPr>
            <w:tcW w:w="3168" w:type="dxa"/>
          </w:tcPr>
          <w:p w:rsidR="00F43878" w:rsidRPr="0023280E" w:rsidRDefault="00F4387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CURRENT PLACEMENT</w:t>
            </w:r>
            <w:r w:rsidR="00AE5303" w:rsidRPr="0023280E">
              <w:rPr>
                <w:rFonts w:ascii="Arial" w:hAnsi="Arial" w:cs="Arial"/>
                <w:sz w:val="16"/>
                <w:szCs w:val="16"/>
              </w:rPr>
              <w:t xml:space="preserve"> NAME &amp; TYPE</w:t>
            </w:r>
          </w:p>
          <w:p w:rsidR="008300F9" w:rsidRPr="0023280E" w:rsidRDefault="008300F9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</w:p>
          <w:p w:rsidR="005A407B" w:rsidRPr="0023280E" w:rsidRDefault="005A407B">
            <w:pPr>
              <w:rPr>
                <w:rFonts w:ascii="Arial" w:hAnsi="Arial" w:cs="Arial"/>
                <w:sz w:val="16"/>
                <w:szCs w:val="16"/>
              </w:rPr>
            </w:pPr>
          </w:p>
          <w:p w:rsidR="005A407B" w:rsidRPr="0023280E" w:rsidRDefault="005A407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6" w:type="dxa"/>
            <w:gridSpan w:val="4"/>
          </w:tcPr>
          <w:p w:rsidR="00F43878" w:rsidRPr="0023280E" w:rsidRDefault="00F4387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ADDRESS</w:t>
            </w:r>
          </w:p>
          <w:p w:rsidR="008300F9" w:rsidRPr="0023280E" w:rsidRDefault="008300F9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2394" w:type="dxa"/>
            <w:gridSpan w:val="2"/>
          </w:tcPr>
          <w:p w:rsidR="00F43878" w:rsidRPr="0023280E" w:rsidRDefault="00F4387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TELEPHONE NUMBER</w:t>
            </w:r>
          </w:p>
          <w:p w:rsidR="008300F9" w:rsidRPr="0023280E" w:rsidRDefault="008300F9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  <w:p w:rsidR="003D6D7E" w:rsidRPr="0023280E" w:rsidRDefault="00E40ECD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EMAIL ADDRESS</w:t>
            </w:r>
          </w:p>
          <w:p w:rsidR="00E40ECD" w:rsidRPr="0023280E" w:rsidRDefault="00E40ECD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F43878" w:rsidRPr="0023280E" w:rsidTr="0023280E">
        <w:trPr>
          <w:trHeight w:val="504"/>
          <w:jc w:val="center"/>
        </w:trPr>
        <w:tc>
          <w:tcPr>
            <w:tcW w:w="4194" w:type="dxa"/>
            <w:gridSpan w:val="2"/>
          </w:tcPr>
          <w:p w:rsidR="00F43878" w:rsidRPr="0023280E" w:rsidRDefault="00F4387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SERVICE WORKER</w:t>
            </w:r>
          </w:p>
          <w:p w:rsidR="008300F9" w:rsidRPr="0023280E" w:rsidRDefault="008300F9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2520" w:type="dxa"/>
            <w:gridSpan w:val="3"/>
          </w:tcPr>
          <w:p w:rsidR="00F43878" w:rsidRPr="0023280E" w:rsidRDefault="00F4387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COUNTY</w:t>
            </w:r>
          </w:p>
          <w:p w:rsidR="008300F9" w:rsidRPr="0023280E" w:rsidRDefault="008300F9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2394" w:type="dxa"/>
            <w:gridSpan w:val="2"/>
          </w:tcPr>
          <w:p w:rsidR="00F43878" w:rsidRPr="0023280E" w:rsidRDefault="00F4387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TELEPHONE NUMBER</w:t>
            </w:r>
          </w:p>
          <w:p w:rsidR="008300F9" w:rsidRPr="0023280E" w:rsidRDefault="008300F9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  <w:p w:rsidR="009003B5" w:rsidRPr="0023280E" w:rsidRDefault="009003B5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EMAIL ADDRESS</w:t>
            </w:r>
          </w:p>
          <w:p w:rsidR="009003B5" w:rsidRPr="0023280E" w:rsidRDefault="00E40ECD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F43878" w:rsidRPr="0023280E" w:rsidTr="0023280E">
        <w:trPr>
          <w:trHeight w:val="504"/>
          <w:jc w:val="center"/>
        </w:trPr>
        <w:tc>
          <w:tcPr>
            <w:tcW w:w="4194" w:type="dxa"/>
            <w:gridSpan w:val="2"/>
          </w:tcPr>
          <w:p w:rsidR="00F43878" w:rsidRPr="0023280E" w:rsidRDefault="00F4387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CASE MANAGER</w:t>
            </w:r>
            <w:r w:rsidR="003E3593" w:rsidRPr="0023280E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  <w:p w:rsidR="008300F9" w:rsidRPr="0023280E" w:rsidRDefault="008300F9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2520" w:type="dxa"/>
            <w:gridSpan w:val="3"/>
          </w:tcPr>
          <w:p w:rsidR="00F43878" w:rsidRPr="0023280E" w:rsidRDefault="00F4387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COUNTY</w:t>
            </w:r>
          </w:p>
          <w:p w:rsidR="008300F9" w:rsidRPr="0023280E" w:rsidRDefault="008300F9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2394" w:type="dxa"/>
            <w:gridSpan w:val="2"/>
          </w:tcPr>
          <w:p w:rsidR="00F43878" w:rsidRPr="0023280E" w:rsidRDefault="00F4387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TELEPHONE NUMBER</w:t>
            </w:r>
          </w:p>
          <w:p w:rsidR="008300F9" w:rsidRPr="0023280E" w:rsidRDefault="008300F9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  <w:p w:rsidR="009003B5" w:rsidRPr="0023280E" w:rsidRDefault="009003B5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EMAIL ADDRESS</w:t>
            </w:r>
          </w:p>
          <w:p w:rsidR="009003B5" w:rsidRPr="0023280E" w:rsidRDefault="00E40ECD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17AF2" w:rsidRPr="0023280E" w:rsidTr="0023280E">
        <w:trPr>
          <w:trHeight w:val="1403"/>
          <w:jc w:val="center"/>
        </w:trPr>
        <w:tc>
          <w:tcPr>
            <w:tcW w:w="9108" w:type="dxa"/>
            <w:gridSpan w:val="7"/>
          </w:tcPr>
          <w:p w:rsidR="00017AF2" w:rsidRPr="0023280E" w:rsidRDefault="00017AF2" w:rsidP="002328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3280E">
              <w:rPr>
                <w:rFonts w:ascii="Arial" w:hAnsi="Arial" w:cs="Arial"/>
                <w:b/>
                <w:sz w:val="22"/>
                <w:szCs w:val="22"/>
              </w:rPr>
              <w:t xml:space="preserve">CHAFEE </w:t>
            </w:r>
            <w:smartTag w:uri="urn:schemas-microsoft-com:office:smarttags" w:element="country-region">
              <w:smartTag w:uri="urn:schemas-microsoft-com:office:smarttags" w:element="City">
                <w:r w:rsidRPr="0023280E">
                  <w:rPr>
                    <w:rFonts w:ascii="Arial" w:hAnsi="Arial" w:cs="Arial"/>
                    <w:b/>
                    <w:sz w:val="22"/>
                    <w:szCs w:val="22"/>
                  </w:rPr>
                  <w:t>INDEPENDENCE</w:t>
                </w:r>
              </w:smartTag>
            </w:smartTag>
            <w:r w:rsidRPr="0023280E">
              <w:rPr>
                <w:rFonts w:ascii="Arial" w:hAnsi="Arial" w:cs="Arial"/>
                <w:b/>
                <w:sz w:val="22"/>
                <w:szCs w:val="22"/>
              </w:rPr>
              <w:t xml:space="preserve"> SERVICES REQUESTED</w:t>
            </w:r>
            <w:r w:rsidR="00B825B5" w:rsidRPr="0023280E">
              <w:rPr>
                <w:rFonts w:ascii="Arial" w:hAnsi="Arial" w:cs="Arial"/>
                <w:b/>
                <w:sz w:val="22"/>
                <w:szCs w:val="22"/>
              </w:rPr>
              <w:t xml:space="preserve"> (AGES 14-21)</w:t>
            </w:r>
          </w:p>
          <w:p w:rsidR="00F07E44" w:rsidRPr="0023280E" w:rsidRDefault="00180D4C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b/>
                <w:sz w:val="22"/>
                <w:szCs w:val="22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"/>
            <w:r w:rsidRPr="0023280E">
              <w:rPr>
                <w:rFonts w:ascii="Arial" w:hAnsi="Arial" w:cs="Arial"/>
                <w:b/>
                <w:sz w:val="22"/>
                <w:szCs w:val="22"/>
                <w:u w:val="single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b/>
                <w:sz w:val="22"/>
                <w:szCs w:val="22"/>
                <w:u w:val="single"/>
              </w:rPr>
            </w:r>
            <w:r w:rsidRPr="0023280E">
              <w:rPr>
                <w:rFonts w:ascii="Arial" w:hAnsi="Arial" w:cs="Arial"/>
                <w:b/>
                <w:sz w:val="22"/>
                <w:szCs w:val="22"/>
                <w:u w:val="single"/>
              </w:rPr>
              <w:fldChar w:fldCharType="end"/>
            </w:r>
            <w:bookmarkEnd w:id="14"/>
            <w:r w:rsidR="00017AF2" w:rsidRPr="0023280E">
              <w:rPr>
                <w:rFonts w:ascii="Arial" w:hAnsi="Arial" w:cs="Arial"/>
                <w:b/>
                <w:sz w:val="22"/>
                <w:szCs w:val="22"/>
              </w:rPr>
              <w:t>Y</w:t>
            </w:r>
            <w:r w:rsidR="00F07E44" w:rsidRPr="0023280E">
              <w:rPr>
                <w:rFonts w:ascii="Arial" w:hAnsi="Arial" w:cs="Arial"/>
                <w:b/>
                <w:sz w:val="22"/>
                <w:szCs w:val="22"/>
              </w:rPr>
              <w:t>ES</w:t>
            </w:r>
            <w:r w:rsidR="00017AF2" w:rsidRPr="0023280E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23280E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"/>
            <w:r w:rsidRPr="0023280E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b/>
                <w:sz w:val="22"/>
                <w:szCs w:val="22"/>
              </w:rPr>
            </w:r>
            <w:r w:rsidRPr="0023280E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5"/>
            <w:r w:rsidR="00017AF2" w:rsidRPr="0023280E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="00F07E44" w:rsidRPr="0023280E">
              <w:rPr>
                <w:rFonts w:ascii="Arial" w:hAnsi="Arial" w:cs="Arial"/>
                <w:b/>
                <w:sz w:val="22"/>
                <w:szCs w:val="22"/>
              </w:rPr>
              <w:t xml:space="preserve">O     </w:t>
            </w:r>
            <w:r w:rsidR="00F07E44" w:rsidRPr="0023280E">
              <w:rPr>
                <w:rFonts w:ascii="Arial" w:hAnsi="Arial" w:cs="Arial"/>
                <w:b/>
                <w:sz w:val="18"/>
                <w:szCs w:val="18"/>
              </w:rPr>
              <w:t>THE FOLLOWING MUST HAVE BEEN COMPLETED WITHIN THE PAST 6 MONTHS</w:t>
            </w:r>
            <w:r w:rsidR="008300F9" w:rsidRPr="0023280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F07E44" w:rsidRPr="0023280E" w:rsidRDefault="00F07E44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3"/>
            <w:r w:rsidR="00180D4C"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  <w:r w:rsidRPr="0023280E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Pr="0023280E">
              <w:rPr>
                <w:rFonts w:ascii="Arial" w:hAnsi="Arial" w:cs="Arial"/>
                <w:sz w:val="16"/>
                <w:szCs w:val="16"/>
              </w:rPr>
              <w:t>ADOLESCENT FST GUIDE &amp; I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t xml:space="preserve">NDIVIDUALIZED </w:t>
            </w:r>
            <w:r w:rsidRPr="0023280E">
              <w:rPr>
                <w:rFonts w:ascii="Arial" w:hAnsi="Arial" w:cs="Arial"/>
                <w:sz w:val="16"/>
                <w:szCs w:val="16"/>
              </w:rPr>
              <w:t>A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t xml:space="preserve">CTION </w:t>
            </w:r>
            <w:r w:rsidRPr="0023280E">
              <w:rPr>
                <w:rFonts w:ascii="Arial" w:hAnsi="Arial" w:cs="Arial"/>
                <w:sz w:val="16"/>
                <w:szCs w:val="16"/>
              </w:rPr>
              <w:t>P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t>LAN (IAP)</w:t>
            </w:r>
            <w:r w:rsidR="00CE0BC3" w:rsidRPr="0023280E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DATE COMPLETED </w:t>
            </w:r>
            <w:bookmarkStart w:id="17" w:name="Text13"/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</w:p>
          <w:p w:rsidR="00F07E44" w:rsidRDefault="00F07E44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 xml:space="preserve">                     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4"/>
            <w:r w:rsidR="00180D4C"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  <w:r w:rsidRPr="0023280E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Pr="0023280E">
              <w:rPr>
                <w:rFonts w:ascii="Arial" w:hAnsi="Arial" w:cs="Arial"/>
                <w:sz w:val="16"/>
                <w:szCs w:val="16"/>
              </w:rPr>
              <w:t>ANSELL-CASEY LIFE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3280E">
              <w:rPr>
                <w:rFonts w:ascii="Arial" w:hAnsi="Arial" w:cs="Arial"/>
                <w:sz w:val="16"/>
                <w:szCs w:val="16"/>
              </w:rPr>
              <w:t>SKILLS ASSESSMENT</w:t>
            </w:r>
            <w:r w:rsidR="00CE0BC3" w:rsidRPr="0023280E">
              <w:rPr>
                <w:rFonts w:ascii="Arial" w:hAnsi="Arial" w:cs="Arial"/>
                <w:sz w:val="16"/>
                <w:szCs w:val="16"/>
              </w:rPr>
              <w:t xml:space="preserve"> (ACLSA)                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t xml:space="preserve">          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DATE COMPLETED </w:t>
            </w:r>
            <w:bookmarkStart w:id="19" w:name="Text14"/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</w:p>
          <w:p w:rsidR="00657D49" w:rsidRPr="0023280E" w:rsidRDefault="00657D49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Please note:  If youth has assets in excess of $10,000, youth is not eligible for Chafee Services</w:t>
            </w:r>
          </w:p>
        </w:tc>
      </w:tr>
      <w:tr w:rsidR="00AE5303" w:rsidRPr="0023280E" w:rsidTr="0023280E">
        <w:trPr>
          <w:trHeight w:val="1322"/>
          <w:jc w:val="center"/>
        </w:trPr>
        <w:tc>
          <w:tcPr>
            <w:tcW w:w="9108" w:type="dxa"/>
            <w:gridSpan w:val="7"/>
          </w:tcPr>
          <w:p w:rsidR="005C1DD4" w:rsidRPr="0023280E" w:rsidRDefault="00AE5303" w:rsidP="00BB69E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3280E">
              <w:rPr>
                <w:rFonts w:ascii="Arial" w:hAnsi="Arial" w:cs="Arial"/>
                <w:b/>
                <w:sz w:val="22"/>
                <w:szCs w:val="22"/>
              </w:rPr>
              <w:t xml:space="preserve">TRANSITIONAL LIVING GROUP HOME / SCATTERED SITE SERVICES </w:t>
            </w:r>
            <w:r w:rsidR="00017AF2" w:rsidRPr="0023280E">
              <w:rPr>
                <w:rFonts w:ascii="Arial" w:hAnsi="Arial" w:cs="Arial"/>
                <w:b/>
                <w:sz w:val="22"/>
                <w:szCs w:val="22"/>
              </w:rPr>
              <w:t>R</w:t>
            </w:r>
            <w:r w:rsidRPr="0023280E">
              <w:rPr>
                <w:rFonts w:ascii="Arial" w:hAnsi="Arial" w:cs="Arial"/>
                <w:b/>
                <w:sz w:val="22"/>
                <w:szCs w:val="22"/>
              </w:rPr>
              <w:t>EQUESTED</w:t>
            </w:r>
          </w:p>
          <w:p w:rsidR="00AE5303" w:rsidRPr="0023280E" w:rsidRDefault="00180D4C" w:rsidP="0023280E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3280E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5"/>
            <w:r w:rsidRPr="0023280E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b/>
                <w:sz w:val="22"/>
                <w:szCs w:val="22"/>
              </w:rPr>
            </w:r>
            <w:r w:rsidRPr="0023280E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0"/>
            <w:r w:rsidR="00017AF2" w:rsidRPr="0023280E">
              <w:rPr>
                <w:rFonts w:ascii="Arial" w:hAnsi="Arial" w:cs="Arial"/>
                <w:b/>
                <w:sz w:val="22"/>
                <w:szCs w:val="22"/>
              </w:rPr>
              <w:t>Y</w:t>
            </w:r>
            <w:r w:rsidR="00F07E44" w:rsidRPr="0023280E">
              <w:rPr>
                <w:rFonts w:ascii="Arial" w:hAnsi="Arial" w:cs="Arial"/>
                <w:b/>
                <w:sz w:val="22"/>
                <w:szCs w:val="22"/>
              </w:rPr>
              <w:t>ES</w:t>
            </w:r>
            <w:r w:rsidR="00017AF2" w:rsidRPr="0023280E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280E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6"/>
            <w:r w:rsidRPr="0023280E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b/>
                <w:sz w:val="22"/>
                <w:szCs w:val="22"/>
              </w:rPr>
            </w:r>
            <w:r w:rsidRPr="0023280E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1"/>
            <w:r w:rsidRPr="0023280E">
              <w:rPr>
                <w:rFonts w:ascii="Arial" w:hAnsi="Arial" w:cs="Arial"/>
                <w:b/>
                <w:sz w:val="22"/>
                <w:szCs w:val="22"/>
              </w:rPr>
              <w:t>NO</w:t>
            </w:r>
            <w:r w:rsidR="00672E0A" w:rsidRPr="0023280E">
              <w:rPr>
                <w:rFonts w:ascii="Arial" w:hAnsi="Arial" w:cs="Arial"/>
                <w:b/>
                <w:sz w:val="18"/>
                <w:szCs w:val="18"/>
              </w:rPr>
              <w:t xml:space="preserve">        </w:t>
            </w:r>
            <w:r w:rsidR="008300F9" w:rsidRPr="0023280E">
              <w:rPr>
                <w:rFonts w:ascii="Arial" w:hAnsi="Arial" w:cs="Arial"/>
                <w:b/>
                <w:sz w:val="18"/>
                <w:szCs w:val="18"/>
              </w:rPr>
              <w:t xml:space="preserve">THE FOLLOWING </w:t>
            </w:r>
            <w:r w:rsidR="00672E0A" w:rsidRPr="0023280E">
              <w:rPr>
                <w:rFonts w:ascii="Arial" w:hAnsi="Arial" w:cs="Arial"/>
                <w:b/>
                <w:sz w:val="18"/>
                <w:szCs w:val="18"/>
              </w:rPr>
              <w:t>MUST HAVE BEEN COMPLETED WITHIN THE LAST 6 MONTHS</w:t>
            </w:r>
            <w:r w:rsidR="008300F9" w:rsidRPr="0023280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180D4C" w:rsidRPr="0023280E" w:rsidRDefault="00180D4C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7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  <w:r w:rsidR="00AE5303" w:rsidRPr="0023280E">
              <w:rPr>
                <w:rFonts w:ascii="Arial" w:hAnsi="Arial" w:cs="Arial"/>
                <w:sz w:val="16"/>
                <w:szCs w:val="16"/>
              </w:rPr>
              <w:t xml:space="preserve">GROUP HOME </w:t>
            </w:r>
            <w:r w:rsidR="00F07E44" w:rsidRPr="0023280E">
              <w:rPr>
                <w:rFonts w:ascii="Arial" w:hAnsi="Arial" w:cs="Arial"/>
                <w:sz w:val="16"/>
                <w:szCs w:val="16"/>
              </w:rPr>
              <w:t xml:space="preserve">                              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0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  <w:r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07E44" w:rsidRPr="0023280E">
              <w:rPr>
                <w:rFonts w:ascii="Arial" w:hAnsi="Arial" w:cs="Arial"/>
                <w:sz w:val="16"/>
                <w:szCs w:val="16"/>
              </w:rPr>
              <w:t>ADOLESCENT FST GUIDE &amp; IAP       DATE COMPLETED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bookmarkStart w:id="24" w:name="Text15"/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4"/>
          </w:p>
          <w:p w:rsidR="00CE0BC3" w:rsidRPr="0023280E" w:rsidRDefault="00180D4C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8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5"/>
            <w:r w:rsidR="00AE5303" w:rsidRPr="0023280E">
              <w:rPr>
                <w:rFonts w:ascii="Arial" w:hAnsi="Arial" w:cs="Arial"/>
                <w:sz w:val="16"/>
                <w:szCs w:val="16"/>
              </w:rPr>
              <w:t>SCATTERED SITE</w:t>
            </w:r>
            <w:r w:rsidR="00CE0BC3" w:rsidRPr="0023280E">
              <w:rPr>
                <w:rFonts w:ascii="Arial" w:hAnsi="Arial" w:cs="Arial"/>
                <w:sz w:val="16"/>
                <w:szCs w:val="16"/>
              </w:rPr>
              <w:t xml:space="preserve"> - Structured </w:t>
            </w:r>
            <w:r w:rsidR="00F07E44" w:rsidRPr="0023280E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                   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1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6"/>
            <w:r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07E44" w:rsidRPr="0023280E">
              <w:rPr>
                <w:rFonts w:ascii="Arial" w:hAnsi="Arial" w:cs="Arial"/>
                <w:sz w:val="16"/>
                <w:szCs w:val="16"/>
              </w:rPr>
              <w:t xml:space="preserve">ACLSA  </w:t>
            </w:r>
            <w:r w:rsidR="00CE0BC3" w:rsidRPr="0023280E">
              <w:rPr>
                <w:rFonts w:ascii="Arial" w:hAnsi="Arial" w:cs="Arial"/>
                <w:sz w:val="16"/>
                <w:szCs w:val="16"/>
              </w:rPr>
              <w:t xml:space="preserve">                                              </w:t>
            </w:r>
            <w:r w:rsidR="00F07E44"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07E44" w:rsidRPr="0023280E">
              <w:rPr>
                <w:rFonts w:ascii="Arial" w:hAnsi="Arial" w:cs="Arial"/>
                <w:sz w:val="16"/>
                <w:szCs w:val="16"/>
              </w:rPr>
              <w:t>DATE COMPLETED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bookmarkStart w:id="27" w:name="Text16"/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  <w:r w:rsidR="00F07E44" w:rsidRPr="0023280E">
              <w:rPr>
                <w:rFonts w:ascii="Arial" w:hAnsi="Arial" w:cs="Arial"/>
                <w:sz w:val="16"/>
                <w:szCs w:val="16"/>
                <w:u w:val="single"/>
              </w:rPr>
              <w:t xml:space="preserve">  </w:t>
            </w:r>
            <w:r w:rsidR="00F46D96" w:rsidRPr="0023280E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</w:t>
            </w:r>
            <w:r w:rsidR="00F46D96" w:rsidRPr="0023280E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</w:t>
            </w:r>
          </w:p>
          <w:p w:rsidR="0029161D" w:rsidRPr="0023280E" w:rsidRDefault="00180D4C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9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  <w:r w:rsidR="00CE0BC3" w:rsidRPr="0023280E">
              <w:rPr>
                <w:rFonts w:ascii="Arial" w:hAnsi="Arial" w:cs="Arial"/>
                <w:sz w:val="16"/>
                <w:szCs w:val="16"/>
              </w:rPr>
              <w:t>SCATTERED SITE – Unstructured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4"/>
            <w:r w:rsidR="0029161D"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  <w:r w:rsidR="0029161D"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46D96" w:rsidRPr="0023280E">
              <w:rPr>
                <w:rFonts w:ascii="Arial" w:hAnsi="Arial" w:cs="Arial"/>
                <w:sz w:val="16"/>
                <w:szCs w:val="16"/>
              </w:rPr>
              <w:t>CS-9 PACKET INCLUDED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t xml:space="preserve">**                DATE COMPLETED </w:t>
            </w:r>
            <w:bookmarkStart w:id="30" w:name="Text17"/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  <w:p w:rsidR="00F07E44" w:rsidRPr="0023280E" w:rsidRDefault="0029161D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                                              **</w:t>
            </w:r>
            <w:r w:rsidR="00F46D96" w:rsidRPr="0023280E">
              <w:rPr>
                <w:rFonts w:ascii="Arial" w:hAnsi="Arial" w:cs="Arial"/>
                <w:b/>
                <w:sz w:val="16"/>
                <w:szCs w:val="16"/>
              </w:rPr>
              <w:t>MUST HAVE B</w:t>
            </w:r>
            <w:r w:rsidRPr="0023280E">
              <w:rPr>
                <w:rFonts w:ascii="Arial" w:hAnsi="Arial" w:cs="Arial"/>
                <w:b/>
                <w:sz w:val="16"/>
                <w:szCs w:val="16"/>
              </w:rPr>
              <w:t>EEN COMPLETED W/IN LAST 30 DAYS</w:t>
            </w:r>
            <w:r w:rsidR="00180D4C" w:rsidRPr="0023280E">
              <w:rPr>
                <w:rFonts w:ascii="Arial" w:hAnsi="Arial" w:cs="Arial"/>
                <w:b/>
                <w:sz w:val="16"/>
                <w:szCs w:val="16"/>
              </w:rPr>
              <w:t xml:space="preserve">    </w:t>
            </w:r>
          </w:p>
        </w:tc>
      </w:tr>
      <w:tr w:rsidR="004F5110" w:rsidRPr="0023280E" w:rsidTr="0023280E">
        <w:trPr>
          <w:trHeight w:val="1160"/>
          <w:jc w:val="center"/>
        </w:trPr>
        <w:tc>
          <w:tcPr>
            <w:tcW w:w="9108" w:type="dxa"/>
            <w:gridSpan w:val="7"/>
            <w:vAlign w:val="center"/>
          </w:tcPr>
          <w:p w:rsidR="004F5110" w:rsidRPr="0023280E" w:rsidRDefault="004F5110" w:rsidP="0023280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3280E">
              <w:rPr>
                <w:rFonts w:ascii="Arial" w:hAnsi="Arial" w:cs="Arial"/>
                <w:b/>
                <w:sz w:val="22"/>
                <w:szCs w:val="22"/>
              </w:rPr>
              <w:t>CURRENTLY ENROLLED IN / RECEIVING SERVICES</w:t>
            </w:r>
            <w:r w:rsidR="006B6ED3" w:rsidRPr="0023280E">
              <w:rPr>
                <w:rFonts w:ascii="Arial" w:hAnsi="Arial" w:cs="Arial"/>
                <w:b/>
                <w:sz w:val="22"/>
                <w:szCs w:val="22"/>
              </w:rPr>
              <w:t xml:space="preserve"> OR SUPPORT</w:t>
            </w:r>
            <w:r w:rsidRPr="0023280E">
              <w:rPr>
                <w:rFonts w:ascii="Arial" w:hAnsi="Arial" w:cs="Arial"/>
                <w:b/>
                <w:sz w:val="22"/>
                <w:szCs w:val="22"/>
              </w:rPr>
              <w:t xml:space="preserve"> FROM</w:t>
            </w:r>
          </w:p>
          <w:p w:rsidR="004F5110" w:rsidRPr="0023280E" w:rsidRDefault="00180D4C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2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  <w:r w:rsidR="004F5110" w:rsidRPr="0023280E">
              <w:rPr>
                <w:rFonts w:ascii="Arial" w:hAnsi="Arial" w:cs="Arial"/>
                <w:sz w:val="16"/>
                <w:szCs w:val="16"/>
              </w:rPr>
              <w:t xml:space="preserve">YES   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5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  <w:r w:rsidR="004F5110" w:rsidRPr="0023280E">
              <w:rPr>
                <w:rFonts w:ascii="Arial" w:hAnsi="Arial" w:cs="Arial"/>
                <w:sz w:val="16"/>
                <w:szCs w:val="16"/>
              </w:rPr>
              <w:t>NO   PERFORMANCE BASED CONTRACT PROVIDER</w:t>
            </w:r>
            <w:r w:rsidR="005C1DD4"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33" w:name="Text18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3"/>
          </w:p>
          <w:p w:rsidR="004F5110" w:rsidRPr="0023280E" w:rsidRDefault="00180D4C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13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  <w:r w:rsidR="004F5110" w:rsidRPr="0023280E">
              <w:rPr>
                <w:rFonts w:ascii="Arial" w:hAnsi="Arial" w:cs="Arial"/>
                <w:sz w:val="16"/>
                <w:szCs w:val="16"/>
              </w:rPr>
              <w:t xml:space="preserve">YES  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16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  <w:r w:rsidR="004F5110" w:rsidRPr="0023280E">
              <w:rPr>
                <w:rFonts w:ascii="Arial" w:hAnsi="Arial" w:cs="Arial"/>
                <w:sz w:val="16"/>
                <w:szCs w:val="16"/>
              </w:rPr>
              <w:t>NO   SPECIALIZED CASE MANAGEMENT PROVIDER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36" w:name="Text19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</w:p>
          <w:p w:rsidR="00345CE8" w:rsidRPr="0023280E" w:rsidRDefault="00345CE8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YES   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23280E">
              <w:rPr>
                <w:rFonts w:ascii="Arial" w:hAnsi="Arial" w:cs="Arial"/>
                <w:sz w:val="16"/>
                <w:szCs w:val="16"/>
              </w:rPr>
              <w:t>NO  CHAFEE SERVICES PROVIDER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37" w:name="Text20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7"/>
          </w:p>
          <w:p w:rsidR="004F5110" w:rsidRPr="0023280E" w:rsidRDefault="00180D4C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4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8"/>
            <w:r w:rsidR="004F5110" w:rsidRPr="0023280E"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F5110"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17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9"/>
            <w:r w:rsidR="004F5110" w:rsidRPr="0023280E">
              <w:rPr>
                <w:rFonts w:ascii="Arial" w:hAnsi="Arial" w:cs="Arial"/>
                <w:sz w:val="16"/>
                <w:szCs w:val="16"/>
              </w:rPr>
              <w:t xml:space="preserve">NO   </w:t>
            </w:r>
            <w:r w:rsidR="003D6D7E" w:rsidRPr="0023280E">
              <w:rPr>
                <w:rFonts w:ascii="Arial" w:hAnsi="Arial" w:cs="Arial"/>
                <w:sz w:val="16"/>
                <w:szCs w:val="16"/>
              </w:rPr>
              <w:t>GUARDIANSHIP/ADOPTION SUBSIDY</w:t>
            </w:r>
            <w:r w:rsidR="006B6ED3"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C1DD4"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F5110" w:rsidRPr="0023280E" w:rsidTr="0023280E">
        <w:trPr>
          <w:trHeight w:val="692"/>
          <w:jc w:val="center"/>
        </w:trPr>
        <w:tc>
          <w:tcPr>
            <w:tcW w:w="9108" w:type="dxa"/>
            <w:gridSpan w:val="7"/>
          </w:tcPr>
          <w:p w:rsidR="004F5110" w:rsidRPr="0023280E" w:rsidRDefault="004F511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3280E">
              <w:rPr>
                <w:rFonts w:ascii="Arial" w:hAnsi="Arial" w:cs="Arial"/>
                <w:b/>
                <w:sz w:val="22"/>
                <w:szCs w:val="22"/>
              </w:rPr>
              <w:t>ADDITIONAL COMMENTS:</w:t>
            </w:r>
          </w:p>
          <w:bookmarkStart w:id="40" w:name="Text21"/>
          <w:p w:rsidR="00180D4C" w:rsidRPr="0023280E" w:rsidRDefault="00735B09">
            <w:pPr>
              <w:rPr>
                <w:rFonts w:ascii="Arial" w:hAnsi="Arial" w:cs="Arial"/>
                <w:sz w:val="22"/>
                <w:szCs w:val="22"/>
              </w:rPr>
            </w:pPr>
            <w:r w:rsidRPr="0023280E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3280E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22"/>
                <w:szCs w:val="22"/>
              </w:rPr>
            </w:r>
            <w:r w:rsidRPr="0023280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5F3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5F3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5F3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5F3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3280E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0"/>
          </w:p>
        </w:tc>
      </w:tr>
      <w:tr w:rsidR="00643254" w:rsidRPr="0023280E" w:rsidTr="0023280E">
        <w:trPr>
          <w:trHeight w:val="575"/>
          <w:jc w:val="center"/>
        </w:trPr>
        <w:tc>
          <w:tcPr>
            <w:tcW w:w="4428" w:type="dxa"/>
            <w:gridSpan w:val="3"/>
          </w:tcPr>
          <w:p w:rsidR="00130298" w:rsidRPr="0023280E" w:rsidRDefault="005C1DD4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NAME OF PERSON MAKING REFERRAL</w:t>
            </w:r>
            <w:bookmarkStart w:id="41" w:name="Text23"/>
          </w:p>
          <w:bookmarkEnd w:id="41"/>
          <w:p w:rsidR="00180D4C" w:rsidRPr="0023280E" w:rsidRDefault="0013029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0329FB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680" w:type="dxa"/>
            <w:gridSpan w:val="4"/>
          </w:tcPr>
          <w:p w:rsidR="00643254" w:rsidRPr="0023280E" w:rsidRDefault="0013029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SUPERVISOR SIGNATURE</w:t>
            </w:r>
          </w:p>
          <w:bookmarkStart w:id="42" w:name="Text24"/>
          <w:p w:rsidR="00180D4C" w:rsidRPr="0023280E" w:rsidRDefault="00130298">
            <w:pPr>
              <w:rPr>
                <w:rFonts w:ascii="Arial" w:hAnsi="Arial" w:cs="Arial"/>
                <w:sz w:val="20"/>
                <w:szCs w:val="20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0329FB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2"/>
          </w:p>
        </w:tc>
      </w:tr>
      <w:tr w:rsidR="00130298" w:rsidRPr="0023280E" w:rsidTr="0023280E">
        <w:trPr>
          <w:cantSplit/>
          <w:trHeight w:val="288"/>
          <w:jc w:val="center"/>
        </w:trPr>
        <w:tc>
          <w:tcPr>
            <w:tcW w:w="4428" w:type="dxa"/>
            <w:gridSpan w:val="3"/>
          </w:tcPr>
          <w:p w:rsidR="00130298" w:rsidRPr="0023280E" w:rsidRDefault="0013029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DATE</w:t>
            </w:r>
          </w:p>
          <w:bookmarkStart w:id="43" w:name="Text36"/>
          <w:p w:rsidR="00130298" w:rsidRPr="0023280E" w:rsidRDefault="000329FB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3"/>
          </w:p>
        </w:tc>
        <w:tc>
          <w:tcPr>
            <w:tcW w:w="4680" w:type="dxa"/>
            <w:gridSpan w:val="4"/>
          </w:tcPr>
          <w:p w:rsidR="00130298" w:rsidRPr="0023280E" w:rsidRDefault="00130298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DATE</w:t>
            </w:r>
          </w:p>
          <w:bookmarkStart w:id="44" w:name="Text25"/>
          <w:p w:rsidR="00130298" w:rsidRPr="0023280E" w:rsidRDefault="000329FB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4"/>
          </w:p>
        </w:tc>
      </w:tr>
      <w:tr w:rsidR="00F46D96" w:rsidRPr="0023280E" w:rsidTr="0023280E">
        <w:trPr>
          <w:trHeight w:hRule="exact" w:val="576"/>
          <w:jc w:val="center"/>
        </w:trPr>
        <w:tc>
          <w:tcPr>
            <w:tcW w:w="9108" w:type="dxa"/>
            <w:gridSpan w:val="7"/>
          </w:tcPr>
          <w:p w:rsidR="00F46D96" w:rsidRPr="0023280E" w:rsidRDefault="00F46D96" w:rsidP="0023280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3280E">
              <w:rPr>
                <w:rFonts w:ascii="Arial" w:hAnsi="Arial" w:cs="Arial"/>
                <w:b/>
                <w:sz w:val="22"/>
                <w:szCs w:val="22"/>
              </w:rPr>
              <w:t xml:space="preserve">CHAFEE AFTERCARE SERVICES REQUESTED   </w:t>
            </w:r>
            <w:r w:rsidR="00180D4C" w:rsidRPr="0023280E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18"/>
            <w:r w:rsidR="00180D4C" w:rsidRPr="0023280E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b/>
                <w:sz w:val="22"/>
                <w:szCs w:val="22"/>
              </w:rPr>
            </w:r>
            <w:r w:rsidR="00180D4C" w:rsidRPr="0023280E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45"/>
            <w:r w:rsidRPr="0023280E">
              <w:rPr>
                <w:rFonts w:ascii="Arial" w:hAnsi="Arial" w:cs="Arial"/>
                <w:b/>
                <w:sz w:val="22"/>
                <w:szCs w:val="22"/>
              </w:rPr>
              <w:t xml:space="preserve">YES  </w:t>
            </w:r>
            <w:r w:rsidR="00180D4C" w:rsidRPr="0023280E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19"/>
            <w:r w:rsidR="00180D4C" w:rsidRPr="0023280E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b/>
                <w:sz w:val="22"/>
                <w:szCs w:val="22"/>
              </w:rPr>
            </w:r>
            <w:r w:rsidR="00180D4C" w:rsidRPr="0023280E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46"/>
            <w:r w:rsidRPr="0023280E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  <w:p w:rsidR="00F46D96" w:rsidRPr="0023280E" w:rsidRDefault="00F46D96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 xml:space="preserve">   RELEASE FROM CUSTODY DATE </w:t>
            </w:r>
            <w:bookmarkStart w:id="47" w:name="Text26"/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238D0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7"/>
            <w:r w:rsidR="00CE0BC3" w:rsidRPr="0023280E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CHAFEE 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t>S</w:t>
            </w:r>
            <w:r w:rsidRPr="0023280E">
              <w:rPr>
                <w:rFonts w:ascii="Arial" w:hAnsi="Arial" w:cs="Arial"/>
                <w:sz w:val="16"/>
                <w:szCs w:val="16"/>
              </w:rPr>
              <w:t>UP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t>PORT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 APPL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t xml:space="preserve">ICATION COMPLETED  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25"/>
            <w:r w:rsidR="0029161D"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8"/>
            <w:r w:rsidR="0029161D" w:rsidRPr="0023280E">
              <w:rPr>
                <w:rFonts w:ascii="Arial" w:hAnsi="Arial" w:cs="Arial"/>
                <w:sz w:val="16"/>
                <w:szCs w:val="16"/>
              </w:rPr>
              <w:t xml:space="preserve"> YES     </w:t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26"/>
            <w:r w:rsidR="0029161D"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="0029161D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9"/>
            <w:r w:rsidR="0029161D" w:rsidRPr="0023280E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  <w:p w:rsidR="00F46D96" w:rsidRPr="0023280E" w:rsidRDefault="00F46D9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6D96" w:rsidRPr="0023280E" w:rsidTr="0023280E">
        <w:trPr>
          <w:trHeight w:val="467"/>
          <w:jc w:val="center"/>
        </w:trPr>
        <w:tc>
          <w:tcPr>
            <w:tcW w:w="9108" w:type="dxa"/>
            <w:gridSpan w:val="7"/>
            <w:vAlign w:val="center"/>
          </w:tcPr>
          <w:p w:rsidR="00F46D96" w:rsidRPr="0023280E" w:rsidRDefault="00F46D96" w:rsidP="001035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3280E">
              <w:rPr>
                <w:rFonts w:ascii="Arial" w:hAnsi="Arial" w:cs="Arial"/>
                <w:b/>
                <w:sz w:val="22"/>
                <w:szCs w:val="22"/>
              </w:rPr>
              <w:t>FOR USE BY THE OLDER YOUTH TRANSITION SPECIALIST</w:t>
            </w:r>
            <w:r w:rsidR="00180D4C" w:rsidRPr="0023280E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F46D96" w:rsidRPr="0023280E" w:rsidTr="0023280E">
        <w:trPr>
          <w:trHeight w:val="467"/>
          <w:jc w:val="center"/>
        </w:trPr>
        <w:tc>
          <w:tcPr>
            <w:tcW w:w="9108" w:type="dxa"/>
            <w:gridSpan w:val="7"/>
          </w:tcPr>
          <w:p w:rsidR="00F46D96" w:rsidRPr="0023280E" w:rsidRDefault="00F46D96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NAME OF OLDER YOUTH TRANSITION SPECIALIST</w:t>
            </w:r>
          </w:p>
          <w:p w:rsidR="00180D4C" w:rsidRPr="0023280E" w:rsidRDefault="00180D4C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50" w:name="Text28"/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0"/>
          </w:p>
        </w:tc>
      </w:tr>
      <w:tr w:rsidR="00E43FC6" w:rsidRPr="0023280E" w:rsidTr="0023280E">
        <w:trPr>
          <w:trHeight w:val="467"/>
          <w:jc w:val="center"/>
        </w:trPr>
        <w:tc>
          <w:tcPr>
            <w:tcW w:w="4194" w:type="dxa"/>
            <w:gridSpan w:val="2"/>
          </w:tcPr>
          <w:p w:rsidR="00E43FC6" w:rsidRPr="0023280E" w:rsidRDefault="00E43FC6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DATE REFERRAL RECEIVED</w:t>
            </w:r>
          </w:p>
          <w:bookmarkStart w:id="51" w:name="Text29"/>
          <w:p w:rsidR="00180D4C" w:rsidRPr="0023280E" w:rsidRDefault="001238D0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9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1"/>
          </w:p>
        </w:tc>
        <w:tc>
          <w:tcPr>
            <w:tcW w:w="4914" w:type="dxa"/>
            <w:gridSpan w:val="5"/>
          </w:tcPr>
          <w:p w:rsidR="00E43FC6" w:rsidRPr="0023280E" w:rsidRDefault="00E43FC6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>DATE REFERRAL FORWARDED</w:t>
            </w:r>
          </w:p>
          <w:bookmarkStart w:id="52" w:name="Text30"/>
          <w:p w:rsidR="00180D4C" w:rsidRPr="0023280E" w:rsidRDefault="001238D0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2"/>
          </w:p>
        </w:tc>
      </w:tr>
      <w:tr w:rsidR="00E43FC6" w:rsidRPr="0023280E" w:rsidTr="0023280E">
        <w:trPr>
          <w:trHeight w:val="890"/>
          <w:jc w:val="center"/>
        </w:trPr>
        <w:tc>
          <w:tcPr>
            <w:tcW w:w="9108" w:type="dxa"/>
            <w:gridSpan w:val="7"/>
          </w:tcPr>
          <w:p w:rsidR="00E43FC6" w:rsidRPr="0023280E" w:rsidRDefault="00017AF2">
            <w:pPr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E43FC6" w:rsidRPr="0023280E">
              <w:rPr>
                <w:rFonts w:ascii="Arial" w:hAnsi="Arial" w:cs="Arial"/>
                <w:sz w:val="16"/>
                <w:szCs w:val="16"/>
              </w:rPr>
              <w:t>FORWARDED TO</w:t>
            </w:r>
          </w:p>
          <w:p w:rsidR="00E43FC6" w:rsidRPr="0023280E" w:rsidRDefault="00E43FC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762DB" w:rsidRPr="0023280E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20"/>
            <w:r w:rsidR="00180D4C"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3"/>
            <w:r w:rsidRPr="0023280E">
              <w:rPr>
                <w:rFonts w:ascii="Arial" w:hAnsi="Arial" w:cs="Arial"/>
                <w:sz w:val="16"/>
                <w:szCs w:val="16"/>
              </w:rPr>
              <w:t>CFCIP PROVIDER</w:t>
            </w:r>
            <w:r w:rsidR="007762DB" w:rsidRPr="0023280E">
              <w:rPr>
                <w:rFonts w:ascii="Arial" w:hAnsi="Arial" w:cs="Arial"/>
                <w:sz w:val="16"/>
                <w:szCs w:val="16"/>
              </w:rPr>
              <w:t xml:space="preserve">    NAME: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54" w:name="Text31"/>
            <w:r w:rsidR="00180D4C"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4"/>
            <w:r w:rsidR="007762DB" w:rsidRPr="0023280E">
              <w:rPr>
                <w:rFonts w:ascii="Arial" w:hAnsi="Arial" w:cs="Arial"/>
                <w:sz w:val="16"/>
                <w:szCs w:val="16"/>
              </w:rPr>
              <w:t xml:space="preserve">      CONTACT PERSON: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55" w:name="Text32"/>
            <w:r w:rsidR="00180D4C"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5"/>
          </w:p>
          <w:p w:rsidR="007762DB" w:rsidRPr="0023280E" w:rsidRDefault="007762DB">
            <w:pPr>
              <w:rPr>
                <w:rFonts w:ascii="Arial" w:hAnsi="Arial" w:cs="Arial"/>
                <w:sz w:val="16"/>
                <w:szCs w:val="16"/>
              </w:rPr>
            </w:pPr>
          </w:p>
          <w:p w:rsidR="00E43FC6" w:rsidRPr="0023280E" w:rsidRDefault="00E43FC6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21"/>
            <w:r w:rsidR="00180D4C"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6"/>
            <w:r w:rsidRPr="0023280E">
              <w:rPr>
                <w:rFonts w:ascii="Arial" w:hAnsi="Arial" w:cs="Arial"/>
                <w:sz w:val="16"/>
                <w:szCs w:val="16"/>
              </w:rPr>
              <w:t>TLP PROVIDER</w:t>
            </w:r>
            <w:r w:rsidR="007762DB" w:rsidRPr="0023280E">
              <w:rPr>
                <w:rFonts w:ascii="Arial" w:hAnsi="Arial" w:cs="Arial"/>
                <w:sz w:val="16"/>
                <w:szCs w:val="16"/>
              </w:rPr>
              <w:t xml:space="preserve">        NAME: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57" w:name="Text33"/>
            <w:r w:rsidR="00180D4C"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7"/>
            <w:r w:rsidR="007762DB" w:rsidRPr="0023280E">
              <w:rPr>
                <w:rFonts w:ascii="Arial" w:hAnsi="Arial" w:cs="Arial"/>
                <w:sz w:val="16"/>
                <w:szCs w:val="16"/>
              </w:rPr>
              <w:t xml:space="preserve">      CONTACT PERSON 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58" w:name="Text34"/>
            <w:r w:rsidR="00180D4C"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92C34" w:rsidRPr="0023280E">
              <w:rPr>
                <w:rFonts w:ascii="Arial" w:hAnsi="Arial" w:cs="Arial"/>
                <w:sz w:val="16"/>
                <w:szCs w:val="16"/>
              </w:rPr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80D4C"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8"/>
          </w:p>
          <w:p w:rsidR="00130670" w:rsidRPr="0023280E" w:rsidRDefault="00130670" w:rsidP="0023280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23280E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965F32"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OLDER YOUTH TRANSTION SPECIALIST FOR TRANSFER     </w:t>
            </w:r>
            <w:r w:rsidR="00345CE8" w:rsidRPr="0023280E">
              <w:rPr>
                <w:rFonts w:ascii="Arial" w:hAnsi="Arial" w:cs="Arial"/>
                <w:sz w:val="16"/>
                <w:szCs w:val="16"/>
              </w:rPr>
              <w:t>REGION</w:t>
            </w:r>
            <w:r w:rsidRPr="002328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23280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16"/>
                <w:szCs w:val="16"/>
              </w:rPr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65F3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3280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E0BC3" w:rsidRPr="0023280E" w:rsidTr="0023280E">
        <w:trPr>
          <w:trHeight w:hRule="exact" w:val="523"/>
          <w:jc w:val="center"/>
        </w:trPr>
        <w:tc>
          <w:tcPr>
            <w:tcW w:w="9108" w:type="dxa"/>
            <w:gridSpan w:val="7"/>
          </w:tcPr>
          <w:p w:rsidR="00CE0BC3" w:rsidRPr="0023280E" w:rsidRDefault="00CE0BC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3280E">
              <w:rPr>
                <w:rFonts w:ascii="Arial" w:hAnsi="Arial" w:cs="Arial"/>
                <w:b/>
                <w:sz w:val="22"/>
                <w:szCs w:val="22"/>
              </w:rPr>
              <w:t>OYTS COMMENTS:</w:t>
            </w:r>
          </w:p>
          <w:bookmarkStart w:id="59" w:name="Text35"/>
          <w:p w:rsidR="00180D4C" w:rsidRPr="0023280E" w:rsidRDefault="00735B09">
            <w:pPr>
              <w:rPr>
                <w:rFonts w:ascii="Arial" w:hAnsi="Arial" w:cs="Arial"/>
                <w:sz w:val="22"/>
                <w:szCs w:val="22"/>
              </w:rPr>
            </w:pPr>
            <w:r w:rsidRPr="0023280E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23280E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3280E">
              <w:rPr>
                <w:rFonts w:ascii="Arial" w:hAnsi="Arial" w:cs="Arial"/>
                <w:sz w:val="22"/>
                <w:szCs w:val="22"/>
              </w:rPr>
            </w:r>
            <w:r w:rsidRPr="0023280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65F3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5F3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5F3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5F3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65F3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3280E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9"/>
          </w:p>
        </w:tc>
      </w:tr>
    </w:tbl>
    <w:p w:rsidR="00127EAA" w:rsidRDefault="00014359" w:rsidP="0001435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CD93 (0</w:t>
      </w:r>
      <w:r w:rsidR="00D738B1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>/</w:t>
      </w:r>
      <w:r w:rsidR="00D738B1">
        <w:rPr>
          <w:rFonts w:ascii="Arial" w:hAnsi="Arial" w:cs="Arial"/>
          <w:sz w:val="16"/>
          <w:szCs w:val="16"/>
        </w:rPr>
        <w:t>10</w:t>
      </w:r>
      <w:r>
        <w:rPr>
          <w:rFonts w:ascii="Arial" w:hAnsi="Arial" w:cs="Arial"/>
          <w:sz w:val="16"/>
          <w:szCs w:val="16"/>
        </w:rPr>
        <w:t>)</w:t>
      </w:r>
    </w:p>
    <w:sectPr w:rsidR="00127EAA" w:rsidSect="000329FB">
      <w:headerReference w:type="default" r:id="rId6"/>
      <w:pgSz w:w="12240" w:h="15840"/>
      <w:pgMar w:top="360" w:right="360" w:bottom="288" w:left="36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A09" w:rsidRDefault="001B0A09">
      <w:r>
        <w:separator/>
      </w:r>
    </w:p>
  </w:endnote>
  <w:endnote w:type="continuationSeparator" w:id="0">
    <w:p w:rsidR="001B0A09" w:rsidRDefault="001B0A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A09" w:rsidRDefault="001B0A09">
      <w:r>
        <w:separator/>
      </w:r>
    </w:p>
  </w:footnote>
  <w:footnote w:type="continuationSeparator" w:id="0">
    <w:p w:rsidR="001B0A09" w:rsidRDefault="001B0A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EF3" w:rsidRPr="008A27B0" w:rsidRDefault="004B7EF3" w:rsidP="008300F9">
    <w:pPr>
      <w:pStyle w:val="Header"/>
      <w:jc w:val="center"/>
      <w:rPr>
        <w:rFonts w:ascii="Arial" w:hAnsi="Arial" w:cs="Arial"/>
        <w:b/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63pt;margin-top:0;width:81pt;height:63pt;z-index:251657728" wrapcoords="-180 0 -180 21375 21600 21375 21600 0 -180 0" fillcolor="window">
          <v:imagedata r:id="rId1" o:title=""/>
          <w10:wrap type="through"/>
        </v:shape>
        <o:OLEObject Type="Embed" ProgID="Word.Picture.8" ShapeID="_x0000_s1025" DrawAspect="Content" ObjectID="_1347364059" r:id="rId2"/>
      </w:pict>
    </w:r>
    <w:r w:rsidRPr="008A27B0">
      <w:rPr>
        <w:rFonts w:ascii="Arial" w:hAnsi="Arial" w:cs="Arial"/>
        <w:b/>
        <w:sz w:val="20"/>
        <w:szCs w:val="20"/>
      </w:rPr>
      <w:t>MISSOURI DEPARTMENT OF SOCIAL SERVICES</w:t>
    </w:r>
  </w:p>
  <w:p w:rsidR="004B7EF3" w:rsidRPr="008A27B0" w:rsidRDefault="004B7EF3" w:rsidP="008300F9">
    <w:pPr>
      <w:pStyle w:val="Header"/>
      <w:jc w:val="center"/>
      <w:rPr>
        <w:rFonts w:ascii="Arial" w:hAnsi="Arial" w:cs="Arial"/>
        <w:b/>
        <w:sz w:val="20"/>
        <w:szCs w:val="20"/>
      </w:rPr>
    </w:pPr>
    <w:r w:rsidRPr="008A27B0">
      <w:rPr>
        <w:rFonts w:ascii="Arial" w:hAnsi="Arial" w:cs="Arial"/>
        <w:b/>
        <w:sz w:val="20"/>
        <w:szCs w:val="20"/>
      </w:rPr>
      <w:t>CHILDREN'S DIVISION</w:t>
    </w:r>
  </w:p>
  <w:p w:rsidR="004B7EF3" w:rsidRPr="008A27B0" w:rsidRDefault="004B7EF3" w:rsidP="008300F9">
    <w:pPr>
      <w:pStyle w:val="Header"/>
      <w:jc w:val="center"/>
      <w:rPr>
        <w:rFonts w:ascii="Arial" w:hAnsi="Arial" w:cs="Arial"/>
        <w:b/>
        <w:sz w:val="20"/>
        <w:szCs w:val="20"/>
      </w:rPr>
    </w:pPr>
    <w:r w:rsidRPr="008A27B0">
      <w:rPr>
        <w:rFonts w:ascii="Arial" w:hAnsi="Arial" w:cs="Arial"/>
        <w:b/>
        <w:sz w:val="20"/>
        <w:szCs w:val="20"/>
      </w:rPr>
      <w:t>OLDER YOUTH PROGRAM REFERRAL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NotTrackMoves/>
  <w:documentProtection w:edit="forms" w:enforcement="1" w:cryptProviderType="rsaFull" w:cryptAlgorithmClass="hash" w:cryptAlgorithmType="typeAny" w:cryptAlgorithmSid="4" w:cryptSpinCount="100000" w:hash="aM4KUi634079Ft+tjhYmF4QZimA=" w:salt="mJlNYN1LHZvomjor2gi/hw=="/>
  <w:defaultTabStop w:val="720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2409"/>
    <w:rsid w:val="00014359"/>
    <w:rsid w:val="00017AF2"/>
    <w:rsid w:val="000329FB"/>
    <w:rsid w:val="00044B58"/>
    <w:rsid w:val="00103550"/>
    <w:rsid w:val="001238D0"/>
    <w:rsid w:val="00127EAA"/>
    <w:rsid w:val="00130298"/>
    <w:rsid w:val="00130670"/>
    <w:rsid w:val="00140861"/>
    <w:rsid w:val="00172367"/>
    <w:rsid w:val="00180D4C"/>
    <w:rsid w:val="001B0A09"/>
    <w:rsid w:val="001F435E"/>
    <w:rsid w:val="00223780"/>
    <w:rsid w:val="00231519"/>
    <w:rsid w:val="0023280E"/>
    <w:rsid w:val="0029161D"/>
    <w:rsid w:val="00312D05"/>
    <w:rsid w:val="0033672B"/>
    <w:rsid w:val="00345CE8"/>
    <w:rsid w:val="00354D94"/>
    <w:rsid w:val="00392C34"/>
    <w:rsid w:val="003D6D7E"/>
    <w:rsid w:val="003E3593"/>
    <w:rsid w:val="003F6B86"/>
    <w:rsid w:val="00441D89"/>
    <w:rsid w:val="00461922"/>
    <w:rsid w:val="00482409"/>
    <w:rsid w:val="00490439"/>
    <w:rsid w:val="00491975"/>
    <w:rsid w:val="004B7EF3"/>
    <w:rsid w:val="004D0F89"/>
    <w:rsid w:val="004F5110"/>
    <w:rsid w:val="005558F3"/>
    <w:rsid w:val="005A407B"/>
    <w:rsid w:val="005B1F1D"/>
    <w:rsid w:val="005C1DD4"/>
    <w:rsid w:val="005D09A0"/>
    <w:rsid w:val="0062321F"/>
    <w:rsid w:val="00643254"/>
    <w:rsid w:val="00657D49"/>
    <w:rsid w:val="00672E0A"/>
    <w:rsid w:val="006B6ED3"/>
    <w:rsid w:val="006C1CC8"/>
    <w:rsid w:val="00700A69"/>
    <w:rsid w:val="00724D7E"/>
    <w:rsid w:val="00735B09"/>
    <w:rsid w:val="00753398"/>
    <w:rsid w:val="007762DB"/>
    <w:rsid w:val="0081665A"/>
    <w:rsid w:val="008300F9"/>
    <w:rsid w:val="00866DDD"/>
    <w:rsid w:val="00871597"/>
    <w:rsid w:val="008930A0"/>
    <w:rsid w:val="00897BAB"/>
    <w:rsid w:val="008A27B0"/>
    <w:rsid w:val="008C18B0"/>
    <w:rsid w:val="009003B5"/>
    <w:rsid w:val="00942BC8"/>
    <w:rsid w:val="00965F32"/>
    <w:rsid w:val="009A3A1A"/>
    <w:rsid w:val="00A02BCF"/>
    <w:rsid w:val="00A5061A"/>
    <w:rsid w:val="00AA1C1F"/>
    <w:rsid w:val="00AA4EF2"/>
    <w:rsid w:val="00AA7DE8"/>
    <w:rsid w:val="00AC2FD0"/>
    <w:rsid w:val="00AE4D30"/>
    <w:rsid w:val="00AE5303"/>
    <w:rsid w:val="00B4526B"/>
    <w:rsid w:val="00B706D5"/>
    <w:rsid w:val="00B825B5"/>
    <w:rsid w:val="00BB69E6"/>
    <w:rsid w:val="00BE3591"/>
    <w:rsid w:val="00C70F95"/>
    <w:rsid w:val="00CB596C"/>
    <w:rsid w:val="00CD0313"/>
    <w:rsid w:val="00CE0BC3"/>
    <w:rsid w:val="00D015FE"/>
    <w:rsid w:val="00D738B1"/>
    <w:rsid w:val="00D92897"/>
    <w:rsid w:val="00E40ECD"/>
    <w:rsid w:val="00E43FC6"/>
    <w:rsid w:val="00EA6F1B"/>
    <w:rsid w:val="00F07E44"/>
    <w:rsid w:val="00F43878"/>
    <w:rsid w:val="00F46D96"/>
    <w:rsid w:val="00FF3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country-region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325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27E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4387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4387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1723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cd93 (replaced CS-ILP-1A).dot</Template>
  <TotalTime>0</TotalTime>
  <Pages>1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IDENTIFYING INFORMATION</vt:lpstr>
    </vt:vector>
  </TitlesOfParts>
  <Company>Missouri Department of Social Services</Company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Older Youth Program Referral</dc:title>
  <dc:subject/>
  <dc:creator>roetuwb</dc:creator>
  <cp:keywords/>
  <dc:description/>
  <cp:lastModifiedBy>Stephanie L. Roettgen</cp:lastModifiedBy>
  <cp:revision>2</cp:revision>
  <cp:lastPrinted>2008-01-24T21:17:00Z</cp:lastPrinted>
  <dcterms:created xsi:type="dcterms:W3CDTF">2010-09-30T20:01:00Z</dcterms:created>
  <dcterms:modified xsi:type="dcterms:W3CDTF">2010-09-30T20:01:00Z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