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1656"/>
        <w:gridCol w:w="3384"/>
        <w:gridCol w:w="810"/>
        <w:gridCol w:w="2574"/>
      </w:tblGrid>
      <w:tr w:rsidR="000F248B">
        <w:trPr>
          <w:cantSplit/>
        </w:trPr>
        <w:tc>
          <w:tcPr>
            <w:tcW w:w="1015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2" w:color="000000" w:fill="FFFFFF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36"/>
              </w:rPr>
            </w:pPr>
            <w:r>
              <w:rPr>
                <w:rFonts w:ascii="Arial" w:hAnsi="Arial"/>
                <w:b/>
                <w:sz w:val="36"/>
              </w:rPr>
              <w:t>Life Skills Strengths Needs Assessment Reporting Form</w:t>
            </w:r>
          </w:p>
        </w:tc>
      </w:tr>
      <w:tr w:rsidR="000F248B" w:rsidTr="00DF6932">
        <w:trPr>
          <w:cantSplit/>
        </w:trPr>
        <w:tc>
          <w:tcPr>
            <w:tcW w:w="17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pct12" w:color="000000" w:fill="FFFFFF"/>
          </w:tcPr>
          <w:p w:rsidR="000F248B" w:rsidRPr="00DF6932" w:rsidRDefault="000F248B">
            <w:pPr>
              <w:spacing w:before="120"/>
              <w:rPr>
                <w:sz w:val="22"/>
              </w:rPr>
            </w:pPr>
            <w:r w:rsidRPr="00DF6932">
              <w:rPr>
                <w:sz w:val="22"/>
              </w:rPr>
              <w:t>Youth's Name: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FFFFFF"/>
            <w:vAlign w:val="bottom"/>
          </w:tcPr>
          <w:p w:rsidR="000F248B" w:rsidRPr="00DF6932" w:rsidRDefault="00350B96" w:rsidP="00DF6932">
            <w:pPr>
              <w:rPr>
                <w:sz w:val="22"/>
              </w:rPr>
            </w:pPr>
            <w:r w:rsidRPr="00DF6932">
              <w:rPr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DF6932">
              <w:rPr>
                <w:sz w:val="22"/>
              </w:rPr>
              <w:instrText xml:space="preserve"> FORMTEXT </w:instrText>
            </w:r>
            <w:r w:rsidRPr="00DF6932">
              <w:rPr>
                <w:sz w:val="22"/>
              </w:rPr>
            </w:r>
            <w:r w:rsidRPr="00DF6932">
              <w:rPr>
                <w:sz w:val="22"/>
              </w:rPr>
              <w:fldChar w:fldCharType="separate"/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sz w:val="22"/>
              </w:rPr>
              <w:fldChar w:fldCharType="end"/>
            </w:r>
            <w:bookmarkEnd w:id="0"/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pct12" w:color="000000" w:fill="FFFFFF"/>
          </w:tcPr>
          <w:p w:rsidR="000F248B" w:rsidRPr="00DF6932" w:rsidRDefault="000F248B">
            <w:pPr>
              <w:spacing w:before="120"/>
              <w:jc w:val="right"/>
              <w:rPr>
                <w:sz w:val="22"/>
              </w:rPr>
            </w:pPr>
            <w:r w:rsidRPr="00DF6932">
              <w:rPr>
                <w:sz w:val="22"/>
              </w:rPr>
              <w:t>Date: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FFFFFF"/>
            <w:vAlign w:val="bottom"/>
          </w:tcPr>
          <w:p w:rsidR="000F248B" w:rsidRPr="00DF6932" w:rsidRDefault="00350B96" w:rsidP="00DF6932">
            <w:pPr>
              <w:rPr>
                <w:sz w:val="22"/>
              </w:rPr>
            </w:pPr>
            <w:r w:rsidRPr="00DF6932">
              <w:rPr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DF6932">
              <w:rPr>
                <w:sz w:val="22"/>
              </w:rPr>
              <w:instrText xml:space="preserve"> FORMTEXT </w:instrText>
            </w:r>
            <w:r w:rsidRPr="00DF6932">
              <w:rPr>
                <w:sz w:val="22"/>
              </w:rPr>
            </w:r>
            <w:r w:rsidRPr="00DF6932">
              <w:rPr>
                <w:sz w:val="22"/>
              </w:rPr>
              <w:fldChar w:fldCharType="separate"/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sz w:val="22"/>
              </w:rPr>
              <w:fldChar w:fldCharType="end"/>
            </w:r>
            <w:bookmarkEnd w:id="1"/>
          </w:p>
        </w:tc>
      </w:tr>
      <w:tr w:rsidR="000F248B">
        <w:trPr>
          <w:trHeight w:val="377"/>
        </w:trPr>
        <w:tc>
          <w:tcPr>
            <w:tcW w:w="338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pct12" w:color="000000" w:fill="FFFFFF"/>
          </w:tcPr>
          <w:p w:rsidR="000F248B" w:rsidRPr="00DF6932" w:rsidRDefault="000F248B">
            <w:pPr>
              <w:rPr>
                <w:sz w:val="22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pct12" w:color="000000" w:fill="FFFFFF"/>
          </w:tcPr>
          <w:p w:rsidR="000F248B" w:rsidRPr="00DF6932" w:rsidRDefault="000F248B">
            <w:pPr>
              <w:rPr>
                <w:sz w:val="22"/>
              </w:rPr>
            </w:pPr>
          </w:p>
        </w:tc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pct12" w:color="000000" w:fill="FFFFFF"/>
          </w:tcPr>
          <w:p w:rsidR="000F248B" w:rsidRPr="00DF6932" w:rsidRDefault="000F248B">
            <w:pPr>
              <w:rPr>
                <w:sz w:val="22"/>
              </w:rPr>
            </w:pPr>
          </w:p>
        </w:tc>
      </w:tr>
      <w:tr w:rsidR="00244493" w:rsidTr="00DF6932">
        <w:tc>
          <w:tcPr>
            <w:tcW w:w="17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pct12" w:color="000000" w:fill="FFFFFF"/>
          </w:tcPr>
          <w:p w:rsidR="00244493" w:rsidRPr="00DF6932" w:rsidRDefault="00244493">
            <w:pPr>
              <w:rPr>
                <w:sz w:val="22"/>
              </w:rPr>
            </w:pPr>
            <w:r w:rsidRPr="00DF6932">
              <w:rPr>
                <w:sz w:val="22"/>
              </w:rPr>
              <w:t>Worker's Name:</w:t>
            </w:r>
          </w:p>
        </w:tc>
        <w:tc>
          <w:tcPr>
            <w:tcW w:w="84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FFFFFF"/>
          </w:tcPr>
          <w:p w:rsidR="00244493" w:rsidRPr="00DF6932" w:rsidRDefault="00244493">
            <w:pPr>
              <w:rPr>
                <w:sz w:val="22"/>
              </w:rPr>
            </w:pPr>
            <w:r w:rsidRPr="00DF6932">
              <w:rPr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DF6932">
              <w:rPr>
                <w:sz w:val="22"/>
              </w:rPr>
              <w:instrText xml:space="preserve"> FORMTEXT </w:instrText>
            </w:r>
            <w:r w:rsidRPr="00DF6932">
              <w:rPr>
                <w:sz w:val="22"/>
              </w:rPr>
            </w:r>
            <w:r w:rsidRPr="00DF6932">
              <w:rPr>
                <w:sz w:val="22"/>
              </w:rPr>
              <w:fldChar w:fldCharType="separate"/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noProof/>
                <w:sz w:val="22"/>
              </w:rPr>
              <w:t> </w:t>
            </w:r>
            <w:r w:rsidRPr="00DF6932">
              <w:rPr>
                <w:sz w:val="22"/>
              </w:rPr>
              <w:fldChar w:fldCharType="end"/>
            </w:r>
            <w:bookmarkEnd w:id="2"/>
          </w:p>
        </w:tc>
      </w:tr>
      <w:tr w:rsidR="000F248B">
        <w:tc>
          <w:tcPr>
            <w:tcW w:w="33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pct12" w:color="000000" w:fill="FFFFFF"/>
          </w:tcPr>
          <w:p w:rsidR="000F248B" w:rsidRDefault="000F248B">
            <w:pPr>
              <w:rPr>
                <w:sz w:val="24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FFFFFF"/>
          </w:tcPr>
          <w:p w:rsidR="000F248B" w:rsidRDefault="000F248B">
            <w:pPr>
              <w:rPr>
                <w:sz w:val="24"/>
              </w:rPr>
            </w:pPr>
          </w:p>
        </w:tc>
        <w:tc>
          <w:tcPr>
            <w:tcW w:w="3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FFFFFF"/>
          </w:tcPr>
          <w:p w:rsidR="000F248B" w:rsidRDefault="000F248B">
            <w:pPr>
              <w:rPr>
                <w:sz w:val="24"/>
              </w:rPr>
            </w:pPr>
          </w:p>
        </w:tc>
      </w:tr>
    </w:tbl>
    <w:p w:rsidR="000F248B" w:rsidRDefault="000F248B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84"/>
        <w:gridCol w:w="1404"/>
        <w:gridCol w:w="270"/>
        <w:gridCol w:w="1710"/>
        <w:gridCol w:w="3384"/>
      </w:tblGrid>
      <w:tr w:rsidR="000F248B">
        <w:tc>
          <w:tcPr>
            <w:tcW w:w="3384" w:type="dxa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STRENGTHS</w:t>
            </w:r>
          </w:p>
        </w:tc>
        <w:tc>
          <w:tcPr>
            <w:tcW w:w="3384" w:type="dxa"/>
            <w:gridSpan w:val="3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32"/>
              </w:rPr>
            </w:pPr>
          </w:p>
        </w:tc>
        <w:tc>
          <w:tcPr>
            <w:tcW w:w="3384" w:type="dxa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NEEDS</w:t>
            </w:r>
          </w:p>
        </w:tc>
      </w:tr>
      <w:tr w:rsidR="000F248B">
        <w:trPr>
          <w:cantSplit/>
        </w:trPr>
        <w:tc>
          <w:tcPr>
            <w:tcW w:w="10152" w:type="dxa"/>
            <w:gridSpan w:val="5"/>
            <w:shd w:val="pct12" w:color="000000" w:fill="FFFFFF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Special Interest</w:t>
            </w:r>
            <w:r w:rsidR="001107EA">
              <w:rPr>
                <w:rFonts w:ascii="Arial" w:hAnsi="Arial"/>
                <w:b/>
                <w:sz w:val="24"/>
              </w:rPr>
              <w:t>s</w:t>
            </w:r>
            <w:r>
              <w:rPr>
                <w:rFonts w:ascii="Arial" w:hAnsi="Arial"/>
                <w:b/>
                <w:sz w:val="24"/>
              </w:rPr>
              <w:t>/ Activities</w:t>
            </w:r>
          </w:p>
        </w:tc>
      </w:tr>
      <w:tr w:rsidR="000F248B">
        <w:tc>
          <w:tcPr>
            <w:tcW w:w="4788" w:type="dxa"/>
            <w:gridSpan w:val="2"/>
          </w:tcPr>
          <w:p w:rsidR="000F248B" w:rsidRDefault="000F248B">
            <w:pPr>
              <w:spacing w:before="120"/>
            </w:pPr>
            <w:r>
              <w:t>Free time activities:</w:t>
            </w:r>
          </w:p>
        </w:tc>
        <w:tc>
          <w:tcPr>
            <w:tcW w:w="270" w:type="dxa"/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  <w:gridSpan w:val="2"/>
          </w:tcPr>
          <w:p w:rsidR="000F248B" w:rsidRDefault="000F248B">
            <w:pPr>
              <w:spacing w:before="120"/>
            </w:pPr>
            <w:r>
              <w:t>Would like more opportunity/time to do or to learn:</w:t>
            </w:r>
          </w:p>
        </w:tc>
      </w:tr>
      <w:tr w:rsidR="000F248B" w:rsidTr="00350B96">
        <w:trPr>
          <w:trHeight w:val="1728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28" w:rsidRDefault="00350B96" w:rsidP="00350B96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 w:rsidP="00503828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0F248B">
        <w:tc>
          <w:tcPr>
            <w:tcW w:w="4788" w:type="dxa"/>
            <w:gridSpan w:val="2"/>
          </w:tcPr>
          <w:p w:rsidR="000F248B" w:rsidRDefault="000F248B"/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  <w:gridSpan w:val="2"/>
          </w:tcPr>
          <w:p w:rsidR="000F248B" w:rsidRDefault="000F248B"/>
        </w:tc>
      </w:tr>
      <w:tr w:rsidR="000F248B">
        <w:tc>
          <w:tcPr>
            <w:tcW w:w="4788" w:type="dxa"/>
            <w:gridSpan w:val="2"/>
          </w:tcPr>
          <w:p w:rsidR="000F248B" w:rsidRDefault="000F248B">
            <w:r>
              <w:t>Clubs or Organizations:</w:t>
            </w:r>
          </w:p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  <w:gridSpan w:val="2"/>
          </w:tcPr>
          <w:p w:rsidR="000F248B" w:rsidRDefault="000F248B">
            <w:r>
              <w:t>Clubs or Organizations:</w:t>
            </w:r>
          </w:p>
        </w:tc>
      </w:tr>
      <w:tr w:rsidR="000F248B" w:rsidTr="00350B96">
        <w:trPr>
          <w:trHeight w:val="1584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28" w:rsidRDefault="00350B96" w:rsidP="00350B96"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0F248B">
        <w:tc>
          <w:tcPr>
            <w:tcW w:w="4788" w:type="dxa"/>
            <w:gridSpan w:val="2"/>
          </w:tcPr>
          <w:p w:rsidR="000F248B" w:rsidRDefault="000F248B"/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  <w:gridSpan w:val="2"/>
          </w:tcPr>
          <w:p w:rsidR="000F248B" w:rsidRDefault="000F248B"/>
        </w:tc>
      </w:tr>
      <w:tr w:rsidR="000F248B">
        <w:trPr>
          <w:cantSplit/>
        </w:trPr>
        <w:tc>
          <w:tcPr>
            <w:tcW w:w="10152" w:type="dxa"/>
            <w:gridSpan w:val="5"/>
            <w:shd w:val="pct12" w:color="000000" w:fill="FFFFFF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Education</w:t>
            </w:r>
          </w:p>
        </w:tc>
      </w:tr>
      <w:tr w:rsidR="000F248B">
        <w:tc>
          <w:tcPr>
            <w:tcW w:w="4788" w:type="dxa"/>
            <w:gridSpan w:val="2"/>
          </w:tcPr>
          <w:p w:rsidR="000F248B" w:rsidRDefault="000F248B">
            <w:pPr>
              <w:spacing w:before="120"/>
            </w:pPr>
            <w:r>
              <w:t>School/Highest Grade or Level:</w:t>
            </w:r>
          </w:p>
        </w:tc>
        <w:tc>
          <w:tcPr>
            <w:tcW w:w="270" w:type="dxa"/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  <w:gridSpan w:val="2"/>
          </w:tcPr>
          <w:p w:rsidR="000F248B" w:rsidRDefault="000F248B">
            <w:pPr>
              <w:spacing w:before="120"/>
            </w:pPr>
            <w:r>
              <w:t>Subjects/aspects of school needing work:</w:t>
            </w:r>
          </w:p>
        </w:tc>
      </w:tr>
      <w:tr w:rsidR="000F248B" w:rsidTr="00DF6932">
        <w:trPr>
          <w:trHeight w:val="1872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 w:rsidP="00350B96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  <w:r>
              <w:t xml:space="preserve"> </w:t>
            </w:r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0F248B">
        <w:tc>
          <w:tcPr>
            <w:tcW w:w="4788" w:type="dxa"/>
            <w:gridSpan w:val="2"/>
          </w:tcPr>
          <w:p w:rsidR="000F248B" w:rsidRDefault="000F248B"/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  <w:gridSpan w:val="2"/>
          </w:tcPr>
          <w:p w:rsidR="000F248B" w:rsidRDefault="000F248B"/>
        </w:tc>
      </w:tr>
      <w:tr w:rsidR="000F248B">
        <w:tc>
          <w:tcPr>
            <w:tcW w:w="4788" w:type="dxa"/>
            <w:gridSpan w:val="2"/>
          </w:tcPr>
          <w:p w:rsidR="000F248B" w:rsidRDefault="000F248B">
            <w:r>
              <w:t>Best Part of school/Favorite subjects/favorite teachers:</w:t>
            </w:r>
          </w:p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  <w:gridSpan w:val="2"/>
          </w:tcPr>
          <w:p w:rsidR="000F248B" w:rsidRDefault="000F248B">
            <w:r>
              <w:t>Help needed with current educational goals:</w:t>
            </w:r>
          </w:p>
        </w:tc>
      </w:tr>
      <w:tr w:rsidR="000F248B" w:rsidTr="00350B96">
        <w:trPr>
          <w:trHeight w:val="1872"/>
        </w:trPr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 w:rsidP="00350B96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>
            <w:pPr>
              <w:pStyle w:val="Footer"/>
              <w:tabs>
                <w:tab w:val="clear" w:pos="4320"/>
                <w:tab w:val="clear" w:pos="8640"/>
              </w:tabs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503828" w:rsidRDefault="00503828">
      <w:r>
        <w:br w:type="page"/>
      </w:r>
    </w:p>
    <w:tbl>
      <w:tblPr>
        <w:tblW w:w="0" w:type="auto"/>
        <w:tblInd w:w="18" w:type="dxa"/>
        <w:tblLayout w:type="fixed"/>
        <w:tblLook w:val="0000" w:firstRow="0" w:lastRow="0" w:firstColumn="0" w:lastColumn="0" w:noHBand="0" w:noVBand="0"/>
      </w:tblPr>
      <w:tblGrid>
        <w:gridCol w:w="4770"/>
        <w:gridCol w:w="270"/>
        <w:gridCol w:w="5094"/>
      </w:tblGrid>
      <w:tr w:rsidR="000F248B" w:rsidTr="00503828">
        <w:tc>
          <w:tcPr>
            <w:tcW w:w="4770" w:type="dxa"/>
          </w:tcPr>
          <w:p w:rsidR="000F248B" w:rsidRDefault="000F248B">
            <w:pPr>
              <w:spacing w:before="120"/>
            </w:pPr>
            <w:r>
              <w:lastRenderedPageBreak/>
              <w:t>Languages:</w:t>
            </w:r>
          </w:p>
        </w:tc>
        <w:tc>
          <w:tcPr>
            <w:tcW w:w="270" w:type="dxa"/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</w:tcPr>
          <w:p w:rsidR="000F248B" w:rsidRDefault="000F248B">
            <w:pPr>
              <w:spacing w:before="120"/>
            </w:pPr>
            <w:r>
              <w:t>Languages:</w:t>
            </w:r>
          </w:p>
        </w:tc>
      </w:tr>
      <w:tr w:rsidR="000F248B" w:rsidTr="000624B7">
        <w:trPr>
          <w:trHeight w:val="1728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28" w:rsidRPr="00503828" w:rsidRDefault="00350B96" w:rsidP="00350B96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270" w:type="dxa"/>
            <w:tcBorders>
              <w:left w:val="nil"/>
            </w:tcBorders>
          </w:tcPr>
          <w:p w:rsidR="000F248B" w:rsidRPr="00503828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Pr="00503828" w:rsidRDefault="00350B96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F248B" w:rsidTr="00503828">
        <w:tc>
          <w:tcPr>
            <w:tcW w:w="4770" w:type="dxa"/>
          </w:tcPr>
          <w:p w:rsidR="000F248B" w:rsidRDefault="000F248B"/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</w:tcPr>
          <w:p w:rsidR="000F248B" w:rsidRDefault="000F248B"/>
        </w:tc>
      </w:tr>
      <w:tr w:rsidR="000F248B" w:rsidTr="00503828">
        <w:tc>
          <w:tcPr>
            <w:tcW w:w="4770" w:type="dxa"/>
          </w:tcPr>
          <w:p w:rsidR="000F248B" w:rsidRDefault="000F248B" w:rsidP="00350B96">
            <w:r>
              <w:t>Current educational goals:</w:t>
            </w:r>
          </w:p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</w:tcPr>
          <w:p w:rsidR="000F248B" w:rsidRDefault="000F248B">
            <w:r>
              <w:t>Help needed with future educational goals:</w:t>
            </w:r>
          </w:p>
        </w:tc>
      </w:tr>
      <w:tr w:rsidR="000F248B" w:rsidTr="000624B7">
        <w:trPr>
          <w:trHeight w:val="1728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28" w:rsidRPr="00503828" w:rsidRDefault="00350B96" w:rsidP="00350B96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270" w:type="dxa"/>
            <w:tcBorders>
              <w:left w:val="nil"/>
            </w:tcBorders>
          </w:tcPr>
          <w:p w:rsidR="000F248B" w:rsidRPr="00503828" w:rsidRDefault="000F248B">
            <w:pPr>
              <w:jc w:val="center"/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Pr="00503828" w:rsidRDefault="00350B96" w:rsidP="00503828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F248B" w:rsidTr="00503828">
        <w:tc>
          <w:tcPr>
            <w:tcW w:w="4770" w:type="dxa"/>
          </w:tcPr>
          <w:p w:rsidR="000F248B" w:rsidRDefault="000F248B"/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</w:tcPr>
          <w:p w:rsidR="000F248B" w:rsidRDefault="000F248B"/>
        </w:tc>
      </w:tr>
      <w:tr w:rsidR="000F248B" w:rsidTr="00503828">
        <w:trPr>
          <w:cantSplit/>
        </w:trPr>
        <w:tc>
          <w:tcPr>
            <w:tcW w:w="10134" w:type="dxa"/>
            <w:gridSpan w:val="3"/>
            <w:shd w:val="pct12" w:color="000000" w:fill="FFFFFF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Employment</w:t>
            </w:r>
          </w:p>
        </w:tc>
      </w:tr>
      <w:tr w:rsidR="000F248B" w:rsidTr="00DF6932">
        <w:trPr>
          <w:trHeight w:val="1728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96" w:rsidRDefault="000F248B" w:rsidP="00350B96">
            <w:r>
              <w:t>Work experience:</w:t>
            </w:r>
            <w:r w:rsidR="00350B96">
              <w:t xml:space="preserve"> </w:t>
            </w:r>
          </w:p>
          <w:p w:rsidR="00503828" w:rsidRDefault="00350B96" w:rsidP="00350B96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0" w:type="dxa"/>
            <w:tcBorders>
              <w:left w:val="single" w:sz="4" w:space="0" w:color="auto"/>
              <w:right w:val="single" w:sz="4" w:space="0" w:color="auto"/>
            </w:tcBorders>
          </w:tcPr>
          <w:p w:rsidR="001107EA" w:rsidRDefault="001107EA" w:rsidP="00350B96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96" w:rsidRDefault="000F248B" w:rsidP="00350B96">
            <w:r>
              <w:t>Current job interest:</w:t>
            </w:r>
            <w:r w:rsidR="00350B96">
              <w:t xml:space="preserve"> </w:t>
            </w:r>
          </w:p>
          <w:p w:rsidR="000F248B" w:rsidRDefault="00350B96" w:rsidP="00350B96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F248B" w:rsidTr="00244493">
        <w:trPr>
          <w:trHeight w:val="1737"/>
        </w:trPr>
        <w:tc>
          <w:tcPr>
            <w:tcW w:w="4770" w:type="dxa"/>
            <w:tcBorders>
              <w:top w:val="single" w:sz="4" w:space="0" w:color="auto"/>
            </w:tcBorders>
          </w:tcPr>
          <w:p w:rsidR="000F248B" w:rsidRDefault="000F248B">
            <w:pPr>
              <w:spacing w:after="120"/>
            </w:pPr>
            <w:r>
              <w:t>Has the following</w:t>
            </w:r>
            <w:r>
              <w:rPr>
                <w:noProof/>
              </w:rPr>
              <w:t>:  (Please Check)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9"/>
            <w:r>
              <w:rPr>
                <w:noProof/>
              </w:rPr>
              <w:t xml:space="preserve">  alarm clock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10"/>
            <w:r>
              <w:rPr>
                <w:noProof/>
              </w:rPr>
              <w:t xml:space="preserve">  calendar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11"/>
            <w:r>
              <w:rPr>
                <w:noProof/>
              </w:rPr>
              <w:t xml:space="preserve">  ability to get up on time</w:t>
            </w:r>
          </w:p>
          <w:p w:rsidR="000F248B" w:rsidRDefault="000F248B">
            <w:pPr>
              <w:spacing w:after="240"/>
            </w:pPr>
            <w:r>
              <w:rPr>
                <w:noProof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12"/>
            <w:r>
              <w:rPr>
                <w:noProof/>
              </w:rPr>
              <w:t xml:space="preserve">  resume</w:t>
            </w:r>
          </w:p>
        </w:tc>
        <w:tc>
          <w:tcPr>
            <w:tcW w:w="270" w:type="dxa"/>
          </w:tcPr>
          <w:p w:rsidR="000F248B" w:rsidRDefault="000F248B">
            <w:pPr>
              <w:spacing w:after="120"/>
            </w:pPr>
          </w:p>
        </w:tc>
        <w:tc>
          <w:tcPr>
            <w:tcW w:w="5094" w:type="dxa"/>
          </w:tcPr>
          <w:p w:rsidR="000F248B" w:rsidRDefault="000F248B">
            <w:pPr>
              <w:spacing w:after="120"/>
            </w:pPr>
            <w:r>
              <w:t>Needs the following: (Please Check)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alarm clock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calendar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ability to get up on time</w:t>
            </w:r>
          </w:p>
          <w:p w:rsidR="000F248B" w:rsidRDefault="000F248B">
            <w:pPr>
              <w:spacing w:after="120"/>
            </w:pPr>
            <w:r>
              <w:rPr>
                <w:noProof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resume</w:t>
            </w:r>
          </w:p>
        </w:tc>
      </w:tr>
      <w:tr w:rsidR="001107EA" w:rsidTr="003941F0">
        <w:tc>
          <w:tcPr>
            <w:tcW w:w="4770" w:type="dxa"/>
          </w:tcPr>
          <w:p w:rsidR="001107EA" w:rsidRDefault="001107EA" w:rsidP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birth certificate</w:t>
            </w:r>
          </w:p>
          <w:p w:rsidR="001107EA" w:rsidRDefault="001107EA" w:rsidP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social security card</w:t>
            </w:r>
          </w:p>
          <w:p w:rsidR="001107EA" w:rsidRDefault="001107EA" w:rsidP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working papers</w:t>
            </w:r>
          </w:p>
          <w:p w:rsidR="001107EA" w:rsidRDefault="001107EA" w:rsidP="00350B96">
            <w:pPr>
              <w:spacing w:after="240"/>
            </w:pPr>
            <w:r>
              <w:rPr>
                <w:noProof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non-driver's license</w:t>
            </w:r>
          </w:p>
        </w:tc>
        <w:tc>
          <w:tcPr>
            <w:tcW w:w="270" w:type="dxa"/>
          </w:tcPr>
          <w:p w:rsidR="001107EA" w:rsidRDefault="001107EA">
            <w:pPr>
              <w:spacing w:after="120"/>
            </w:pPr>
          </w:p>
        </w:tc>
        <w:tc>
          <w:tcPr>
            <w:tcW w:w="5094" w:type="dxa"/>
          </w:tcPr>
          <w:p w:rsidR="001107EA" w:rsidRDefault="001107EA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birth certificate</w:t>
            </w:r>
          </w:p>
          <w:p w:rsidR="001107EA" w:rsidRDefault="001107EA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social security card</w:t>
            </w:r>
          </w:p>
          <w:p w:rsidR="001107EA" w:rsidRDefault="001107EA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working papers</w:t>
            </w:r>
          </w:p>
          <w:p w:rsidR="001107EA" w:rsidRDefault="001107EA" w:rsidP="00350B96">
            <w:pPr>
              <w:spacing w:after="120"/>
            </w:pPr>
            <w:r>
              <w:rPr>
                <w:noProof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non-driver's license</w:t>
            </w:r>
          </w:p>
        </w:tc>
      </w:tr>
      <w:tr w:rsidR="001107EA" w:rsidTr="003941F0">
        <w:trPr>
          <w:cantSplit/>
        </w:trPr>
        <w:tc>
          <w:tcPr>
            <w:tcW w:w="10134" w:type="dxa"/>
            <w:gridSpan w:val="3"/>
            <w:shd w:val="pct12" w:color="000000" w:fill="FFFFFF"/>
          </w:tcPr>
          <w:p w:rsidR="001107EA" w:rsidRDefault="001107EA">
            <w:pPr>
              <w:spacing w:before="120" w:after="12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Family/Friends</w:t>
            </w:r>
          </w:p>
        </w:tc>
      </w:tr>
      <w:tr w:rsidR="001107EA" w:rsidTr="00503828">
        <w:tc>
          <w:tcPr>
            <w:tcW w:w="4770" w:type="dxa"/>
          </w:tcPr>
          <w:p w:rsidR="001107EA" w:rsidRDefault="001107EA">
            <w:pPr>
              <w:spacing w:before="120"/>
            </w:pPr>
            <w:r>
              <w:t>Family members:</w:t>
            </w:r>
          </w:p>
        </w:tc>
        <w:tc>
          <w:tcPr>
            <w:tcW w:w="270" w:type="dxa"/>
          </w:tcPr>
          <w:p w:rsidR="001107EA" w:rsidRDefault="001107EA">
            <w:pPr>
              <w:spacing w:before="120"/>
            </w:pPr>
          </w:p>
        </w:tc>
        <w:tc>
          <w:tcPr>
            <w:tcW w:w="5094" w:type="dxa"/>
          </w:tcPr>
          <w:p w:rsidR="001107EA" w:rsidRDefault="001107EA">
            <w:pPr>
              <w:spacing w:before="120"/>
            </w:pPr>
            <w:r>
              <w:t>Relationship with family members:</w:t>
            </w:r>
          </w:p>
        </w:tc>
      </w:tr>
      <w:tr w:rsidR="001107EA" w:rsidTr="00350B96">
        <w:trPr>
          <w:trHeight w:val="1872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7EA" w:rsidRDefault="00350B96" w:rsidP="00350B96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3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  <w:r>
              <w:t xml:space="preserve"> </w:t>
            </w:r>
          </w:p>
        </w:tc>
        <w:tc>
          <w:tcPr>
            <w:tcW w:w="270" w:type="dxa"/>
            <w:tcBorders>
              <w:left w:val="nil"/>
            </w:tcBorders>
          </w:tcPr>
          <w:p w:rsidR="001107EA" w:rsidRDefault="001107EA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7EA" w:rsidRDefault="00350B96">
            <w:pPr>
              <w:pStyle w:val="Footer"/>
              <w:tabs>
                <w:tab w:val="clear" w:pos="4320"/>
                <w:tab w:val="clear" w:pos="8640"/>
              </w:tabs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4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:rsidR="000F248B" w:rsidRDefault="00503828">
      <w:r>
        <w:br w:type="page"/>
      </w:r>
    </w:p>
    <w:tbl>
      <w:tblPr>
        <w:tblW w:w="10188" w:type="dxa"/>
        <w:tblLayout w:type="fixed"/>
        <w:tblLook w:val="0000" w:firstRow="0" w:lastRow="0" w:firstColumn="0" w:lastColumn="0" w:noHBand="0" w:noVBand="0"/>
      </w:tblPr>
      <w:tblGrid>
        <w:gridCol w:w="4788"/>
        <w:gridCol w:w="270"/>
        <w:gridCol w:w="5094"/>
        <w:gridCol w:w="36"/>
      </w:tblGrid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 w:rsidP="00DF6932">
            <w:r>
              <w:lastRenderedPageBreak/>
              <w:t>Family Involvement:</w:t>
            </w:r>
          </w:p>
        </w:tc>
        <w:tc>
          <w:tcPr>
            <w:tcW w:w="270" w:type="dxa"/>
          </w:tcPr>
          <w:p w:rsidR="000F248B" w:rsidRDefault="000F248B" w:rsidP="00DF6932"/>
        </w:tc>
        <w:tc>
          <w:tcPr>
            <w:tcW w:w="5094" w:type="dxa"/>
          </w:tcPr>
          <w:p w:rsidR="000F248B" w:rsidRDefault="000F248B" w:rsidP="00DF6932">
            <w:r>
              <w:t>Relationships with friends:</w:t>
            </w:r>
          </w:p>
        </w:tc>
      </w:tr>
      <w:tr w:rsidR="000F248B" w:rsidTr="00DF6932">
        <w:trPr>
          <w:gridAfter w:val="1"/>
          <w:wAfter w:w="36" w:type="dxa"/>
          <w:trHeight w:val="1008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 w:rsidP="003F5073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  <w:r w:rsidR="000624B7">
              <w:t xml:space="preserve"> </w:t>
            </w:r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/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</w:tcPr>
          <w:p w:rsidR="000F248B" w:rsidRDefault="000F248B"/>
        </w:tc>
      </w:tr>
      <w:tr w:rsidR="000F248B" w:rsidTr="00DF6932">
        <w:trPr>
          <w:gridAfter w:val="1"/>
          <w:wAfter w:w="36" w:type="dxa"/>
          <w:trHeight w:val="1728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1F0" w:rsidRDefault="000F248B" w:rsidP="003F5073">
            <w:r>
              <w:t>Friends:</w:t>
            </w:r>
          </w:p>
          <w:p w:rsidR="000F248B" w:rsidRDefault="00350B96" w:rsidP="003F5073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7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  <w:r w:rsidR="003F5073">
              <w:t xml:space="preserve"> </w:t>
            </w:r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Pr="00503828" w:rsidRDefault="000F248B" w:rsidP="003F5073">
            <w:r>
              <w:t>Needs around beginning, ending or managing special/dating relationships:</w:t>
            </w:r>
            <w:r w:rsidR="00350B96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350B96">
              <w:instrText xml:space="preserve"> FORMTEXT </w:instrText>
            </w:r>
            <w:r w:rsidR="00350B96">
              <w:fldChar w:fldCharType="separate"/>
            </w:r>
            <w:r w:rsidR="00350B96">
              <w:rPr>
                <w:noProof/>
              </w:rPr>
              <w:t> </w:t>
            </w:r>
            <w:r w:rsidR="00350B96">
              <w:rPr>
                <w:noProof/>
              </w:rPr>
              <w:t> </w:t>
            </w:r>
            <w:r w:rsidR="00350B96">
              <w:rPr>
                <w:noProof/>
              </w:rPr>
              <w:t> </w:t>
            </w:r>
            <w:r w:rsidR="00350B96">
              <w:rPr>
                <w:noProof/>
              </w:rPr>
              <w:t> </w:t>
            </w:r>
            <w:r w:rsidR="00350B96">
              <w:rPr>
                <w:noProof/>
              </w:rPr>
              <w:t> </w:t>
            </w:r>
            <w:r w:rsidR="00350B96">
              <w:fldChar w:fldCharType="end"/>
            </w:r>
            <w:bookmarkEnd w:id="18"/>
          </w:p>
        </w:tc>
      </w:tr>
      <w:tr w:rsidR="00DF6932" w:rsidTr="00DF6932">
        <w:trPr>
          <w:gridAfter w:val="1"/>
          <w:wAfter w:w="36" w:type="dxa"/>
          <w:trHeight w:val="20"/>
        </w:trPr>
        <w:tc>
          <w:tcPr>
            <w:tcW w:w="4788" w:type="dxa"/>
          </w:tcPr>
          <w:p w:rsidR="00DF6932" w:rsidRDefault="00DF6932"/>
        </w:tc>
        <w:tc>
          <w:tcPr>
            <w:tcW w:w="270" w:type="dxa"/>
          </w:tcPr>
          <w:p w:rsidR="00DF6932" w:rsidRDefault="00DF6932"/>
        </w:tc>
        <w:tc>
          <w:tcPr>
            <w:tcW w:w="5094" w:type="dxa"/>
            <w:tcBorders>
              <w:top w:val="single" w:sz="4" w:space="0" w:color="auto"/>
              <w:bottom w:val="single" w:sz="4" w:space="0" w:color="auto"/>
            </w:tcBorders>
          </w:tcPr>
          <w:p w:rsidR="00DF6932" w:rsidRDefault="00DF6932" w:rsidP="003F5073"/>
        </w:tc>
      </w:tr>
      <w:tr w:rsidR="000F248B" w:rsidTr="00DF6932">
        <w:trPr>
          <w:gridAfter w:val="1"/>
          <w:wAfter w:w="36" w:type="dxa"/>
          <w:trHeight w:val="1584"/>
        </w:trPr>
        <w:tc>
          <w:tcPr>
            <w:tcW w:w="4788" w:type="dxa"/>
          </w:tcPr>
          <w:p w:rsidR="000F248B" w:rsidRDefault="000F248B"/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0F248B" w:rsidP="003F5073">
            <w:r>
              <w:t>Other needs:</w:t>
            </w:r>
            <w:r w:rsidR="00350B96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 w:rsidR="00350B96">
              <w:instrText xml:space="preserve"> FORMTEXT </w:instrText>
            </w:r>
            <w:r w:rsidR="00350B96">
              <w:fldChar w:fldCharType="separate"/>
            </w:r>
            <w:r w:rsidR="00350B96">
              <w:rPr>
                <w:noProof/>
              </w:rPr>
              <w:t> </w:t>
            </w:r>
            <w:r w:rsidR="00350B96">
              <w:rPr>
                <w:noProof/>
              </w:rPr>
              <w:t> </w:t>
            </w:r>
            <w:r w:rsidR="00350B96">
              <w:rPr>
                <w:noProof/>
              </w:rPr>
              <w:t> </w:t>
            </w:r>
            <w:r w:rsidR="00350B96">
              <w:rPr>
                <w:noProof/>
              </w:rPr>
              <w:t> </w:t>
            </w:r>
            <w:r w:rsidR="00350B96">
              <w:rPr>
                <w:noProof/>
              </w:rPr>
              <w:t> </w:t>
            </w:r>
            <w:r w:rsidR="00350B96">
              <w:fldChar w:fldCharType="end"/>
            </w:r>
            <w:bookmarkEnd w:id="19"/>
            <w:r w:rsidR="003F5073">
              <w:t xml:space="preserve"> </w:t>
            </w:r>
          </w:p>
        </w:tc>
      </w:tr>
      <w:tr w:rsidR="000F248B" w:rsidTr="00DF6932">
        <w:trPr>
          <w:gridAfter w:val="1"/>
          <w:wAfter w:w="36" w:type="dxa"/>
          <w:cantSplit/>
        </w:trPr>
        <w:tc>
          <w:tcPr>
            <w:tcW w:w="10152" w:type="dxa"/>
            <w:gridSpan w:val="3"/>
            <w:shd w:val="pct12" w:color="000000" w:fill="FFFFFF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Social/Personal</w:t>
            </w:r>
          </w:p>
        </w:tc>
      </w:tr>
      <w:tr w:rsidR="000F248B" w:rsidTr="00DF6932">
        <w:trPr>
          <w:gridAfter w:val="1"/>
          <w:wAfter w:w="36" w:type="dxa"/>
          <w:trHeight w:val="387"/>
        </w:trPr>
        <w:tc>
          <w:tcPr>
            <w:tcW w:w="4788" w:type="dxa"/>
          </w:tcPr>
          <w:p w:rsidR="000F248B" w:rsidRDefault="000F248B">
            <w:pPr>
              <w:spacing w:before="120"/>
            </w:pPr>
            <w:r>
              <w:t>Things I like about myself:</w:t>
            </w:r>
          </w:p>
        </w:tc>
        <w:tc>
          <w:tcPr>
            <w:tcW w:w="270" w:type="dxa"/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</w:tcPr>
          <w:p w:rsidR="000F248B" w:rsidRDefault="000F248B">
            <w:pPr>
              <w:spacing w:before="120"/>
            </w:pPr>
            <w:r>
              <w:t>Things about myself I would like to change:</w:t>
            </w:r>
          </w:p>
        </w:tc>
      </w:tr>
      <w:tr w:rsidR="000F248B" w:rsidTr="00DF6932">
        <w:trPr>
          <w:gridAfter w:val="1"/>
          <w:wAfter w:w="36" w:type="dxa"/>
          <w:trHeight w:val="1584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 w:rsidP="003F5073"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 w:rsidP="003F5073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  <w:r w:rsidR="003F5073">
              <w:t xml:space="preserve"> </w:t>
            </w:r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/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</w:tcPr>
          <w:p w:rsidR="000F248B" w:rsidRDefault="000F248B"/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t>Comfortable with: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meeting new people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speaking up for myself at home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speaking up for myself at shool/work</w:t>
            </w:r>
          </w:p>
          <w:p w:rsidR="000F248B" w:rsidRDefault="000F248B">
            <w:pPr>
              <w:spacing w:after="120"/>
            </w:pPr>
            <w:r>
              <w:rPr>
                <w:noProof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speaking up for myself with friends</w:t>
            </w:r>
          </w:p>
        </w:tc>
        <w:tc>
          <w:tcPr>
            <w:tcW w:w="270" w:type="dxa"/>
          </w:tcPr>
          <w:p w:rsidR="000F248B" w:rsidRDefault="000F248B">
            <w:pPr>
              <w:spacing w:after="120"/>
            </w:pPr>
          </w:p>
        </w:tc>
        <w:tc>
          <w:tcPr>
            <w:tcW w:w="5094" w:type="dxa"/>
          </w:tcPr>
          <w:p w:rsidR="000F248B" w:rsidRDefault="000F248B">
            <w:pPr>
              <w:spacing w:after="120"/>
              <w:rPr>
                <w:noProof/>
              </w:rPr>
            </w:pPr>
            <w:r>
              <w:t xml:space="preserve">Would like to be more </w:t>
            </w:r>
            <w:r>
              <w:rPr>
                <w:noProof/>
              </w:rPr>
              <w:t>comfortable with: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meeting new people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speaking up for myself at home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speaking up for myself at shool/work</w:t>
            </w:r>
          </w:p>
          <w:p w:rsidR="000F248B" w:rsidRDefault="000F248B">
            <w:pPr>
              <w:spacing w:after="120"/>
            </w:pPr>
            <w:r>
              <w:rPr>
                <w:noProof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speaking up for myself with friends</w:t>
            </w:r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/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</w:tcPr>
          <w:p w:rsidR="000F248B" w:rsidRDefault="000F248B"/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  <w:tcBorders>
              <w:bottom w:val="single" w:sz="4" w:space="0" w:color="auto"/>
            </w:tcBorders>
          </w:tcPr>
          <w:p w:rsidR="000F248B" w:rsidRDefault="000F248B">
            <w:r>
              <w:t>Anger Management</w:t>
            </w:r>
          </w:p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  <w:tcBorders>
              <w:bottom w:val="single" w:sz="4" w:space="0" w:color="auto"/>
            </w:tcBorders>
          </w:tcPr>
          <w:p w:rsidR="000F248B" w:rsidRDefault="000F248B">
            <w:r>
              <w:t>Anger Management</w:t>
            </w:r>
          </w:p>
        </w:tc>
      </w:tr>
      <w:tr w:rsidR="000F248B" w:rsidTr="00DF6932">
        <w:trPr>
          <w:gridAfter w:val="1"/>
          <w:wAfter w:w="36" w:type="dxa"/>
          <w:trHeight w:val="1584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 w:rsidP="003F507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2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  <w:r w:rsidR="003F5073">
              <w:t xml:space="preserve"> </w:t>
            </w:r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  <w:tcBorders>
              <w:top w:val="single" w:sz="4" w:space="0" w:color="auto"/>
            </w:tcBorders>
          </w:tcPr>
          <w:p w:rsidR="000F248B" w:rsidRDefault="000F248B" w:rsidP="003F5073">
            <w:pPr>
              <w:spacing w:before="120"/>
            </w:pPr>
            <w:r>
              <w:t>Stress Management</w:t>
            </w:r>
          </w:p>
        </w:tc>
        <w:tc>
          <w:tcPr>
            <w:tcW w:w="270" w:type="dxa"/>
          </w:tcPr>
          <w:p w:rsidR="000F248B" w:rsidRDefault="000F248B" w:rsidP="003F5073">
            <w:pPr>
              <w:spacing w:before="120"/>
            </w:pPr>
          </w:p>
        </w:tc>
        <w:tc>
          <w:tcPr>
            <w:tcW w:w="5094" w:type="dxa"/>
            <w:tcBorders>
              <w:top w:val="single" w:sz="4" w:space="0" w:color="auto"/>
            </w:tcBorders>
          </w:tcPr>
          <w:p w:rsidR="000F248B" w:rsidRDefault="000F248B" w:rsidP="003F5073">
            <w:pPr>
              <w:spacing w:before="120"/>
            </w:pPr>
            <w:r>
              <w:t>Stress Management</w:t>
            </w:r>
          </w:p>
        </w:tc>
      </w:tr>
      <w:tr w:rsidR="000F248B" w:rsidTr="00DF6932">
        <w:trPr>
          <w:gridAfter w:val="1"/>
          <w:wAfter w:w="36" w:type="dxa"/>
          <w:trHeight w:val="1440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 w:rsidP="003F5073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4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  <w:r w:rsidR="003F5073">
              <w:t xml:space="preserve"> </w:t>
            </w:r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</w:tr>
      <w:tr w:rsidR="000F248B" w:rsidTr="00DF6932">
        <w:trPr>
          <w:gridAfter w:val="1"/>
          <w:wAfter w:w="36" w:type="dxa"/>
          <w:cantSplit/>
        </w:trPr>
        <w:tc>
          <w:tcPr>
            <w:tcW w:w="10152" w:type="dxa"/>
            <w:gridSpan w:val="3"/>
            <w:shd w:val="pct12" w:color="000000" w:fill="FFFFFF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lastRenderedPageBreak/>
              <w:t>Money Management</w:t>
            </w:r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>
            <w:pPr>
              <w:spacing w:before="120"/>
            </w:pPr>
            <w:r>
              <w:t>Day-to day money management experiences:</w:t>
            </w:r>
          </w:p>
        </w:tc>
        <w:tc>
          <w:tcPr>
            <w:tcW w:w="270" w:type="dxa"/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</w:tcPr>
          <w:p w:rsidR="000F248B" w:rsidRDefault="000F248B">
            <w:pPr>
              <w:spacing w:before="120"/>
            </w:pPr>
            <w:r>
              <w:t>Help needed with day-to-day money management practices:</w:t>
            </w:r>
          </w:p>
        </w:tc>
      </w:tr>
      <w:tr w:rsidR="000F248B" w:rsidTr="00DF6932">
        <w:trPr>
          <w:gridAfter w:val="1"/>
          <w:wAfter w:w="36" w:type="dxa"/>
          <w:trHeight w:val="2448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50B96" w:rsidP="003F5073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6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Pr="00503828" w:rsidRDefault="00350B96" w:rsidP="003F5073"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7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</w:tr>
      <w:tr w:rsidR="000F248B" w:rsidTr="00DF6932">
        <w:trPr>
          <w:gridAfter w:val="1"/>
          <w:wAfter w:w="36" w:type="dxa"/>
          <w:cantSplit/>
        </w:trPr>
        <w:tc>
          <w:tcPr>
            <w:tcW w:w="10152" w:type="dxa"/>
            <w:gridSpan w:val="3"/>
          </w:tcPr>
          <w:p w:rsidR="000F248B" w:rsidRDefault="000F248B">
            <w:pPr>
              <w:jc w:val="center"/>
              <w:rPr>
                <w:rFonts w:ascii="Arial" w:hAnsi="Arial"/>
                <w:b/>
              </w:rPr>
            </w:pPr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 w:rsidP="003941F0">
            <w:pPr>
              <w:spacing w:before="120" w:after="120"/>
              <w:rPr>
                <w:noProof/>
              </w:rPr>
            </w:pPr>
            <w:r>
              <w:rPr>
                <w:noProof/>
              </w:rPr>
              <w:t>Have you ever:</w:t>
            </w:r>
          </w:p>
          <w:p w:rsidR="000F248B" w:rsidRDefault="000F248B" w:rsidP="003941F0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5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28"/>
            <w:r>
              <w:rPr>
                <w:noProof/>
              </w:rPr>
              <w:t xml:space="preserve">  purchased a money order?</w:t>
            </w:r>
          </w:p>
          <w:p w:rsidR="000F248B" w:rsidRDefault="000F248B" w:rsidP="003941F0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6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29"/>
            <w:r>
              <w:rPr>
                <w:noProof/>
              </w:rPr>
              <w:t xml:space="preserve">  written a check?</w:t>
            </w:r>
          </w:p>
          <w:p w:rsidR="000F248B" w:rsidRDefault="000F248B" w:rsidP="003941F0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7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30"/>
            <w:r>
              <w:rPr>
                <w:noProof/>
              </w:rPr>
              <w:t xml:space="preserve">  opened a bank account?</w:t>
            </w:r>
          </w:p>
          <w:p w:rsidR="000F248B" w:rsidRDefault="000F248B" w:rsidP="003941F0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8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31"/>
            <w:r>
              <w:rPr>
                <w:noProof/>
              </w:rPr>
              <w:t xml:space="preserve">  saved money for something big?</w:t>
            </w:r>
          </w:p>
          <w:p w:rsidR="000F248B" w:rsidRDefault="000F248B" w:rsidP="003941F0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9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32"/>
            <w:r>
              <w:rPr>
                <w:noProof/>
              </w:rPr>
              <w:t xml:space="preserve">  filed income taxes?</w:t>
            </w:r>
          </w:p>
          <w:p w:rsidR="000F248B" w:rsidRDefault="000F248B" w:rsidP="003941F0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0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33"/>
            <w:r>
              <w:rPr>
                <w:noProof/>
              </w:rPr>
              <w:t xml:space="preserve">  paid your own bills?</w:t>
            </w:r>
          </w:p>
          <w:p w:rsidR="000F248B" w:rsidRDefault="000F248B" w:rsidP="003941F0">
            <w:pPr>
              <w:spacing w:after="120"/>
            </w:pPr>
            <w:r>
              <w:rPr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1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34"/>
            <w:r>
              <w:rPr>
                <w:noProof/>
              </w:rPr>
              <w:t xml:space="preserve">  made out a budget?</w:t>
            </w:r>
          </w:p>
        </w:tc>
        <w:tc>
          <w:tcPr>
            <w:tcW w:w="270" w:type="dxa"/>
          </w:tcPr>
          <w:p w:rsidR="000F248B" w:rsidRDefault="000F248B">
            <w:pPr>
              <w:spacing w:after="120"/>
            </w:pPr>
          </w:p>
        </w:tc>
        <w:tc>
          <w:tcPr>
            <w:tcW w:w="5094" w:type="dxa"/>
          </w:tcPr>
          <w:p w:rsidR="000F248B" w:rsidRDefault="000F248B">
            <w:pPr>
              <w:spacing w:before="120" w:after="120"/>
              <w:rPr>
                <w:noProof/>
              </w:rPr>
            </w:pPr>
            <w:r>
              <w:rPr>
                <w:noProof/>
              </w:rPr>
              <w:t>Learn more about how to: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purchase a money order?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writte a check?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open a bank account?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save money for something big?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file income taxes?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pay my own bills?</w:t>
            </w:r>
          </w:p>
          <w:p w:rsidR="000F248B" w:rsidRDefault="000F248B">
            <w:pPr>
              <w:spacing w:after="120"/>
            </w:pPr>
            <w:r>
              <w:rPr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make out a budget?</w:t>
            </w:r>
          </w:p>
        </w:tc>
      </w:tr>
      <w:tr w:rsidR="000F248B" w:rsidTr="00DF6932">
        <w:trPr>
          <w:gridAfter w:val="1"/>
          <w:wAfter w:w="36" w:type="dxa"/>
          <w:cantSplit/>
        </w:trPr>
        <w:tc>
          <w:tcPr>
            <w:tcW w:w="10152" w:type="dxa"/>
            <w:gridSpan w:val="3"/>
            <w:shd w:val="pct12" w:color="000000" w:fill="FFFFFF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Health</w:t>
            </w:r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>
            <w:pPr>
              <w:spacing w:before="120"/>
            </w:pPr>
            <w:r>
              <w:t>Health status:</w:t>
            </w:r>
          </w:p>
        </w:tc>
        <w:tc>
          <w:tcPr>
            <w:tcW w:w="270" w:type="dxa"/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</w:tcPr>
          <w:p w:rsidR="000F248B" w:rsidRDefault="000F248B">
            <w:pPr>
              <w:spacing w:before="120"/>
            </w:pPr>
            <w:r>
              <w:t>Health needs/concerns:</w:t>
            </w:r>
          </w:p>
        </w:tc>
      </w:tr>
      <w:tr w:rsidR="000F248B" w:rsidTr="00DF6932">
        <w:trPr>
          <w:gridAfter w:val="1"/>
          <w:wAfter w:w="36" w:type="dxa"/>
          <w:trHeight w:val="2592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28" w:rsidRDefault="00350B96" w:rsidP="003F5073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5"/>
            <w:r w:rsidR="003F5073">
              <w:t xml:space="preserve"> </w:t>
            </w:r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Pr="00503828" w:rsidRDefault="00350B96">
            <w:pPr>
              <w:pStyle w:val="Heading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36"/>
          </w:p>
        </w:tc>
      </w:tr>
      <w:tr w:rsidR="00DF6932" w:rsidTr="00DF6932">
        <w:trPr>
          <w:gridAfter w:val="1"/>
          <w:wAfter w:w="36" w:type="dxa"/>
          <w:trHeight w:val="20"/>
        </w:trPr>
        <w:tc>
          <w:tcPr>
            <w:tcW w:w="4788" w:type="dxa"/>
            <w:tcBorders>
              <w:top w:val="single" w:sz="4" w:space="0" w:color="auto"/>
              <w:bottom w:val="single" w:sz="4" w:space="0" w:color="auto"/>
            </w:tcBorders>
          </w:tcPr>
          <w:p w:rsidR="00DF6932" w:rsidRDefault="00DF6932" w:rsidP="00350B96"/>
        </w:tc>
        <w:tc>
          <w:tcPr>
            <w:tcW w:w="270" w:type="dxa"/>
            <w:tcBorders>
              <w:left w:val="nil"/>
            </w:tcBorders>
          </w:tcPr>
          <w:p w:rsidR="00DF6932" w:rsidRDefault="00DF6932" w:rsidP="00350B96"/>
        </w:tc>
        <w:tc>
          <w:tcPr>
            <w:tcW w:w="5094" w:type="dxa"/>
          </w:tcPr>
          <w:p w:rsidR="00DF6932" w:rsidRDefault="00DF6932" w:rsidP="00350B96"/>
        </w:tc>
      </w:tr>
      <w:tr w:rsidR="000F248B" w:rsidTr="00DF6932">
        <w:trPr>
          <w:gridAfter w:val="1"/>
          <w:wAfter w:w="36" w:type="dxa"/>
          <w:trHeight w:val="1440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0F248B" w:rsidP="00350B96">
            <w:r>
              <w:t>Last visit to the doctor:</w:t>
            </w:r>
          </w:p>
          <w:p w:rsidR="00503828" w:rsidRDefault="00350B96" w:rsidP="00350B96"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 w:rsidP="00350B96"/>
        </w:tc>
        <w:tc>
          <w:tcPr>
            <w:tcW w:w="5094" w:type="dxa"/>
          </w:tcPr>
          <w:p w:rsidR="000F248B" w:rsidRDefault="000F248B" w:rsidP="00350B96"/>
        </w:tc>
      </w:tr>
      <w:tr w:rsidR="00DF6932" w:rsidTr="00DF6932">
        <w:trPr>
          <w:gridAfter w:val="1"/>
          <w:wAfter w:w="36" w:type="dxa"/>
          <w:trHeight w:val="20"/>
        </w:trPr>
        <w:tc>
          <w:tcPr>
            <w:tcW w:w="4788" w:type="dxa"/>
            <w:tcBorders>
              <w:top w:val="single" w:sz="4" w:space="0" w:color="auto"/>
              <w:bottom w:val="single" w:sz="4" w:space="0" w:color="auto"/>
            </w:tcBorders>
          </w:tcPr>
          <w:p w:rsidR="00DF6932" w:rsidRDefault="00DF6932" w:rsidP="003F5073"/>
        </w:tc>
        <w:tc>
          <w:tcPr>
            <w:tcW w:w="270" w:type="dxa"/>
            <w:tcBorders>
              <w:left w:val="nil"/>
            </w:tcBorders>
          </w:tcPr>
          <w:p w:rsidR="00DF6932" w:rsidRDefault="00DF6932" w:rsidP="00350B96"/>
        </w:tc>
        <w:tc>
          <w:tcPr>
            <w:tcW w:w="5094" w:type="dxa"/>
          </w:tcPr>
          <w:p w:rsidR="00DF6932" w:rsidRDefault="00DF6932" w:rsidP="00350B96"/>
        </w:tc>
      </w:tr>
      <w:tr w:rsidR="000F248B" w:rsidTr="00DF6932">
        <w:trPr>
          <w:gridAfter w:val="1"/>
          <w:wAfter w:w="36" w:type="dxa"/>
          <w:trHeight w:val="1440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73" w:rsidRDefault="000F248B" w:rsidP="003F5073">
            <w:r>
              <w:t>Last visit to dentist</w:t>
            </w:r>
          </w:p>
          <w:p w:rsidR="000F248B" w:rsidRDefault="00350B96" w:rsidP="003F5073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 w:rsidP="00350B96"/>
        </w:tc>
        <w:tc>
          <w:tcPr>
            <w:tcW w:w="5094" w:type="dxa"/>
          </w:tcPr>
          <w:p w:rsidR="000F248B" w:rsidRDefault="000F248B" w:rsidP="00350B96"/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 w:rsidP="00DF6932">
            <w:r>
              <w:lastRenderedPageBreak/>
              <w:t>Medications:</w:t>
            </w:r>
          </w:p>
        </w:tc>
        <w:tc>
          <w:tcPr>
            <w:tcW w:w="270" w:type="dxa"/>
          </w:tcPr>
          <w:p w:rsidR="000F248B" w:rsidRDefault="000F248B" w:rsidP="00DF6932"/>
        </w:tc>
        <w:tc>
          <w:tcPr>
            <w:tcW w:w="5094" w:type="dxa"/>
          </w:tcPr>
          <w:p w:rsidR="000F248B" w:rsidRDefault="000F248B" w:rsidP="00DF6932">
            <w:r>
              <w:t>Medications:</w:t>
            </w:r>
          </w:p>
        </w:tc>
      </w:tr>
      <w:tr w:rsidR="000F248B" w:rsidTr="00DF6932">
        <w:trPr>
          <w:trHeight w:val="1872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 w:rsidP="003F5073"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>
            <w:pPr>
              <w:spacing w:after="120"/>
            </w:pP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 w:rsidP="00DF6932">
            <w:pPr>
              <w:spacing w:before="120"/>
            </w:pPr>
            <w:r>
              <w:t>Physical exercise/weight:</w:t>
            </w:r>
          </w:p>
        </w:tc>
        <w:tc>
          <w:tcPr>
            <w:tcW w:w="270" w:type="dxa"/>
          </w:tcPr>
          <w:p w:rsidR="000F248B" w:rsidRDefault="000F248B" w:rsidP="00DF6932">
            <w:pPr>
              <w:spacing w:before="120"/>
            </w:pPr>
          </w:p>
        </w:tc>
        <w:tc>
          <w:tcPr>
            <w:tcW w:w="5094" w:type="dxa"/>
          </w:tcPr>
          <w:p w:rsidR="000F248B" w:rsidRDefault="000F248B" w:rsidP="00DF6932">
            <w:pPr>
              <w:spacing w:before="120"/>
            </w:pPr>
            <w:r>
              <w:t>Physical exercise/weight:</w:t>
            </w:r>
          </w:p>
        </w:tc>
      </w:tr>
      <w:tr w:rsidR="000F248B" w:rsidTr="00DF6932">
        <w:trPr>
          <w:gridAfter w:val="1"/>
          <w:wAfter w:w="36" w:type="dxa"/>
          <w:trHeight w:val="1872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 w:rsidP="003F5073"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2"/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>
            <w:pPr>
              <w:spacing w:before="120" w:after="120"/>
              <w:rPr>
                <w:noProof/>
              </w:rPr>
            </w:pPr>
            <w:r>
              <w:rPr>
                <w:noProof/>
              </w:rPr>
              <w:t>Have you ever: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12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43"/>
            <w:r>
              <w:rPr>
                <w:noProof/>
              </w:rPr>
              <w:t xml:space="preserve">  called for an appointment?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13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44"/>
            <w:r>
              <w:rPr>
                <w:noProof/>
              </w:rPr>
              <w:t xml:space="preserve">  used a thermometer?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14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45"/>
            <w:r>
              <w:rPr>
                <w:noProof/>
              </w:rPr>
              <w:t xml:space="preserve">  taken a first aid course?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15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46"/>
            <w:r>
              <w:rPr>
                <w:noProof/>
              </w:rPr>
              <w:t xml:space="preserve">  taken a CPR course?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16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47"/>
            <w:r>
              <w:rPr>
                <w:noProof/>
              </w:rPr>
              <w:t xml:space="preserve">  learned about BC and STD's?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17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48"/>
            <w:r>
              <w:rPr>
                <w:noProof/>
              </w:rPr>
              <w:t xml:space="preserve">  used birth control?</w:t>
            </w:r>
          </w:p>
          <w:p w:rsidR="000F248B" w:rsidRDefault="000F248B">
            <w:pPr>
              <w:spacing w:after="120"/>
            </w:pPr>
            <w:r>
              <w:rPr>
                <w:noProof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18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49"/>
            <w:r>
              <w:rPr>
                <w:noProof/>
              </w:rPr>
              <w:t xml:space="preserve">  gotten your medical history?</w:t>
            </w:r>
          </w:p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</w:tcPr>
          <w:p w:rsidR="000F248B" w:rsidRDefault="000F248B">
            <w:pPr>
              <w:spacing w:before="120" w:after="120"/>
              <w:rPr>
                <w:noProof/>
              </w:rPr>
            </w:pPr>
            <w:r>
              <w:rPr>
                <w:noProof/>
              </w:rPr>
              <w:t>Would like to learn more about: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calling  for an appointment?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using a thermometer?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taking a first aid course?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taking a CPR course?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learning about BC and STD's?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using birth control?</w:t>
            </w:r>
          </w:p>
          <w:p w:rsidR="000F248B" w:rsidRDefault="000F248B">
            <w:pPr>
              <w:spacing w:after="120"/>
            </w:pPr>
            <w:r>
              <w:rPr>
                <w:noProof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getting your medical history?</w:t>
            </w:r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/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</w:tcPr>
          <w:p w:rsidR="000F248B" w:rsidRDefault="000F248B"/>
        </w:tc>
      </w:tr>
      <w:tr w:rsidR="000F248B" w:rsidTr="00DF6932">
        <w:trPr>
          <w:gridAfter w:val="1"/>
          <w:wAfter w:w="36" w:type="dxa"/>
          <w:trHeight w:val="2016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1F0" w:rsidRDefault="000F248B" w:rsidP="003F5073">
            <w:pPr>
              <w:spacing w:before="120"/>
            </w:pPr>
            <w:r>
              <w:t>Personal Appearance/Hygiene</w:t>
            </w:r>
          </w:p>
          <w:p w:rsidR="000F248B" w:rsidRDefault="003941F0" w:rsidP="003F5073">
            <w:pPr>
              <w:spacing w:before="120"/>
            </w:pPr>
            <w: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0" w:name="Text4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0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1F0" w:rsidRDefault="000F248B">
            <w:pPr>
              <w:spacing w:before="120"/>
            </w:pPr>
            <w:r>
              <w:t>Learn more about Personal Appearance/Hygiene</w:t>
            </w:r>
          </w:p>
          <w:p w:rsidR="000F248B" w:rsidRDefault="003941F0">
            <w:pPr>
              <w:spacing w:before="120"/>
            </w:pPr>
            <w: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51" w:name="Text4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</w:p>
        </w:tc>
      </w:tr>
      <w:tr w:rsidR="000F248B" w:rsidTr="00DF6932">
        <w:trPr>
          <w:gridAfter w:val="1"/>
          <w:wAfter w:w="36" w:type="dxa"/>
          <w:cantSplit/>
        </w:trPr>
        <w:tc>
          <w:tcPr>
            <w:tcW w:w="10152" w:type="dxa"/>
            <w:gridSpan w:val="3"/>
            <w:shd w:val="pct12" w:color="000000" w:fill="FFFFFF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Housing</w:t>
            </w:r>
          </w:p>
        </w:tc>
      </w:tr>
      <w:tr w:rsidR="000F248B" w:rsidTr="00DF6932">
        <w:trPr>
          <w:gridAfter w:val="1"/>
          <w:wAfter w:w="36" w:type="dxa"/>
        </w:trPr>
        <w:tc>
          <w:tcPr>
            <w:tcW w:w="4788" w:type="dxa"/>
          </w:tcPr>
          <w:p w:rsidR="000F248B" w:rsidRDefault="000F248B">
            <w:pPr>
              <w:spacing w:before="120"/>
            </w:pPr>
            <w:r>
              <w:t>Plans for living independently:</w:t>
            </w:r>
          </w:p>
        </w:tc>
        <w:tc>
          <w:tcPr>
            <w:tcW w:w="270" w:type="dxa"/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</w:tcPr>
          <w:p w:rsidR="000F248B" w:rsidRDefault="000F248B">
            <w:pPr>
              <w:spacing w:before="120"/>
            </w:pPr>
            <w:r>
              <w:t>Areas to explore:</w:t>
            </w:r>
          </w:p>
        </w:tc>
      </w:tr>
      <w:tr w:rsidR="000F248B" w:rsidTr="00DF6932">
        <w:trPr>
          <w:gridAfter w:val="1"/>
          <w:wAfter w:w="36" w:type="dxa"/>
          <w:trHeight w:val="2016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28" w:rsidRDefault="003F5073" w:rsidP="003F5073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52" w:name="Text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2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 w:rsidP="003F5073">
            <w:pPr>
              <w:pStyle w:val="Footer"/>
              <w:tabs>
                <w:tab w:val="clear" w:pos="4320"/>
                <w:tab w:val="clear" w:pos="8640"/>
              </w:tabs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53" w:name="Text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3"/>
          </w:p>
        </w:tc>
      </w:tr>
    </w:tbl>
    <w:p w:rsidR="00503828" w:rsidRDefault="00503828">
      <w:r>
        <w:br w:type="page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270"/>
        <w:gridCol w:w="5094"/>
      </w:tblGrid>
      <w:tr w:rsidR="000F248B">
        <w:tc>
          <w:tcPr>
            <w:tcW w:w="4788" w:type="dxa"/>
          </w:tcPr>
          <w:p w:rsidR="000F248B" w:rsidRDefault="000F248B">
            <w:pPr>
              <w:spacing w:before="120"/>
            </w:pPr>
            <w:r>
              <w:lastRenderedPageBreak/>
              <w:t>The best/worst aspect of living on your own:</w:t>
            </w:r>
          </w:p>
        </w:tc>
        <w:tc>
          <w:tcPr>
            <w:tcW w:w="270" w:type="dxa"/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</w:tcPr>
          <w:p w:rsidR="000F248B" w:rsidRDefault="000F248B">
            <w:pPr>
              <w:spacing w:before="120"/>
            </w:pPr>
            <w:r>
              <w:rPr>
                <w:noProof/>
              </w:rPr>
              <w:t>Assistance needed with:</w:t>
            </w:r>
          </w:p>
        </w:tc>
      </w:tr>
      <w:tr w:rsidR="000F248B" w:rsidTr="003F5073">
        <w:trPr>
          <w:trHeight w:val="1872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28" w:rsidRDefault="003F5073" w:rsidP="003F5073"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54" w:name="Text3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4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55" w:name="Text3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5"/>
          </w:p>
        </w:tc>
      </w:tr>
    </w:tbl>
    <w:p w:rsidR="000F248B" w:rsidRDefault="000F248B"/>
    <w:tbl>
      <w:tblPr>
        <w:tblW w:w="0" w:type="auto"/>
        <w:tblInd w:w="18" w:type="dxa"/>
        <w:tblLayout w:type="fixed"/>
        <w:tblLook w:val="0000" w:firstRow="0" w:lastRow="0" w:firstColumn="0" w:lastColumn="0" w:noHBand="0" w:noVBand="0"/>
      </w:tblPr>
      <w:tblGrid>
        <w:gridCol w:w="4770"/>
        <w:gridCol w:w="270"/>
        <w:gridCol w:w="5094"/>
      </w:tblGrid>
      <w:tr w:rsidR="000F248B">
        <w:tc>
          <w:tcPr>
            <w:tcW w:w="4770" w:type="dxa"/>
          </w:tcPr>
          <w:p w:rsidR="000F248B" w:rsidRDefault="000F248B">
            <w:r>
              <w:t>Accomplishments that will make it easier to move out:</w:t>
            </w:r>
          </w:p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</w:tcPr>
          <w:p w:rsidR="000F248B" w:rsidRDefault="000F248B">
            <w:r>
              <w:t>Things to accomplish before moving out:</w:t>
            </w:r>
          </w:p>
        </w:tc>
      </w:tr>
      <w:tr w:rsidR="000F248B" w:rsidTr="003F5073">
        <w:trPr>
          <w:trHeight w:val="1872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28" w:rsidRDefault="003F5073" w:rsidP="003F5073"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56" w:name="Text3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6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 w:rsidP="003F5073"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57" w:name="Text3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7"/>
          </w:p>
        </w:tc>
      </w:tr>
      <w:tr w:rsidR="000F248B">
        <w:trPr>
          <w:cantSplit/>
        </w:trPr>
        <w:tc>
          <w:tcPr>
            <w:tcW w:w="10134" w:type="dxa"/>
            <w:gridSpan w:val="3"/>
            <w:shd w:val="pct12" w:color="000000" w:fill="FFFFFF"/>
          </w:tcPr>
          <w:p w:rsidR="000F248B" w:rsidRDefault="000F248B">
            <w:pPr>
              <w:spacing w:before="120" w:after="12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Transportation</w:t>
            </w:r>
          </w:p>
        </w:tc>
      </w:tr>
      <w:tr w:rsidR="000F248B">
        <w:tc>
          <w:tcPr>
            <w:tcW w:w="4770" w:type="dxa"/>
          </w:tcPr>
          <w:p w:rsidR="000F248B" w:rsidRDefault="000F248B">
            <w:pPr>
              <w:spacing w:before="120"/>
            </w:pPr>
            <w:r>
              <w:t>Current methods of transportation:</w:t>
            </w:r>
          </w:p>
        </w:tc>
        <w:tc>
          <w:tcPr>
            <w:tcW w:w="270" w:type="dxa"/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</w:tcPr>
          <w:p w:rsidR="000F248B" w:rsidRDefault="000F248B">
            <w:pPr>
              <w:spacing w:before="120"/>
            </w:pPr>
            <w:r>
              <w:t>Current transportation needs:</w:t>
            </w:r>
          </w:p>
        </w:tc>
      </w:tr>
      <w:tr w:rsidR="000F248B" w:rsidTr="003F5073">
        <w:trPr>
          <w:trHeight w:val="1728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28" w:rsidRPr="00503828" w:rsidRDefault="003F5073" w:rsidP="003F5073">
            <w:pPr>
              <w:pStyle w:val="BodyTex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58" w:name="Text39"/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58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>
            <w: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59" w:name="Text4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9"/>
          </w:p>
        </w:tc>
      </w:tr>
      <w:tr w:rsidR="000F248B">
        <w:tc>
          <w:tcPr>
            <w:tcW w:w="4770" w:type="dxa"/>
          </w:tcPr>
          <w:p w:rsidR="000F248B" w:rsidRDefault="000F248B">
            <w:r>
              <w:t>Plans for transportation later:</w:t>
            </w:r>
          </w:p>
        </w:tc>
        <w:tc>
          <w:tcPr>
            <w:tcW w:w="270" w:type="dxa"/>
          </w:tcPr>
          <w:p w:rsidR="000F248B" w:rsidRDefault="000F248B"/>
        </w:tc>
        <w:tc>
          <w:tcPr>
            <w:tcW w:w="5094" w:type="dxa"/>
          </w:tcPr>
          <w:p w:rsidR="000F248B" w:rsidRDefault="000F248B">
            <w:r>
              <w:t>Assistance needed with future transportation plans:</w:t>
            </w:r>
          </w:p>
        </w:tc>
      </w:tr>
      <w:tr w:rsidR="000F248B" w:rsidTr="003F5073">
        <w:trPr>
          <w:trHeight w:val="1872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 w:rsidP="003F5073"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0" w:name="Text4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0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>
            <w: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61" w:name="Text4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1"/>
          </w:p>
        </w:tc>
      </w:tr>
      <w:tr w:rsidR="000F248B">
        <w:tc>
          <w:tcPr>
            <w:tcW w:w="4770" w:type="dxa"/>
          </w:tcPr>
          <w:p w:rsidR="000F248B" w:rsidRDefault="000F248B">
            <w:pPr>
              <w:spacing w:before="120" w:after="120"/>
              <w:rPr>
                <w:noProof/>
              </w:rPr>
            </w:pPr>
            <w:r>
              <w:rPr>
                <w:noProof/>
              </w:rPr>
              <w:t>Have you ever:</w:t>
            </w:r>
          </w:p>
          <w:bookmarkStart w:id="62" w:name="_GoBack"/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19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63"/>
            <w:bookmarkEnd w:id="62"/>
            <w:r>
              <w:rPr>
                <w:noProof/>
              </w:rPr>
              <w:t xml:space="preserve">  taken driver's education?</w:t>
            </w:r>
          </w:p>
          <w:p w:rsidR="000F248B" w:rsidRDefault="000F248B">
            <w:pPr>
              <w:spacing w:before="120"/>
            </w:pPr>
            <w:r>
              <w:rPr>
                <w:noProof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20"/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64"/>
            <w:r>
              <w:rPr>
                <w:noProof/>
              </w:rPr>
              <w:t xml:space="preserve">  obtained a driver's license?  </w:t>
            </w:r>
          </w:p>
        </w:tc>
        <w:tc>
          <w:tcPr>
            <w:tcW w:w="270" w:type="dxa"/>
          </w:tcPr>
          <w:p w:rsidR="000F248B" w:rsidRDefault="000F248B">
            <w:pPr>
              <w:spacing w:before="120"/>
            </w:pPr>
          </w:p>
        </w:tc>
        <w:tc>
          <w:tcPr>
            <w:tcW w:w="5094" w:type="dxa"/>
          </w:tcPr>
          <w:p w:rsidR="000F248B" w:rsidRDefault="000F248B">
            <w:pPr>
              <w:spacing w:before="120" w:after="120"/>
              <w:rPr>
                <w:noProof/>
              </w:rPr>
            </w:pPr>
            <w:r>
              <w:rPr>
                <w:noProof/>
              </w:rPr>
              <w:t>Interested in:</w:t>
            </w:r>
          </w:p>
          <w:p w:rsidR="000F248B" w:rsidRDefault="000F248B">
            <w:pPr>
              <w:spacing w:after="120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taking driver's education?</w:t>
            </w:r>
          </w:p>
          <w:p w:rsidR="000F248B" w:rsidRDefault="000F248B">
            <w:pPr>
              <w:spacing w:after="120"/>
            </w:pPr>
            <w:r>
              <w:rPr>
                <w:noProof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 w:rsidR="00AD2F34">
              <w:rPr>
                <w:noProof/>
              </w:rPr>
            </w:r>
            <w:r w:rsidR="00AD2F34"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getting a driver's license?  </w:t>
            </w:r>
          </w:p>
        </w:tc>
      </w:tr>
      <w:tr w:rsidR="000F248B">
        <w:tc>
          <w:tcPr>
            <w:tcW w:w="4770" w:type="dxa"/>
          </w:tcPr>
          <w:p w:rsidR="000F248B" w:rsidRPr="00DF6932" w:rsidRDefault="000F248B">
            <w:pPr>
              <w:rPr>
                <w:sz w:val="16"/>
              </w:rPr>
            </w:pPr>
          </w:p>
        </w:tc>
        <w:tc>
          <w:tcPr>
            <w:tcW w:w="270" w:type="dxa"/>
          </w:tcPr>
          <w:p w:rsidR="000F248B" w:rsidRPr="00DF6932" w:rsidRDefault="000F248B">
            <w:pPr>
              <w:rPr>
                <w:sz w:val="16"/>
              </w:rPr>
            </w:pPr>
          </w:p>
        </w:tc>
        <w:tc>
          <w:tcPr>
            <w:tcW w:w="5094" w:type="dxa"/>
          </w:tcPr>
          <w:p w:rsidR="000F248B" w:rsidRPr="00DF6932" w:rsidRDefault="000F248B">
            <w:pPr>
              <w:rPr>
                <w:sz w:val="16"/>
              </w:rPr>
            </w:pPr>
          </w:p>
        </w:tc>
      </w:tr>
      <w:tr w:rsidR="000F248B">
        <w:trPr>
          <w:cantSplit/>
        </w:trPr>
        <w:tc>
          <w:tcPr>
            <w:tcW w:w="10134" w:type="dxa"/>
            <w:gridSpan w:val="3"/>
            <w:shd w:val="pct12" w:color="000000" w:fill="FFFFFF"/>
          </w:tcPr>
          <w:p w:rsidR="000F248B" w:rsidRDefault="001107EA">
            <w:pPr>
              <w:spacing w:before="120" w:after="12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Other</w:t>
            </w:r>
          </w:p>
        </w:tc>
      </w:tr>
      <w:tr w:rsidR="000F248B" w:rsidTr="003F5073">
        <w:trPr>
          <w:trHeight w:val="1872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28" w:rsidRDefault="003F5073" w:rsidP="003F5073">
            <w: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5" w:name="Text4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5"/>
          </w:p>
        </w:tc>
        <w:tc>
          <w:tcPr>
            <w:tcW w:w="270" w:type="dxa"/>
            <w:tcBorders>
              <w:left w:val="nil"/>
            </w:tcBorders>
          </w:tcPr>
          <w:p w:rsidR="000F248B" w:rsidRDefault="000F248B"/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8B" w:rsidRDefault="003F5073" w:rsidP="003F5073">
            <w:pPr>
              <w:pStyle w:val="Footer"/>
              <w:tabs>
                <w:tab w:val="clear" w:pos="4320"/>
                <w:tab w:val="clear" w:pos="8640"/>
              </w:tabs>
            </w:pPr>
            <w: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6" w:name="Text4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6"/>
          </w:p>
        </w:tc>
      </w:tr>
    </w:tbl>
    <w:p w:rsidR="000F248B" w:rsidRDefault="000F248B"/>
    <w:sectPr w:rsidR="000F248B">
      <w:footerReference w:type="even" r:id="rId8"/>
      <w:footerReference w:type="default" r:id="rId9"/>
      <w:pgSz w:w="12240" w:h="15840"/>
      <w:pgMar w:top="1152" w:right="1152" w:bottom="1152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F34" w:rsidRDefault="00AD2F34">
      <w:r>
        <w:separator/>
      </w:r>
    </w:p>
  </w:endnote>
  <w:endnote w:type="continuationSeparator" w:id="0">
    <w:p w:rsidR="00AD2F34" w:rsidRDefault="00AD2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B96" w:rsidRDefault="00350B96" w:rsidP="009B60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50B96" w:rsidRDefault="00350B9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B96" w:rsidRDefault="00350B96" w:rsidP="009B60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75F8">
      <w:rPr>
        <w:rStyle w:val="PageNumber"/>
        <w:noProof/>
      </w:rPr>
      <w:t>6</w:t>
    </w:r>
    <w:r>
      <w:rPr>
        <w:rStyle w:val="PageNumber"/>
      </w:rPr>
      <w:fldChar w:fldCharType="end"/>
    </w:r>
  </w:p>
  <w:p w:rsidR="00350B96" w:rsidRDefault="00350B96" w:rsidP="009B60CF">
    <w:pPr>
      <w:pStyle w:val="Footer"/>
      <w:ind w:right="360"/>
    </w:pPr>
    <w:r>
      <w:t>Dorothy I. Ansell and Joan M. Morse, 1996</w:t>
    </w:r>
    <w:r>
      <w:tab/>
    </w:r>
    <w:r>
      <w:tab/>
    </w:r>
  </w:p>
  <w:p w:rsidR="00350B96" w:rsidRDefault="00350B96" w:rsidP="009B60CF">
    <w:pPr>
      <w:pStyle w:val="Footer"/>
      <w:ind w:right="360"/>
      <w:jc w:val="right"/>
    </w:pPr>
    <w:r>
      <w:t>CD-97 (</w:t>
    </w:r>
    <w:r w:rsidR="00244493">
      <w:t>10/17)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F34" w:rsidRDefault="00AD2F34">
      <w:r>
        <w:separator/>
      </w:r>
    </w:p>
  </w:footnote>
  <w:footnote w:type="continuationSeparator" w:id="0">
    <w:p w:rsidR="00AD2F34" w:rsidRDefault="00AD2F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A465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A892D70"/>
    <w:multiLevelType w:val="multilevel"/>
    <w:tmpl w:val="D2A6C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BD4541"/>
    <w:multiLevelType w:val="multilevel"/>
    <w:tmpl w:val="10503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27463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3sNKts0VSfStrQbeU/xSPQ76auw=" w:salt="suTN3+o9mQrR71/Zp9ZRqg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FC7"/>
    <w:rsid w:val="000413D4"/>
    <w:rsid w:val="000624B7"/>
    <w:rsid w:val="000F248B"/>
    <w:rsid w:val="001107EA"/>
    <w:rsid w:val="001575F8"/>
    <w:rsid w:val="00244493"/>
    <w:rsid w:val="00350B96"/>
    <w:rsid w:val="0035173F"/>
    <w:rsid w:val="003941F0"/>
    <w:rsid w:val="003F5073"/>
    <w:rsid w:val="00503828"/>
    <w:rsid w:val="006C5477"/>
    <w:rsid w:val="00883AA8"/>
    <w:rsid w:val="00931FC7"/>
    <w:rsid w:val="009B60CF"/>
    <w:rsid w:val="00A20C2E"/>
    <w:rsid w:val="00AC43EA"/>
    <w:rsid w:val="00AD2F34"/>
    <w:rsid w:val="00C66F5F"/>
    <w:rsid w:val="00DF6932"/>
    <w:rsid w:val="00EE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Brush Script MT" w:hAnsi="Brush Script MT"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Brush Script MT" w:hAnsi="Brush Script MT"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Brush Script MT" w:hAnsi="Brush Script MT"/>
      <w:sz w:val="32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rFonts w:ascii="Brush Script MT" w:hAnsi="Brush Script MT"/>
      <w:sz w:val="36"/>
    </w:rPr>
  </w:style>
  <w:style w:type="paragraph" w:styleId="BodyText2">
    <w:name w:val="Body Text 2"/>
    <w:basedOn w:val="Normal"/>
    <w:pPr>
      <w:jc w:val="center"/>
    </w:pPr>
    <w:rPr>
      <w:rFonts w:ascii="Brush Script MT" w:hAnsi="Brush Script MT"/>
      <w:sz w:val="36"/>
    </w:rPr>
  </w:style>
  <w:style w:type="paragraph" w:styleId="Header">
    <w:name w:val="header"/>
    <w:basedOn w:val="Normal"/>
    <w:rsid w:val="001107EA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038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Brush Script MT" w:hAnsi="Brush Script MT"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Brush Script MT" w:hAnsi="Brush Script MT"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Brush Script MT" w:hAnsi="Brush Script MT"/>
      <w:sz w:val="32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rFonts w:ascii="Brush Script MT" w:hAnsi="Brush Script MT"/>
      <w:sz w:val="36"/>
    </w:rPr>
  </w:style>
  <w:style w:type="paragraph" w:styleId="BodyText2">
    <w:name w:val="Body Text 2"/>
    <w:basedOn w:val="Normal"/>
    <w:pPr>
      <w:jc w:val="center"/>
    </w:pPr>
    <w:rPr>
      <w:rFonts w:ascii="Brush Script MT" w:hAnsi="Brush Script MT"/>
      <w:sz w:val="36"/>
    </w:rPr>
  </w:style>
  <w:style w:type="paragraph" w:styleId="Header">
    <w:name w:val="header"/>
    <w:basedOn w:val="Normal"/>
    <w:rsid w:val="001107EA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038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cd97</Template>
  <TotalTime>0</TotalTime>
  <Pages>6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Life Skills Strengths Needs Reporting Form</vt:lpstr>
    </vt:vector>
  </TitlesOfParts>
  <Company>Proficiency Pros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Life Skills Strengths Needs Reporting Form</dc:title>
  <dc:creator>Robbin DeFreitas</dc:creator>
  <cp:lastModifiedBy>DSS-CD</cp:lastModifiedBy>
  <cp:revision>3</cp:revision>
  <cp:lastPrinted>2008-04-04T14:42:00Z</cp:lastPrinted>
  <dcterms:created xsi:type="dcterms:W3CDTF">2017-10-23T13:03:00Z</dcterms:created>
  <dcterms:modified xsi:type="dcterms:W3CDTF">2017-10-23T13:03:00Z</dcterms:modified>
</cp:coreProperties>
</file>