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72" w:type="dxa"/>
        <w:tblLayout w:type="fixed"/>
        <w:tblLook w:val="0000"/>
      </w:tblPr>
      <w:tblGrid>
        <w:gridCol w:w="360"/>
        <w:gridCol w:w="720"/>
        <w:gridCol w:w="4320"/>
        <w:gridCol w:w="1440"/>
        <w:gridCol w:w="2160"/>
        <w:gridCol w:w="180"/>
        <w:gridCol w:w="1260"/>
        <w:gridCol w:w="540"/>
      </w:tblGrid>
      <w:tr w:rsidR="008E271C" w:rsidRPr="00EF2460" w:rsidTr="00430E63">
        <w:trPr>
          <w:cantSplit/>
          <w:trHeight w:val="831"/>
        </w:trPr>
        <w:tc>
          <w:tcPr>
            <w:tcW w:w="108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8E271C" w:rsidRPr="00EF2460" w:rsidRDefault="00C17C5D" w:rsidP="008E271C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619125" cy="619125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gridSpan w:val="6"/>
            <w:shd w:val="clear" w:color="auto" w:fill="FFFFFF"/>
            <w:vAlign w:val="center"/>
          </w:tcPr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Pr="00EF2460" w:rsidRDefault="008E271C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</w:p>
          <w:p w:rsidR="008E271C" w:rsidRPr="00EF2460" w:rsidRDefault="008D40B3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SCHOOL REFERENCE REQUEST</w:t>
            </w:r>
          </w:p>
        </w:tc>
      </w:tr>
      <w:tr w:rsidR="009200E4" w:rsidRPr="00EF2460" w:rsidTr="009200E4">
        <w:trPr>
          <w:cantSplit/>
          <w:trHeight w:val="216"/>
        </w:trPr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0E4" w:rsidRPr="00430E63" w:rsidRDefault="009200E4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FROM: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00E4" w:rsidRPr="00EF2460" w:rsidRDefault="009200E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Resource Licensing Worker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00E4" w:rsidRPr="00EF2460" w:rsidRDefault="009200E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Telephone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00E4" w:rsidRPr="00EF2460" w:rsidRDefault="009200E4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Date</w:t>
            </w:r>
          </w:p>
        </w:tc>
      </w:tr>
      <w:tr w:rsidR="009200E4" w:rsidRPr="00EF2460" w:rsidTr="009200E4">
        <w:trPr>
          <w:cantSplit/>
          <w:trHeight w:val="288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00E4" w:rsidRPr="00EF2460" w:rsidRDefault="009200E4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57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00E4" w:rsidRPr="00EF2460" w:rsidRDefault="00542B38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9200E4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9200E4">
              <w:rPr>
                <w:rFonts w:cs="Arial"/>
                <w:noProof/>
                <w:sz w:val="18"/>
                <w:szCs w:val="18"/>
              </w:rPr>
              <w:t> </w:t>
            </w:r>
            <w:r w:rsidR="009200E4">
              <w:rPr>
                <w:rFonts w:cs="Arial"/>
                <w:noProof/>
                <w:sz w:val="18"/>
                <w:szCs w:val="18"/>
              </w:rPr>
              <w:t> </w:t>
            </w:r>
            <w:r w:rsidR="009200E4">
              <w:rPr>
                <w:rFonts w:cs="Arial"/>
                <w:noProof/>
                <w:sz w:val="18"/>
                <w:szCs w:val="18"/>
              </w:rPr>
              <w:t> </w:t>
            </w:r>
            <w:r w:rsidR="009200E4">
              <w:rPr>
                <w:rFonts w:cs="Arial"/>
                <w:noProof/>
                <w:sz w:val="18"/>
                <w:szCs w:val="18"/>
              </w:rPr>
              <w:t> </w:t>
            </w:r>
            <w:r w:rsidR="009200E4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0"/>
          </w:p>
        </w:tc>
        <w:bookmarkStart w:id="1" w:name="Text26"/>
        <w:tc>
          <w:tcPr>
            <w:tcW w:w="23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00E4" w:rsidRPr="00EF2460" w:rsidRDefault="00542B38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="009200E4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9200E4">
              <w:rPr>
                <w:rFonts w:cs="Arial"/>
                <w:noProof/>
                <w:sz w:val="18"/>
                <w:szCs w:val="18"/>
              </w:rPr>
              <w:t> </w:t>
            </w:r>
            <w:r w:rsidR="009200E4">
              <w:rPr>
                <w:rFonts w:cs="Arial"/>
                <w:noProof/>
                <w:sz w:val="18"/>
                <w:szCs w:val="18"/>
              </w:rPr>
              <w:t> </w:t>
            </w:r>
            <w:r w:rsidR="009200E4">
              <w:rPr>
                <w:rFonts w:cs="Arial"/>
                <w:noProof/>
                <w:sz w:val="18"/>
                <w:szCs w:val="18"/>
              </w:rPr>
              <w:t> </w:t>
            </w:r>
            <w:r w:rsidR="009200E4">
              <w:rPr>
                <w:rFonts w:cs="Arial"/>
                <w:noProof/>
                <w:sz w:val="18"/>
                <w:szCs w:val="18"/>
              </w:rPr>
              <w:t> </w:t>
            </w:r>
            <w:r w:rsidR="009200E4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18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00E4" w:rsidRPr="00EF2460" w:rsidRDefault="00542B38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9200E4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9200E4">
              <w:rPr>
                <w:rFonts w:cs="Arial"/>
                <w:noProof/>
                <w:sz w:val="18"/>
                <w:szCs w:val="18"/>
              </w:rPr>
              <w:t> </w:t>
            </w:r>
            <w:r w:rsidR="009200E4">
              <w:rPr>
                <w:rFonts w:cs="Arial"/>
                <w:noProof/>
                <w:sz w:val="18"/>
                <w:szCs w:val="18"/>
              </w:rPr>
              <w:t> </w:t>
            </w:r>
            <w:r w:rsidR="009200E4">
              <w:rPr>
                <w:rFonts w:cs="Arial"/>
                <w:noProof/>
                <w:sz w:val="18"/>
                <w:szCs w:val="18"/>
              </w:rPr>
              <w:t> </w:t>
            </w:r>
            <w:r w:rsidR="009200E4">
              <w:rPr>
                <w:rFonts w:cs="Arial"/>
                <w:noProof/>
                <w:sz w:val="18"/>
                <w:szCs w:val="18"/>
              </w:rPr>
              <w:t> </w:t>
            </w:r>
            <w:r w:rsidR="009200E4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430E63" w:rsidRPr="00EF2460" w:rsidTr="00516EC5">
        <w:trPr>
          <w:cantSplit/>
          <w:trHeight w:val="216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0E63" w:rsidRPr="00EF2460" w:rsidRDefault="00430E63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0E63" w:rsidRPr="00EF2460" w:rsidRDefault="00430E63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Address</w:t>
            </w:r>
          </w:p>
        </w:tc>
      </w:tr>
      <w:tr w:rsidR="00430E63" w:rsidRPr="00EF2460" w:rsidTr="00516EC5">
        <w:trPr>
          <w:cantSplit/>
          <w:trHeight w:val="288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0E63" w:rsidRPr="00EF2460" w:rsidRDefault="00430E63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99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0E63" w:rsidRPr="00EF2460" w:rsidRDefault="00542B38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="00430E6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2"/>
          </w:p>
        </w:tc>
      </w:tr>
      <w:tr w:rsidR="00430E63" w:rsidRPr="00EF2460" w:rsidTr="00516EC5">
        <w:trPr>
          <w:cantSplit/>
          <w:trHeight w:val="216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0E63" w:rsidRPr="00EF2460" w:rsidRDefault="00430E63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0E63" w:rsidRPr="00EF2460" w:rsidRDefault="00430E63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City</w:t>
            </w:r>
          </w:p>
        </w:tc>
        <w:tc>
          <w:tcPr>
            <w:tcW w:w="23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0E63" w:rsidRPr="00EF2460" w:rsidRDefault="00430E63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State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0E63" w:rsidRPr="00EF2460" w:rsidRDefault="00430E63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Zip Code</w:t>
            </w:r>
          </w:p>
        </w:tc>
      </w:tr>
      <w:tr w:rsidR="00430E63" w:rsidRPr="00EF2460" w:rsidTr="00516EC5">
        <w:trPr>
          <w:cantSplit/>
          <w:trHeight w:val="288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0E63" w:rsidRPr="00EF2460" w:rsidRDefault="00430E63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57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0E63" w:rsidRPr="00EF2460" w:rsidRDefault="00542B38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="00430E6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3"/>
          </w:p>
        </w:tc>
        <w:tc>
          <w:tcPr>
            <w:tcW w:w="23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0E63" w:rsidRPr="00EF2460" w:rsidRDefault="00542B38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="00430E6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18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0E63" w:rsidRPr="00EF2460" w:rsidRDefault="00542B38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="00430E6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5"/>
          </w:p>
        </w:tc>
      </w:tr>
      <w:tr w:rsidR="00430E63" w:rsidRPr="00EF2460" w:rsidTr="00516EC5">
        <w:trPr>
          <w:cantSplit/>
          <w:trHeight w:val="216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0E63" w:rsidRPr="00EF2460" w:rsidRDefault="00430E63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0E63" w:rsidRPr="00EF2460" w:rsidRDefault="00E237AB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Agency Contact</w:t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0E63" w:rsidRPr="00EF2460" w:rsidRDefault="00D26BD8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Office Hours</w:t>
            </w:r>
          </w:p>
        </w:tc>
      </w:tr>
      <w:tr w:rsidR="00430E63" w:rsidRPr="00EF2460" w:rsidTr="009200E4">
        <w:trPr>
          <w:cantSplit/>
          <w:trHeight w:val="288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30E63" w:rsidRPr="00EF2460" w:rsidRDefault="00430E63" w:rsidP="00430E63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57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0E63" w:rsidRPr="00EF2460" w:rsidRDefault="00542B38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6" w:name="Text9"/>
            <w:r w:rsidR="00430E6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414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30E63" w:rsidRPr="00EF2460" w:rsidRDefault="00542B38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430E63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 w:rsidR="00430E63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7"/>
          </w:p>
        </w:tc>
      </w:tr>
      <w:tr w:rsidR="009200E4" w:rsidRPr="00EF2460" w:rsidTr="009200E4">
        <w:trPr>
          <w:cantSplit/>
          <w:trHeight w:val="216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9200E4" w:rsidRPr="009200E4" w:rsidRDefault="009200E4" w:rsidP="009200E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sz w:val="18"/>
                <w:szCs w:val="18"/>
              </w:rPr>
            </w:pPr>
            <w:r w:rsidRPr="009200E4">
              <w:rPr>
                <w:rFonts w:cs="Arial"/>
                <w:b/>
                <w:sz w:val="18"/>
                <w:szCs w:val="18"/>
              </w:rPr>
              <w:t>Please Complete the questions below and return it to us at your earliest convenience</w:t>
            </w:r>
          </w:p>
        </w:tc>
      </w:tr>
      <w:tr w:rsidR="00516EC5" w:rsidRPr="00EF2460" w:rsidTr="00516EC5">
        <w:trPr>
          <w:cantSplit/>
          <w:trHeight w:val="216"/>
        </w:trPr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EC5" w:rsidRPr="00430E63" w:rsidRDefault="00516EC5" w:rsidP="00DE7DF6">
            <w:pPr>
              <w:autoSpaceDE w:val="0"/>
              <w:autoSpaceDN w:val="0"/>
              <w:adjustRightInd w:val="0"/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TO:</w:t>
            </w: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EC5" w:rsidRPr="00EF2460" w:rsidRDefault="007F4CF3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School Official and School</w:t>
            </w:r>
          </w:p>
        </w:tc>
      </w:tr>
      <w:tr w:rsidR="00516EC5" w:rsidRPr="00EF2460" w:rsidTr="00516EC5">
        <w:trPr>
          <w:cantSplit/>
          <w:trHeight w:val="288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EC5" w:rsidRPr="00EF2460" w:rsidRDefault="00516EC5" w:rsidP="00DE7DF6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99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EC5" w:rsidRPr="00EF2460" w:rsidRDefault="00542B38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16EC5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516EC5" w:rsidRPr="00EF2460" w:rsidTr="00516EC5">
        <w:trPr>
          <w:cantSplit/>
          <w:trHeight w:val="216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EC5" w:rsidRPr="00EF2460" w:rsidRDefault="00516EC5" w:rsidP="00DE7DF6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990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EC5" w:rsidRPr="00EF2460" w:rsidRDefault="00516EC5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Address (Street)</w:t>
            </w:r>
          </w:p>
        </w:tc>
      </w:tr>
      <w:tr w:rsidR="00516EC5" w:rsidRPr="00EF2460" w:rsidTr="00516EC5">
        <w:trPr>
          <w:cantSplit/>
          <w:trHeight w:val="288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EC5" w:rsidRPr="00EF2460" w:rsidRDefault="00516EC5" w:rsidP="00DE7DF6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990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EC5" w:rsidRPr="00EF2460" w:rsidRDefault="00542B38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516EC5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516EC5" w:rsidRPr="00EF2460" w:rsidTr="00186365">
        <w:trPr>
          <w:cantSplit/>
          <w:trHeight w:val="216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EC5" w:rsidRPr="00EF2460" w:rsidRDefault="00516EC5" w:rsidP="00DE7DF6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EC5" w:rsidRPr="00EF2460" w:rsidRDefault="00516EC5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City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EC5" w:rsidRPr="00EF2460" w:rsidRDefault="00516EC5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State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EC5" w:rsidRPr="00EF2460" w:rsidRDefault="00516EC5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Zip Code</w:t>
            </w:r>
          </w:p>
        </w:tc>
      </w:tr>
      <w:tr w:rsidR="00516EC5" w:rsidRPr="00EF2460" w:rsidTr="00186365">
        <w:trPr>
          <w:cantSplit/>
          <w:trHeight w:val="288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6EC5" w:rsidRPr="00EF2460" w:rsidRDefault="00516EC5" w:rsidP="00DE7DF6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57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EC5" w:rsidRPr="00EF2460" w:rsidRDefault="00542B38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516EC5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EC5" w:rsidRPr="00EF2460" w:rsidRDefault="00542B38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516EC5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9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16EC5" w:rsidRPr="00EF2460" w:rsidRDefault="00542B38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516EC5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 w:rsidR="00516EC5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753A59" w:rsidRPr="00EF2460" w:rsidTr="00186365">
        <w:trPr>
          <w:cantSplit/>
          <w:trHeight w:val="216"/>
        </w:trPr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A59" w:rsidRPr="00753A59" w:rsidRDefault="00753A59" w:rsidP="00DE7DF6">
            <w:pPr>
              <w:autoSpaceDE w:val="0"/>
              <w:autoSpaceDN w:val="0"/>
              <w:adjustRightInd w:val="0"/>
              <w:jc w:val="right"/>
              <w:rPr>
                <w:rFonts w:cs="Arial"/>
                <w:b/>
                <w:sz w:val="20"/>
              </w:rPr>
            </w:pPr>
            <w:r w:rsidRPr="00753A59">
              <w:rPr>
                <w:rFonts w:cs="Arial"/>
                <w:b/>
                <w:sz w:val="20"/>
              </w:rPr>
              <w:t>RE:</w:t>
            </w:r>
          </w:p>
        </w:tc>
        <w:tc>
          <w:tcPr>
            <w:tcW w:w="57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3A59" w:rsidRDefault="00753A59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Child's Name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3A59" w:rsidRDefault="00753A59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Date of Birth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3A59" w:rsidRDefault="00753A59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Class</w:t>
            </w:r>
          </w:p>
        </w:tc>
      </w:tr>
      <w:tr w:rsidR="00753A59" w:rsidRPr="00EF2460" w:rsidTr="00753A59">
        <w:trPr>
          <w:cantSplit/>
          <w:trHeight w:val="288"/>
        </w:trPr>
        <w:tc>
          <w:tcPr>
            <w:tcW w:w="10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53A59" w:rsidRPr="00EF2460" w:rsidRDefault="00753A59" w:rsidP="00DE7DF6">
            <w:pPr>
              <w:autoSpaceDE w:val="0"/>
              <w:autoSpaceDN w:val="0"/>
              <w:adjustRightInd w:val="0"/>
              <w:jc w:val="right"/>
              <w:rPr>
                <w:rFonts w:cs="Arial"/>
                <w:sz w:val="20"/>
              </w:rPr>
            </w:pPr>
          </w:p>
        </w:tc>
        <w:tc>
          <w:tcPr>
            <w:tcW w:w="57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3A59" w:rsidRDefault="00542B38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="00753A59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8"/>
          </w:p>
        </w:tc>
        <w:bookmarkStart w:id="9" w:name="Text18"/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3A59" w:rsidRDefault="00542B38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753A59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19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3A59" w:rsidRDefault="00542B38" w:rsidP="00516EC5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0" w:name="Text19"/>
            <w:r w:rsidR="00753A59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0"/>
          </w:p>
        </w:tc>
      </w:tr>
      <w:tr w:rsidR="00753A59" w:rsidRPr="00EF2460" w:rsidTr="00D26BD8">
        <w:trPr>
          <w:cantSplit/>
          <w:trHeight w:val="216"/>
        </w:trPr>
        <w:tc>
          <w:tcPr>
            <w:tcW w:w="54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3A59" w:rsidRDefault="00753A59" w:rsidP="00753A5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Parent(s)</w:t>
            </w:r>
          </w:p>
        </w:tc>
        <w:tc>
          <w:tcPr>
            <w:tcW w:w="558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3A59" w:rsidRDefault="00753A59" w:rsidP="00753A5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Address</w:t>
            </w:r>
          </w:p>
        </w:tc>
      </w:tr>
      <w:tr w:rsidR="00753A59" w:rsidRPr="00EF2460" w:rsidTr="00753A59">
        <w:trPr>
          <w:cantSplit/>
          <w:trHeight w:val="288"/>
        </w:trPr>
        <w:tc>
          <w:tcPr>
            <w:tcW w:w="540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3A59" w:rsidRDefault="00542B38" w:rsidP="00753A5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1" w:name="Text21"/>
            <w:r w:rsidR="00753A59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558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3A59" w:rsidRDefault="00542B38" w:rsidP="00753A5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2" w:name="Text20"/>
            <w:r w:rsidR="00753A59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 w:rsidR="00753A59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2"/>
          </w:p>
        </w:tc>
      </w:tr>
      <w:tr w:rsidR="00D26BD8" w:rsidRPr="00EF2460" w:rsidTr="00D26BD8">
        <w:trPr>
          <w:cantSplit/>
          <w:trHeight w:val="1152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6BD8" w:rsidRDefault="00D26BD8" w:rsidP="00D26BD8">
            <w:pPr>
              <w:autoSpaceDE w:val="0"/>
              <w:autoSpaceDN w:val="0"/>
              <w:adjustRightInd w:val="0"/>
              <w:rPr>
                <w:rFonts w:cs="Arial"/>
                <w:color w:val="auto"/>
                <w:sz w:val="18"/>
                <w:szCs w:val="18"/>
              </w:rPr>
            </w:pPr>
            <w:r>
              <w:rPr>
                <w:rFonts w:cs="Arial"/>
                <w:b/>
                <w:bCs/>
                <w:color w:val="auto"/>
                <w:sz w:val="18"/>
                <w:szCs w:val="18"/>
              </w:rPr>
              <w:t xml:space="preserve">I. 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The above named family has applied to the </w:t>
            </w:r>
            <w:r w:rsidR="007C2B25">
              <w:rPr>
                <w:rFonts w:cs="Arial"/>
                <w:color w:val="auto"/>
                <w:sz w:val="18"/>
                <w:szCs w:val="18"/>
              </w:rPr>
              <w:t>C</w:t>
            </w:r>
            <w:r>
              <w:rPr>
                <w:rFonts w:cs="Arial"/>
                <w:color w:val="auto"/>
                <w:sz w:val="18"/>
                <w:szCs w:val="18"/>
              </w:rPr>
              <w:t xml:space="preserve">hildren’s </w:t>
            </w:r>
            <w:r w:rsidR="007C2B25">
              <w:rPr>
                <w:rFonts w:cs="Arial"/>
                <w:color w:val="auto"/>
                <w:sz w:val="18"/>
                <w:szCs w:val="18"/>
              </w:rPr>
              <w:t>D</w:t>
            </w:r>
            <w:r>
              <w:rPr>
                <w:rFonts w:cs="Arial"/>
                <w:color w:val="auto"/>
                <w:sz w:val="18"/>
                <w:szCs w:val="18"/>
              </w:rPr>
              <w:t>ivision to serve as foster/relative/adoptive parents.  They have requested that we conduct an assessment of their family.</w:t>
            </w:r>
          </w:p>
          <w:p w:rsidR="00D26BD8" w:rsidRPr="00D26BD8" w:rsidRDefault="00D26BD8" w:rsidP="00D26BD8">
            <w:pPr>
              <w:autoSpaceDE w:val="0"/>
              <w:autoSpaceDN w:val="0"/>
              <w:adjustRightInd w:val="0"/>
              <w:rPr>
                <w:rFonts w:cs="Arial"/>
                <w:b/>
                <w:bCs/>
                <w:color w:val="auto"/>
                <w:sz w:val="16"/>
                <w:szCs w:val="16"/>
              </w:rPr>
            </w:pPr>
          </w:p>
          <w:p w:rsidR="00D26BD8" w:rsidRDefault="00D26BD8" w:rsidP="00D26BD8">
            <w:pPr>
              <w:autoSpaceDE w:val="0"/>
              <w:autoSpaceDN w:val="0"/>
              <w:adjustRightInd w:val="0"/>
              <w:rPr>
                <w:rFonts w:cs="Arial"/>
                <w:b/>
                <w:bCs/>
                <w:color w:val="auto"/>
                <w:sz w:val="18"/>
                <w:szCs w:val="18"/>
              </w:rPr>
            </w:pPr>
            <w:r>
              <w:rPr>
                <w:rFonts w:cs="Arial"/>
                <w:color w:val="auto"/>
                <w:sz w:val="18"/>
                <w:szCs w:val="18"/>
              </w:rPr>
              <w:t>We are enclosing a release of information form signed by the applicant family and are requesting Information about the child’s adjustment in school.</w:t>
            </w:r>
          </w:p>
        </w:tc>
      </w:tr>
      <w:tr w:rsidR="00CD5E54" w:rsidRPr="00EF2460" w:rsidTr="00D26BD8">
        <w:trPr>
          <w:cantSplit/>
          <w:trHeight w:val="432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5E54" w:rsidRPr="002026C9" w:rsidRDefault="00BA6ECE" w:rsidP="00D26BD8">
            <w:pPr>
              <w:autoSpaceDE w:val="0"/>
              <w:autoSpaceDN w:val="0"/>
              <w:adjustRightInd w:val="0"/>
              <w:ind w:right="-108"/>
              <w:rPr>
                <w:rFonts w:cs="Arial"/>
                <w:b/>
                <w:sz w:val="18"/>
                <w:szCs w:val="18"/>
              </w:rPr>
            </w:pPr>
            <w:r w:rsidRPr="002026C9">
              <w:rPr>
                <w:rFonts w:cs="Arial"/>
                <w:b/>
                <w:sz w:val="18"/>
                <w:szCs w:val="18"/>
              </w:rPr>
              <w:t>II.</w:t>
            </w:r>
          </w:p>
        </w:tc>
        <w:tc>
          <w:tcPr>
            <w:tcW w:w="8640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CD5E54" w:rsidRPr="00EF2460" w:rsidRDefault="00BA6ECE" w:rsidP="00D26BD8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1.  Is he/she working up to his/her potential?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CD5E54" w:rsidRPr="00EF2460" w:rsidRDefault="00542B38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3"/>
            <w:r w:rsidR="00BA6ECE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3"/>
            <w:r w:rsidR="00BA6ECE">
              <w:rPr>
                <w:rFonts w:cs="Arial"/>
                <w:sz w:val="18"/>
                <w:szCs w:val="18"/>
              </w:rPr>
              <w:t xml:space="preserve"> Yes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4"/>
            <w:r w:rsidR="00BA6ECE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4"/>
            <w:r w:rsidR="00BA6ECE">
              <w:rPr>
                <w:rFonts w:cs="Arial"/>
                <w:sz w:val="18"/>
                <w:szCs w:val="18"/>
              </w:rPr>
              <w:t xml:space="preserve">  No</w:t>
            </w:r>
          </w:p>
        </w:tc>
      </w:tr>
      <w:tr w:rsidR="00CD5E54" w:rsidRPr="00EF2460" w:rsidTr="002026C9">
        <w:trPr>
          <w:cantSplit/>
          <w:trHeight w:val="432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D5E54" w:rsidRPr="00EF2460" w:rsidRDefault="00CD5E54" w:rsidP="00BA6ECE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</w:p>
        </w:tc>
        <w:tc>
          <w:tcPr>
            <w:tcW w:w="8640" w:type="dxa"/>
            <w:gridSpan w:val="4"/>
            <w:shd w:val="clear" w:color="auto" w:fill="FFFFFF"/>
            <w:vAlign w:val="center"/>
          </w:tcPr>
          <w:p w:rsidR="00CD5E54" w:rsidRPr="00EF2460" w:rsidRDefault="00BA6ECE" w:rsidP="00BA6ECE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2.  Is his/her parent(s) responsive to seeking assistance relating to any school identified problems?</w:t>
            </w:r>
          </w:p>
        </w:tc>
        <w:tc>
          <w:tcPr>
            <w:tcW w:w="1980" w:type="dxa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CD5E54" w:rsidRPr="00EF2460" w:rsidRDefault="00542B38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A6ECE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BA6ECE">
              <w:rPr>
                <w:rFonts w:cs="Arial"/>
                <w:sz w:val="18"/>
                <w:szCs w:val="18"/>
              </w:rPr>
              <w:t xml:space="preserve"> Yes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A6ECE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BA6ECE">
              <w:rPr>
                <w:rFonts w:cs="Arial"/>
                <w:sz w:val="18"/>
                <w:szCs w:val="18"/>
              </w:rPr>
              <w:t xml:space="preserve">  No</w:t>
            </w:r>
          </w:p>
        </w:tc>
      </w:tr>
      <w:tr w:rsidR="00BA6ECE" w:rsidRPr="00EF2460" w:rsidTr="008C7FAC">
        <w:trPr>
          <w:cantSplit/>
          <w:trHeight w:val="288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A6ECE" w:rsidRPr="00EF2460" w:rsidRDefault="00BA6ECE" w:rsidP="002026C9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</w:p>
        </w:tc>
        <w:tc>
          <w:tcPr>
            <w:tcW w:w="10620" w:type="dxa"/>
            <w:gridSpan w:val="7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BA6ECE" w:rsidRPr="00EF2460" w:rsidRDefault="00BA6ECE" w:rsidP="002026C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3.  How would you describe his/her relationships with the teachers, others in authority and his/her peers?</w:t>
            </w:r>
          </w:p>
        </w:tc>
      </w:tr>
      <w:tr w:rsidR="00CD5E54" w:rsidRPr="00EF2460" w:rsidTr="00D26BD8">
        <w:trPr>
          <w:cantSplit/>
          <w:trHeight w:val="360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D5E54" w:rsidRPr="00EF2460" w:rsidRDefault="00CD5E54" w:rsidP="00BA6ECE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</w:p>
        </w:tc>
        <w:tc>
          <w:tcPr>
            <w:tcW w:w="10080" w:type="dxa"/>
            <w:gridSpan w:val="6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CD5E54" w:rsidRPr="00EF2460" w:rsidRDefault="00542B38" w:rsidP="008C7FAC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CD5E54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CD5E54">
              <w:rPr>
                <w:rFonts w:cs="Arial"/>
                <w:noProof/>
                <w:sz w:val="18"/>
                <w:szCs w:val="18"/>
              </w:rPr>
              <w:t> </w:t>
            </w:r>
            <w:r w:rsidR="00CD5E54">
              <w:rPr>
                <w:rFonts w:cs="Arial"/>
                <w:noProof/>
                <w:sz w:val="18"/>
                <w:szCs w:val="18"/>
              </w:rPr>
              <w:t> </w:t>
            </w:r>
            <w:r w:rsidR="00CD5E54">
              <w:rPr>
                <w:rFonts w:cs="Arial"/>
                <w:noProof/>
                <w:sz w:val="18"/>
                <w:szCs w:val="18"/>
              </w:rPr>
              <w:t> </w:t>
            </w:r>
            <w:r w:rsidR="00CD5E54">
              <w:rPr>
                <w:rFonts w:cs="Arial"/>
                <w:noProof/>
                <w:sz w:val="18"/>
                <w:szCs w:val="18"/>
              </w:rPr>
              <w:t> </w:t>
            </w:r>
            <w:r w:rsidR="00CD5E54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CD5E54" w:rsidRPr="00EF2460" w:rsidRDefault="00CD5E54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BA6ECE" w:rsidRPr="00EF2460" w:rsidTr="00D26BD8">
        <w:trPr>
          <w:cantSplit/>
          <w:trHeight w:val="360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A6ECE" w:rsidRPr="00EF2460" w:rsidRDefault="00BA6ECE" w:rsidP="00BA6ECE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</w:p>
        </w:tc>
        <w:tc>
          <w:tcPr>
            <w:tcW w:w="100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A6ECE" w:rsidRDefault="00542B38" w:rsidP="008C7FAC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2026C9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026C9">
              <w:rPr>
                <w:rFonts w:cs="Arial"/>
                <w:noProof/>
                <w:sz w:val="18"/>
                <w:szCs w:val="18"/>
              </w:rPr>
              <w:t> </w:t>
            </w:r>
            <w:r w:rsidR="002026C9">
              <w:rPr>
                <w:rFonts w:cs="Arial"/>
                <w:noProof/>
                <w:sz w:val="18"/>
                <w:szCs w:val="18"/>
              </w:rPr>
              <w:t> </w:t>
            </w:r>
            <w:r w:rsidR="002026C9">
              <w:rPr>
                <w:rFonts w:cs="Arial"/>
                <w:noProof/>
                <w:sz w:val="18"/>
                <w:szCs w:val="18"/>
              </w:rPr>
              <w:t> </w:t>
            </w:r>
            <w:r w:rsidR="002026C9">
              <w:rPr>
                <w:rFonts w:cs="Arial"/>
                <w:noProof/>
                <w:sz w:val="18"/>
                <w:szCs w:val="18"/>
              </w:rPr>
              <w:t> </w:t>
            </w:r>
            <w:r w:rsidR="002026C9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BA6ECE" w:rsidRPr="00EF2460" w:rsidRDefault="00BA6ECE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BA6ECE" w:rsidRPr="00EF2460" w:rsidTr="00D26BD8">
        <w:trPr>
          <w:cantSplit/>
          <w:trHeight w:val="360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A6ECE" w:rsidRPr="00EF2460" w:rsidRDefault="00BA6ECE" w:rsidP="00BA6ECE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</w:p>
        </w:tc>
        <w:tc>
          <w:tcPr>
            <w:tcW w:w="10080" w:type="dxa"/>
            <w:gridSpan w:val="6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A6ECE" w:rsidRDefault="00542B38" w:rsidP="008C7FAC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2026C9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2026C9">
              <w:rPr>
                <w:rFonts w:cs="Arial"/>
                <w:noProof/>
                <w:sz w:val="18"/>
                <w:szCs w:val="18"/>
              </w:rPr>
              <w:t> </w:t>
            </w:r>
            <w:r w:rsidR="002026C9">
              <w:rPr>
                <w:rFonts w:cs="Arial"/>
                <w:noProof/>
                <w:sz w:val="18"/>
                <w:szCs w:val="18"/>
              </w:rPr>
              <w:t> </w:t>
            </w:r>
            <w:r w:rsidR="002026C9">
              <w:rPr>
                <w:rFonts w:cs="Arial"/>
                <w:noProof/>
                <w:sz w:val="18"/>
                <w:szCs w:val="18"/>
              </w:rPr>
              <w:t> </w:t>
            </w:r>
            <w:r w:rsidR="002026C9">
              <w:rPr>
                <w:rFonts w:cs="Arial"/>
                <w:noProof/>
                <w:sz w:val="18"/>
                <w:szCs w:val="18"/>
              </w:rPr>
              <w:t> </w:t>
            </w:r>
            <w:r w:rsidR="002026C9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BA6ECE" w:rsidRPr="00EF2460" w:rsidRDefault="00BA6ECE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3F11C8" w:rsidRPr="00EF2460" w:rsidTr="00D26BD8">
        <w:trPr>
          <w:cantSplit/>
          <w:trHeight w:val="360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F11C8" w:rsidRPr="00EF2460" w:rsidRDefault="003F11C8" w:rsidP="00BA6ECE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</w:p>
        </w:tc>
        <w:tc>
          <w:tcPr>
            <w:tcW w:w="10080" w:type="dxa"/>
            <w:gridSpan w:val="6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3F11C8" w:rsidRDefault="00542B38" w:rsidP="008C7FAC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8C7FAC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8C7FAC">
              <w:rPr>
                <w:rFonts w:cs="Arial"/>
                <w:noProof/>
                <w:sz w:val="18"/>
                <w:szCs w:val="18"/>
              </w:rPr>
              <w:t> </w:t>
            </w:r>
            <w:r w:rsidR="008C7FAC">
              <w:rPr>
                <w:rFonts w:cs="Arial"/>
                <w:noProof/>
                <w:sz w:val="18"/>
                <w:szCs w:val="18"/>
              </w:rPr>
              <w:t> </w:t>
            </w:r>
            <w:r w:rsidR="008C7FAC">
              <w:rPr>
                <w:rFonts w:cs="Arial"/>
                <w:noProof/>
                <w:sz w:val="18"/>
                <w:szCs w:val="18"/>
              </w:rPr>
              <w:t> </w:t>
            </w:r>
            <w:r w:rsidR="008C7FAC">
              <w:rPr>
                <w:rFonts w:cs="Arial"/>
                <w:noProof/>
                <w:sz w:val="18"/>
                <w:szCs w:val="18"/>
              </w:rPr>
              <w:t> </w:t>
            </w:r>
            <w:r w:rsidR="008C7FAC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3F11C8" w:rsidRPr="00EF2460" w:rsidRDefault="003F11C8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3F11C8" w:rsidRPr="00EF2460" w:rsidTr="00D26BD8">
        <w:trPr>
          <w:cantSplit/>
          <w:trHeight w:val="360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F11C8" w:rsidRPr="00EF2460" w:rsidRDefault="003F11C8" w:rsidP="00BA6ECE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</w:p>
        </w:tc>
        <w:tc>
          <w:tcPr>
            <w:tcW w:w="10080" w:type="dxa"/>
            <w:gridSpan w:val="6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3F11C8" w:rsidRDefault="003F11C8" w:rsidP="00BA6ECE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</w:p>
        </w:tc>
        <w:tc>
          <w:tcPr>
            <w:tcW w:w="540" w:type="dxa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3F11C8" w:rsidRPr="00EF2460" w:rsidRDefault="003F11C8" w:rsidP="008E271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3F11C8" w:rsidRPr="00EF2460" w:rsidTr="003F11C8">
        <w:trPr>
          <w:cantSplit/>
          <w:trHeight w:val="144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F11C8" w:rsidRPr="00EF2460" w:rsidRDefault="003F11C8" w:rsidP="00DE7DF6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</w:p>
        </w:tc>
        <w:tc>
          <w:tcPr>
            <w:tcW w:w="8640" w:type="dxa"/>
            <w:gridSpan w:val="4"/>
            <w:shd w:val="clear" w:color="auto" w:fill="FFFFFF"/>
            <w:vAlign w:val="bottom"/>
          </w:tcPr>
          <w:p w:rsidR="003F11C8" w:rsidRPr="00EF2460" w:rsidRDefault="003F11C8" w:rsidP="003F11C8">
            <w:pPr>
              <w:autoSpaceDE w:val="0"/>
              <w:autoSpaceDN w:val="0"/>
              <w:adjustRightInd w:val="0"/>
              <w:ind w:left="252" w:hanging="252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4.  Do you foresee any problems in his/her adjustment which could be caused by placement of another child in the home?</w:t>
            </w:r>
            <w:r w:rsidR="00027E69"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 xml:space="preserve"> If yes, describe:</w:t>
            </w:r>
          </w:p>
        </w:tc>
        <w:tc>
          <w:tcPr>
            <w:tcW w:w="1980" w:type="dxa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:rsidR="003F11C8" w:rsidRPr="00EF2460" w:rsidRDefault="00542B38" w:rsidP="003F11C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F11C8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3F11C8">
              <w:rPr>
                <w:rFonts w:cs="Arial"/>
                <w:sz w:val="18"/>
                <w:szCs w:val="18"/>
              </w:rPr>
              <w:t xml:space="preserve"> Yes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F11C8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3F11C8">
              <w:rPr>
                <w:rFonts w:cs="Arial"/>
                <w:sz w:val="18"/>
                <w:szCs w:val="18"/>
              </w:rPr>
              <w:t xml:space="preserve">  No</w:t>
            </w:r>
          </w:p>
        </w:tc>
      </w:tr>
      <w:tr w:rsidR="003F11C8" w:rsidRPr="00EF2460" w:rsidTr="00D26BD8">
        <w:trPr>
          <w:cantSplit/>
          <w:trHeight w:val="360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F11C8" w:rsidRPr="00EF2460" w:rsidRDefault="003F11C8" w:rsidP="008C7FAC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</w:p>
        </w:tc>
        <w:tc>
          <w:tcPr>
            <w:tcW w:w="10080" w:type="dxa"/>
            <w:gridSpan w:val="6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3F11C8" w:rsidRDefault="00542B38" w:rsidP="008C7FAC">
            <w:r w:rsidRPr="0043370A"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3F11C8" w:rsidRPr="0043370A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3370A">
              <w:rPr>
                <w:rFonts w:cs="Arial"/>
                <w:sz w:val="18"/>
                <w:szCs w:val="18"/>
              </w:rPr>
            </w:r>
            <w:r w:rsidRPr="0043370A">
              <w:rPr>
                <w:rFonts w:cs="Arial"/>
                <w:sz w:val="18"/>
                <w:szCs w:val="18"/>
              </w:rPr>
              <w:fldChar w:fldCharType="separate"/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Pr="0043370A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tcBorders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:rsidR="003F11C8" w:rsidRDefault="003F11C8" w:rsidP="002026C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3F11C8" w:rsidRPr="00EF2460" w:rsidTr="00D26BD8">
        <w:trPr>
          <w:cantSplit/>
          <w:trHeight w:val="360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F11C8" w:rsidRPr="00EF2460" w:rsidRDefault="003F11C8" w:rsidP="002026C9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</w:p>
        </w:tc>
        <w:tc>
          <w:tcPr>
            <w:tcW w:w="100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F11C8" w:rsidRDefault="00542B38" w:rsidP="008C7FAC">
            <w:r w:rsidRPr="0043370A"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3F11C8" w:rsidRPr="0043370A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3370A">
              <w:rPr>
                <w:rFonts w:cs="Arial"/>
                <w:sz w:val="18"/>
                <w:szCs w:val="18"/>
              </w:rPr>
            </w:r>
            <w:r w:rsidRPr="0043370A">
              <w:rPr>
                <w:rFonts w:cs="Arial"/>
                <w:sz w:val="18"/>
                <w:szCs w:val="18"/>
              </w:rPr>
              <w:fldChar w:fldCharType="separate"/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Pr="0043370A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tcBorders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:rsidR="003F11C8" w:rsidRDefault="003F11C8" w:rsidP="002026C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3F11C8" w:rsidRPr="00EF2460" w:rsidTr="00D26BD8">
        <w:trPr>
          <w:cantSplit/>
          <w:trHeight w:val="360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F11C8" w:rsidRPr="00EF2460" w:rsidRDefault="003F11C8" w:rsidP="002026C9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</w:p>
        </w:tc>
        <w:tc>
          <w:tcPr>
            <w:tcW w:w="100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F11C8" w:rsidRDefault="00542B38" w:rsidP="008C7FAC">
            <w:r w:rsidRPr="0043370A"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3F11C8" w:rsidRPr="0043370A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3370A">
              <w:rPr>
                <w:rFonts w:cs="Arial"/>
                <w:sz w:val="18"/>
                <w:szCs w:val="18"/>
              </w:rPr>
            </w:r>
            <w:r w:rsidRPr="0043370A">
              <w:rPr>
                <w:rFonts w:cs="Arial"/>
                <w:sz w:val="18"/>
                <w:szCs w:val="18"/>
              </w:rPr>
              <w:fldChar w:fldCharType="separate"/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Pr="0043370A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tcBorders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:rsidR="003F11C8" w:rsidRDefault="003F11C8" w:rsidP="002026C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3F11C8" w:rsidRPr="00EF2460" w:rsidTr="00D26BD8">
        <w:trPr>
          <w:cantSplit/>
          <w:trHeight w:val="360"/>
        </w:trPr>
        <w:tc>
          <w:tcPr>
            <w:tcW w:w="36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3F11C8" w:rsidRPr="00EF2460" w:rsidRDefault="003F11C8" w:rsidP="002026C9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</w:p>
        </w:tc>
        <w:tc>
          <w:tcPr>
            <w:tcW w:w="1008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F11C8" w:rsidRDefault="00542B38" w:rsidP="008C7FAC">
            <w:r w:rsidRPr="0043370A"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="003F11C8" w:rsidRPr="0043370A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3370A">
              <w:rPr>
                <w:rFonts w:cs="Arial"/>
                <w:sz w:val="18"/>
                <w:szCs w:val="18"/>
              </w:rPr>
            </w:r>
            <w:r w:rsidRPr="0043370A">
              <w:rPr>
                <w:rFonts w:cs="Arial"/>
                <w:sz w:val="18"/>
                <w:szCs w:val="18"/>
              </w:rPr>
              <w:fldChar w:fldCharType="separate"/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="003F11C8" w:rsidRPr="0043370A">
              <w:rPr>
                <w:rFonts w:cs="Arial"/>
                <w:noProof/>
                <w:sz w:val="18"/>
                <w:szCs w:val="18"/>
              </w:rPr>
              <w:t> </w:t>
            </w:r>
            <w:r w:rsidRPr="0043370A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40" w:type="dxa"/>
            <w:tcBorders>
              <w:left w:val="nil"/>
              <w:right w:val="single" w:sz="4" w:space="0" w:color="auto"/>
            </w:tcBorders>
            <w:shd w:val="clear" w:color="auto" w:fill="FFFFFF"/>
            <w:vAlign w:val="bottom"/>
          </w:tcPr>
          <w:p w:rsidR="003F11C8" w:rsidRDefault="003F11C8" w:rsidP="002026C9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3F11C8" w:rsidRPr="00EF2460" w:rsidTr="00D26BD8">
        <w:trPr>
          <w:cantSplit/>
          <w:trHeight w:val="720"/>
        </w:trPr>
        <w:tc>
          <w:tcPr>
            <w:tcW w:w="3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F11C8" w:rsidRPr="00EF2460" w:rsidRDefault="003F11C8" w:rsidP="00D26BD8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</w:p>
        </w:tc>
        <w:tc>
          <w:tcPr>
            <w:tcW w:w="8640" w:type="dxa"/>
            <w:gridSpan w:val="4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3F11C8" w:rsidRPr="00EF2460" w:rsidRDefault="003F11C8" w:rsidP="00D26BD8">
            <w:pPr>
              <w:autoSpaceDE w:val="0"/>
              <w:autoSpaceDN w:val="0"/>
              <w:adjustRightInd w:val="0"/>
              <w:ind w:right="-108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5.  Has the parent(s) been cooperative in his/her relationship with school personnel?</w:t>
            </w:r>
          </w:p>
        </w:tc>
        <w:tc>
          <w:tcPr>
            <w:tcW w:w="1980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F11C8" w:rsidRPr="00EF2460" w:rsidRDefault="00542B38" w:rsidP="00D26BD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F11C8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3F11C8">
              <w:rPr>
                <w:rFonts w:cs="Arial"/>
                <w:sz w:val="18"/>
                <w:szCs w:val="18"/>
              </w:rPr>
              <w:t xml:space="preserve"> Yes     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F11C8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sz w:val="18"/>
                <w:szCs w:val="18"/>
              </w:rPr>
              <w:fldChar w:fldCharType="end"/>
            </w:r>
            <w:r w:rsidR="003F11C8">
              <w:rPr>
                <w:rFonts w:cs="Arial"/>
                <w:sz w:val="18"/>
                <w:szCs w:val="18"/>
              </w:rPr>
              <w:t xml:space="preserve">  No</w:t>
            </w:r>
          </w:p>
        </w:tc>
      </w:tr>
      <w:tr w:rsidR="00A6666D" w:rsidRPr="00EF2460" w:rsidTr="0071661A">
        <w:trPr>
          <w:cantSplit/>
          <w:trHeight w:val="225"/>
        </w:trPr>
        <w:tc>
          <w:tcPr>
            <w:tcW w:w="900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66D" w:rsidRDefault="00A6666D" w:rsidP="003F11C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School Official's Signature</w:t>
            </w:r>
          </w:p>
        </w:tc>
        <w:tc>
          <w:tcPr>
            <w:tcW w:w="1980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66D" w:rsidRDefault="00A6666D" w:rsidP="003F11C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Date</w:t>
            </w:r>
          </w:p>
        </w:tc>
      </w:tr>
      <w:tr w:rsidR="00855E4D" w:rsidRPr="00EF2460" w:rsidTr="00BA459C">
        <w:trPr>
          <w:cantSplit/>
          <w:trHeight w:val="414"/>
        </w:trPr>
        <w:tc>
          <w:tcPr>
            <w:tcW w:w="900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E4D" w:rsidRDefault="00855E4D" w:rsidP="00855E4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0" w:hanging="18"/>
              <w:rPr>
                <w:rFonts w:cs="Arial"/>
                <w:sz w:val="18"/>
                <w:szCs w:val="18"/>
              </w:rPr>
            </w:pPr>
          </w:p>
        </w:tc>
        <w:bookmarkStart w:id="15" w:name="Text25"/>
        <w:tc>
          <w:tcPr>
            <w:tcW w:w="1980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E4D" w:rsidRDefault="00542B38" w:rsidP="003F11C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855E4D"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="00855E4D">
              <w:rPr>
                <w:rFonts w:cs="Arial"/>
                <w:noProof/>
                <w:sz w:val="18"/>
                <w:szCs w:val="18"/>
              </w:rPr>
              <w:t> </w:t>
            </w:r>
            <w:r w:rsidR="00855E4D">
              <w:rPr>
                <w:rFonts w:cs="Arial"/>
                <w:noProof/>
                <w:sz w:val="18"/>
                <w:szCs w:val="18"/>
              </w:rPr>
              <w:t> </w:t>
            </w:r>
            <w:r w:rsidR="00855E4D">
              <w:rPr>
                <w:rFonts w:cs="Arial"/>
                <w:noProof/>
                <w:sz w:val="18"/>
                <w:szCs w:val="18"/>
              </w:rPr>
              <w:t> </w:t>
            </w:r>
            <w:r w:rsidR="00855E4D">
              <w:rPr>
                <w:rFonts w:cs="Arial"/>
                <w:noProof/>
                <w:sz w:val="18"/>
                <w:szCs w:val="18"/>
              </w:rPr>
              <w:t> </w:t>
            </w:r>
            <w:r w:rsidR="00855E4D"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15"/>
          </w:p>
        </w:tc>
      </w:tr>
      <w:tr w:rsidR="00A6666D" w:rsidRPr="00EF2460" w:rsidTr="00BA459C">
        <w:trPr>
          <w:cantSplit/>
          <w:trHeight w:val="288"/>
        </w:trPr>
        <w:tc>
          <w:tcPr>
            <w:tcW w:w="90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66D" w:rsidRDefault="00BA459C" w:rsidP="003F11C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BA459C">
              <w:rPr>
                <w:rFonts w:cs="Arial"/>
                <w:sz w:val="18"/>
                <w:szCs w:val="18"/>
              </w:rPr>
              <w:t>Print/Type School Official's Name</w:t>
            </w:r>
            <w:r>
              <w:rPr>
                <w:rFonts w:cs="Arial"/>
                <w:sz w:val="18"/>
                <w:szCs w:val="18"/>
              </w:rPr>
              <w:t xml:space="preserve">:  </w:t>
            </w:r>
            <w:r w:rsidR="00542B38">
              <w:rPr>
                <w:rFonts w:cs="Arial"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 w:rsidR="00542B38">
              <w:rPr>
                <w:rFonts w:cs="Arial"/>
                <w:sz w:val="18"/>
                <w:szCs w:val="18"/>
              </w:rPr>
            </w:r>
            <w:r w:rsidR="00542B38"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 w:rsidR="00542B38">
              <w:rPr>
                <w:rFonts w:cs="Arial"/>
                <w:sz w:val="18"/>
                <w:szCs w:val="18"/>
              </w:rPr>
              <w:fldChar w:fldCharType="end"/>
            </w:r>
            <w:bookmarkEnd w:id="16"/>
          </w:p>
        </w:tc>
        <w:tc>
          <w:tcPr>
            <w:tcW w:w="19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6666D" w:rsidRDefault="00A6666D" w:rsidP="003F11C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</w:tr>
      <w:tr w:rsidR="00A6666D" w:rsidRPr="00EF2460" w:rsidTr="00855E4D">
        <w:trPr>
          <w:cantSplit/>
          <w:trHeight w:val="288"/>
        </w:trPr>
        <w:tc>
          <w:tcPr>
            <w:tcW w:w="109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FFFFFF"/>
            <w:vAlign w:val="center"/>
          </w:tcPr>
          <w:p w:rsidR="00A6666D" w:rsidRDefault="00A6666D" w:rsidP="00A6666D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 w:rsidRPr="003F11C8">
              <w:rPr>
                <w:rFonts w:cs="Arial"/>
                <w:b/>
                <w:sz w:val="18"/>
                <w:szCs w:val="18"/>
              </w:rPr>
              <w:t>PLEASE ATTACH SHEETS IF NECESSARY</w:t>
            </w:r>
          </w:p>
        </w:tc>
      </w:tr>
    </w:tbl>
    <w:p w:rsidR="00953909" w:rsidRDefault="00953909"/>
    <w:sectPr w:rsidR="00953909" w:rsidSect="00083D51">
      <w:footerReference w:type="default" r:id="rId8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0E00" w:rsidRDefault="00820E00" w:rsidP="008C0D07">
      <w:pPr>
        <w:pStyle w:val="Footer"/>
      </w:pPr>
      <w:r>
        <w:separator/>
      </w:r>
    </w:p>
  </w:endnote>
  <w:endnote w:type="continuationSeparator" w:id="0">
    <w:p w:rsidR="00820E00" w:rsidRDefault="00820E00" w:rsidP="008C0D07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1728"/>
      <w:gridCol w:w="7200"/>
      <w:gridCol w:w="2088"/>
    </w:tblGrid>
    <w:tr w:rsidR="004520BA" w:rsidTr="00B5712D">
      <w:tc>
        <w:tcPr>
          <w:tcW w:w="1728" w:type="dxa"/>
        </w:tcPr>
        <w:p w:rsidR="004520BA" w:rsidRPr="00083D51" w:rsidRDefault="004520BA">
          <w:pPr>
            <w:pStyle w:val="Footer"/>
            <w:rPr>
              <w:sz w:val="16"/>
              <w:szCs w:val="16"/>
            </w:rPr>
          </w:pPr>
        </w:p>
      </w:tc>
      <w:tc>
        <w:tcPr>
          <w:tcW w:w="7200" w:type="dxa"/>
        </w:tcPr>
        <w:p w:rsidR="004520BA" w:rsidRPr="00083D51" w:rsidRDefault="004520BA" w:rsidP="00D309FC">
          <w:pPr>
            <w:pStyle w:val="Footer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Distribution:               Original – School         Copy:  Case Record</w:t>
          </w:r>
        </w:p>
      </w:tc>
      <w:tc>
        <w:tcPr>
          <w:tcW w:w="2088" w:type="dxa"/>
        </w:tcPr>
        <w:p w:rsidR="004520BA" w:rsidRPr="00083D51" w:rsidRDefault="004520BA" w:rsidP="00B5712D">
          <w:pPr>
            <w:pStyle w:val="Footer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CS-101e </w:t>
          </w:r>
          <w:r w:rsidR="00B5712D">
            <w:rPr>
              <w:sz w:val="16"/>
              <w:szCs w:val="16"/>
            </w:rPr>
            <w:t>(</w:t>
          </w:r>
          <w:r>
            <w:rPr>
              <w:sz w:val="16"/>
              <w:szCs w:val="16"/>
            </w:rPr>
            <w:t xml:space="preserve">REV </w:t>
          </w:r>
          <w:r w:rsidR="00B5712D">
            <w:rPr>
              <w:sz w:val="16"/>
              <w:szCs w:val="16"/>
            </w:rPr>
            <w:t>12/13)</w:t>
          </w:r>
        </w:p>
      </w:tc>
    </w:tr>
  </w:tbl>
  <w:p w:rsidR="004520BA" w:rsidRDefault="004520B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0E00" w:rsidRDefault="00820E00" w:rsidP="008C0D07">
      <w:pPr>
        <w:pStyle w:val="Footer"/>
      </w:pPr>
      <w:r>
        <w:separator/>
      </w:r>
    </w:p>
  </w:footnote>
  <w:footnote w:type="continuationSeparator" w:id="0">
    <w:p w:rsidR="00820E00" w:rsidRDefault="00820E00" w:rsidP="008C0D07">
      <w:pPr>
        <w:pStyle w:val="Footer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71401"/>
    <w:multiLevelType w:val="hybridMultilevel"/>
    <w:tmpl w:val="EA44B084"/>
    <w:lvl w:ilvl="0" w:tplc="40101DA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cumentProtection w:edit="forms" w:enforcement="1" w:cryptProviderType="rsaFull" w:cryptAlgorithmClass="hash" w:cryptAlgorithmType="typeAny" w:cryptAlgorithmSid="4" w:cryptSpinCount="100000" w:hash="ChavCRUoII6TS5Hanny8HBxQjUY=" w:salt="dLoxGws+wgMUuGOvn9UMY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0E63"/>
    <w:rsid w:val="0002441E"/>
    <w:rsid w:val="00027E69"/>
    <w:rsid w:val="00030F15"/>
    <w:rsid w:val="00083D51"/>
    <w:rsid w:val="00137BF1"/>
    <w:rsid w:val="00186365"/>
    <w:rsid w:val="002026C9"/>
    <w:rsid w:val="00211353"/>
    <w:rsid w:val="002336C3"/>
    <w:rsid w:val="00243AAA"/>
    <w:rsid w:val="002F435B"/>
    <w:rsid w:val="003F11C8"/>
    <w:rsid w:val="00430E63"/>
    <w:rsid w:val="004520BA"/>
    <w:rsid w:val="00516EC5"/>
    <w:rsid w:val="00542B38"/>
    <w:rsid w:val="005A2AAD"/>
    <w:rsid w:val="006B1006"/>
    <w:rsid w:val="0072301E"/>
    <w:rsid w:val="00753A59"/>
    <w:rsid w:val="007C1898"/>
    <w:rsid w:val="007C2B25"/>
    <w:rsid w:val="007C5859"/>
    <w:rsid w:val="007D167F"/>
    <w:rsid w:val="007F4CF3"/>
    <w:rsid w:val="00820E00"/>
    <w:rsid w:val="00855E4D"/>
    <w:rsid w:val="008C0D07"/>
    <w:rsid w:val="008C7FAC"/>
    <w:rsid w:val="008D40B3"/>
    <w:rsid w:val="008E271C"/>
    <w:rsid w:val="008F0EBF"/>
    <w:rsid w:val="009200E4"/>
    <w:rsid w:val="00953909"/>
    <w:rsid w:val="009E2931"/>
    <w:rsid w:val="00A55EB7"/>
    <w:rsid w:val="00A6666D"/>
    <w:rsid w:val="00B5712D"/>
    <w:rsid w:val="00BA459C"/>
    <w:rsid w:val="00BA6ECE"/>
    <w:rsid w:val="00BD2113"/>
    <w:rsid w:val="00C1377B"/>
    <w:rsid w:val="00C17C5D"/>
    <w:rsid w:val="00C75CA6"/>
    <w:rsid w:val="00C957A6"/>
    <w:rsid w:val="00CC2D85"/>
    <w:rsid w:val="00CD5E54"/>
    <w:rsid w:val="00D26BD8"/>
    <w:rsid w:val="00D309FC"/>
    <w:rsid w:val="00D35FD2"/>
    <w:rsid w:val="00D41A3A"/>
    <w:rsid w:val="00DA43A8"/>
    <w:rsid w:val="00DE7DF6"/>
    <w:rsid w:val="00E045F5"/>
    <w:rsid w:val="00E049B8"/>
    <w:rsid w:val="00E10334"/>
    <w:rsid w:val="00E237AB"/>
    <w:rsid w:val="00E619F3"/>
    <w:rsid w:val="00E61E70"/>
    <w:rsid w:val="00E64FD5"/>
    <w:rsid w:val="00E85AD6"/>
    <w:rsid w:val="00E93E83"/>
    <w:rsid w:val="00F15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A666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6666D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cs101e</Template>
  <TotalTime>0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Missouri Department of Social Services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DSS</dc:creator>
  <cp:lastModifiedBy>DSS-CD</cp:lastModifiedBy>
  <cp:revision>2</cp:revision>
  <cp:lastPrinted>2011-10-05T15:19:00Z</cp:lastPrinted>
  <dcterms:created xsi:type="dcterms:W3CDTF">2013-12-27T15:19:00Z</dcterms:created>
  <dcterms:modified xsi:type="dcterms:W3CDTF">2013-12-27T15:19:00Z</dcterms:modified>
</cp:coreProperties>
</file>