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C2F" w:rsidRPr="00591D6A" w:rsidRDefault="00757C2F">
      <w:pPr>
        <w:rPr>
          <w:b/>
          <w:sz w:val="16"/>
          <w:szCs w:val="16"/>
        </w:rPr>
      </w:pPr>
    </w:p>
    <w:tbl>
      <w:tblPr>
        <w:tblStyle w:val="TableGrid"/>
        <w:tblW w:w="10995" w:type="dxa"/>
        <w:tblLook w:val="01E0"/>
      </w:tblPr>
      <w:tblGrid>
        <w:gridCol w:w="1134"/>
        <w:gridCol w:w="2531"/>
        <w:gridCol w:w="1832"/>
        <w:gridCol w:w="311"/>
        <w:gridCol w:w="1891"/>
        <w:gridCol w:w="275"/>
        <w:gridCol w:w="3021"/>
      </w:tblGrid>
      <w:tr w:rsidR="00440438" w:rsidRPr="0001158D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40438" w:rsidRPr="002A7CCC" w:rsidRDefault="00DE26FA">
            <w:pPr>
              <w:rPr>
                <w:color w:val="FFFFFF"/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542925" cy="5429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40438" w:rsidRDefault="00440438" w:rsidP="00591D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MISSOURI DEPARTMENT OF SOCIAL SERVICES</w:t>
            </w:r>
          </w:p>
          <w:p w:rsidR="00440438" w:rsidRDefault="00440438" w:rsidP="00591D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DIVISION</w:t>
            </w:r>
          </w:p>
          <w:p w:rsidR="00C05BEA" w:rsidRPr="00440438" w:rsidRDefault="002066D5" w:rsidP="00591D6A">
            <w:pPr>
              <w:rPr>
                <w:b/>
              </w:rPr>
            </w:pPr>
            <w:r>
              <w:rPr>
                <w:b/>
              </w:rPr>
              <w:t>REQUEST FOR POLICY INTERPRETATION</w:t>
            </w:r>
          </w:p>
        </w:tc>
      </w:tr>
      <w:tr w:rsidR="003C3B13" w:rsidRPr="0001158D">
        <w:trPr>
          <w:trHeight w:val="432"/>
        </w:trPr>
        <w:tc>
          <w:tcPr>
            <w:tcW w:w="10995" w:type="dxa"/>
            <w:gridSpan w:val="7"/>
            <w:shd w:val="clear" w:color="auto" w:fill="E6E6E6"/>
            <w:vAlign w:val="center"/>
          </w:tcPr>
          <w:p w:rsidR="003C3B13" w:rsidRPr="003C3B13" w:rsidRDefault="003C3B13" w:rsidP="00211D1E">
            <w:pPr>
              <w:rPr>
                <w:b/>
                <w:i/>
                <w:sz w:val="16"/>
                <w:szCs w:val="16"/>
              </w:rPr>
            </w:pPr>
            <w:r w:rsidRPr="003C3B13">
              <w:rPr>
                <w:b/>
                <w:i/>
                <w:sz w:val="16"/>
                <w:szCs w:val="16"/>
              </w:rPr>
              <w:t>BEFORE COMPLETING THIS FORM, PLEASE READ THE INSTRUCTIONS</w:t>
            </w:r>
            <w:r w:rsidR="00563C1B" w:rsidRPr="003C3B13">
              <w:rPr>
                <w:b/>
                <w:i/>
                <w:sz w:val="16"/>
                <w:szCs w:val="16"/>
              </w:rPr>
              <w:t xml:space="preserve">.  </w:t>
            </w:r>
          </w:p>
        </w:tc>
      </w:tr>
      <w:tr w:rsidR="00757C2F" w:rsidRPr="0001158D">
        <w:trPr>
          <w:trHeight w:val="504"/>
        </w:trPr>
        <w:tc>
          <w:tcPr>
            <w:tcW w:w="1134" w:type="dxa"/>
            <w:shd w:val="clear" w:color="auto" w:fill="E6E6E6"/>
          </w:tcPr>
          <w:p w:rsidR="00757C2F" w:rsidRPr="002066D5" w:rsidRDefault="002066D5">
            <w:pPr>
              <w:rPr>
                <w:b/>
                <w:sz w:val="20"/>
                <w:szCs w:val="20"/>
              </w:rPr>
            </w:pPr>
            <w:r w:rsidRPr="002066D5">
              <w:rPr>
                <w:b/>
                <w:sz w:val="20"/>
                <w:szCs w:val="20"/>
              </w:rPr>
              <w:t>TO</w:t>
            </w:r>
          </w:p>
        </w:tc>
        <w:tc>
          <w:tcPr>
            <w:tcW w:w="6840" w:type="dxa"/>
            <w:gridSpan w:val="5"/>
          </w:tcPr>
          <w:p w:rsidR="00965F12" w:rsidRDefault="00F04F51" w:rsidP="00A12117">
            <w:r>
              <w:rPr>
                <w:b/>
                <w:sz w:val="16"/>
                <w:szCs w:val="16"/>
              </w:rPr>
              <w:t>CENTRAL OFFICE</w:t>
            </w:r>
            <w:r w:rsidR="00965F12" w:rsidRPr="008F5F0F">
              <w:t xml:space="preserve"> </w:t>
            </w:r>
          </w:p>
          <w:p w:rsidR="00757C2F" w:rsidRPr="00233255" w:rsidRDefault="00965F12" w:rsidP="00A12117">
            <w:pPr>
              <w:rPr>
                <w:b/>
                <w:sz w:val="16"/>
                <w:szCs w:val="16"/>
              </w:rPr>
            </w:pPr>
            <w:r w:rsidRPr="00965F12">
              <w:rPr>
                <w:sz w:val="16"/>
                <w:szCs w:val="16"/>
              </w:rPr>
              <w:t xml:space="preserve">The </w:t>
            </w:r>
            <w:r w:rsidR="00EB4485">
              <w:rPr>
                <w:sz w:val="16"/>
                <w:szCs w:val="16"/>
              </w:rPr>
              <w:t>completed CS-77 is to be sent</w:t>
            </w:r>
            <w:r w:rsidRPr="00965F12">
              <w:rPr>
                <w:sz w:val="16"/>
                <w:szCs w:val="16"/>
              </w:rPr>
              <w:t xml:space="preserve"> via e-mail to:</w:t>
            </w:r>
            <w:r w:rsidR="00D817D1">
              <w:rPr>
                <w:sz w:val="16"/>
                <w:szCs w:val="16"/>
              </w:rPr>
              <w:t xml:space="preserve"> </w:t>
            </w:r>
            <w:hyperlink r:id="rId8" w:history="1">
              <w:r w:rsidRPr="00965F12">
                <w:rPr>
                  <w:rStyle w:val="Hyperlink"/>
                  <w:sz w:val="16"/>
                  <w:szCs w:val="16"/>
                </w:rPr>
                <w:t>CD.PolicyInte@dss.mo.gov</w:t>
              </w:r>
            </w:hyperlink>
            <w:r w:rsidR="00F02906">
              <w:rPr>
                <w:sz w:val="16"/>
                <w:szCs w:val="16"/>
              </w:rPr>
              <w:t xml:space="preserve"> or faxed to </w:t>
            </w:r>
            <w:r w:rsidR="00202690">
              <w:rPr>
                <w:sz w:val="16"/>
                <w:szCs w:val="16"/>
              </w:rPr>
              <w:t xml:space="preserve">  </w:t>
            </w:r>
            <w:r w:rsidR="00F02906">
              <w:rPr>
                <w:sz w:val="16"/>
                <w:szCs w:val="16"/>
              </w:rPr>
              <w:t>573-526-3971.</w:t>
            </w:r>
          </w:p>
        </w:tc>
        <w:tc>
          <w:tcPr>
            <w:tcW w:w="3021" w:type="dxa"/>
          </w:tcPr>
          <w:p w:rsidR="00757C2F" w:rsidRDefault="002066D5" w:rsidP="00A12117">
            <w:pPr>
              <w:rPr>
                <w:b/>
                <w:sz w:val="16"/>
                <w:szCs w:val="16"/>
              </w:rPr>
            </w:pPr>
            <w:r w:rsidRPr="00233255">
              <w:rPr>
                <w:b/>
                <w:sz w:val="16"/>
                <w:szCs w:val="16"/>
              </w:rPr>
              <w:t>FILE NO.</w:t>
            </w:r>
          </w:p>
          <w:p w:rsidR="007069A5" w:rsidRPr="00233255" w:rsidRDefault="00DC03F5" w:rsidP="00A12117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0"/>
          </w:p>
        </w:tc>
      </w:tr>
      <w:tr w:rsidR="002066D5" w:rsidRPr="0001158D">
        <w:trPr>
          <w:trHeight w:val="432"/>
        </w:trPr>
        <w:tc>
          <w:tcPr>
            <w:tcW w:w="1134" w:type="dxa"/>
            <w:vMerge w:val="restart"/>
            <w:shd w:val="clear" w:color="auto" w:fill="E6E6E6"/>
          </w:tcPr>
          <w:p w:rsidR="002066D5" w:rsidRDefault="002066D5" w:rsidP="00B6046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FROM</w:t>
            </w:r>
          </w:p>
        </w:tc>
        <w:tc>
          <w:tcPr>
            <w:tcW w:w="4363" w:type="dxa"/>
            <w:gridSpan w:val="2"/>
          </w:tcPr>
          <w:p w:rsidR="002066D5" w:rsidRDefault="002066D5" w:rsidP="00B60469">
            <w:pPr>
              <w:rPr>
                <w:b/>
                <w:sz w:val="16"/>
                <w:szCs w:val="16"/>
              </w:rPr>
            </w:pPr>
            <w:r w:rsidRPr="00233255">
              <w:rPr>
                <w:b/>
                <w:sz w:val="16"/>
                <w:szCs w:val="16"/>
              </w:rPr>
              <w:t>NAME</w:t>
            </w:r>
          </w:p>
          <w:p w:rsidR="002066D5" w:rsidRPr="00233255" w:rsidRDefault="00DC03F5" w:rsidP="00B60469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1"/>
          </w:p>
        </w:tc>
        <w:tc>
          <w:tcPr>
            <w:tcW w:w="2477" w:type="dxa"/>
            <w:gridSpan w:val="3"/>
          </w:tcPr>
          <w:p w:rsidR="002066D5" w:rsidRDefault="00233255" w:rsidP="00B604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PHONE NO.</w:t>
            </w:r>
          </w:p>
          <w:p w:rsidR="007069A5" w:rsidRPr="00233255" w:rsidRDefault="00DC03F5" w:rsidP="00B60469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2"/>
          </w:p>
        </w:tc>
        <w:tc>
          <w:tcPr>
            <w:tcW w:w="3021" w:type="dxa"/>
          </w:tcPr>
          <w:p w:rsidR="002066D5" w:rsidRDefault="00233255" w:rsidP="00B604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EMAIL ADDRESS</w:t>
            </w:r>
          </w:p>
          <w:p w:rsidR="007069A5" w:rsidRPr="00233255" w:rsidRDefault="00DC03F5" w:rsidP="00B60469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3"/>
          </w:p>
        </w:tc>
      </w:tr>
      <w:tr w:rsidR="00796B9F" w:rsidRPr="0001158D">
        <w:trPr>
          <w:trHeight w:val="432"/>
        </w:trPr>
        <w:tc>
          <w:tcPr>
            <w:tcW w:w="1134" w:type="dxa"/>
            <w:vMerge/>
            <w:shd w:val="clear" w:color="auto" w:fill="E6E6E6"/>
          </w:tcPr>
          <w:p w:rsidR="00796B9F" w:rsidRDefault="00796B9F" w:rsidP="00B60469">
            <w:pPr>
              <w:rPr>
                <w:b/>
                <w:sz w:val="20"/>
                <w:szCs w:val="20"/>
              </w:rPr>
            </w:pPr>
          </w:p>
        </w:tc>
        <w:tc>
          <w:tcPr>
            <w:tcW w:w="6840" w:type="dxa"/>
            <w:gridSpan w:val="5"/>
          </w:tcPr>
          <w:p w:rsidR="00796B9F" w:rsidRDefault="00796B9F" w:rsidP="00B604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REVIEWED  &amp; SUBMITTED BY</w:t>
            </w:r>
          </w:p>
          <w:p w:rsidR="007069A5" w:rsidRPr="00233255" w:rsidRDefault="00DC03F5" w:rsidP="00B60469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4"/>
          </w:p>
        </w:tc>
        <w:tc>
          <w:tcPr>
            <w:tcW w:w="3021" w:type="dxa"/>
          </w:tcPr>
          <w:p w:rsidR="004C29BC" w:rsidRDefault="004C29BC" w:rsidP="004C29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DATE  OF REQUEST</w:t>
            </w:r>
          </w:p>
          <w:bookmarkStart w:id="5" w:name="Text6"/>
          <w:p w:rsidR="00796B9F" w:rsidRPr="00233255" w:rsidRDefault="00DC03F5" w:rsidP="004C29BC">
            <w:pPr>
              <w:rPr>
                <w:b/>
                <w:sz w:val="16"/>
                <w:szCs w:val="16"/>
              </w:rPr>
            </w:pPr>
            <w:r>
              <w:rPr>
                <w:sz w:val="20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B00F29">
              <w:rPr>
                <w:sz w:val="20"/>
                <w:szCs w:val="16"/>
              </w:rPr>
              <w:instrText xml:space="preserve"> FORMTEXT </w:instrText>
            </w:r>
            <w:r>
              <w:rPr>
                <w:sz w:val="20"/>
                <w:szCs w:val="16"/>
              </w:rPr>
            </w:r>
            <w:r>
              <w:rPr>
                <w:sz w:val="20"/>
                <w:szCs w:val="16"/>
              </w:rPr>
              <w:fldChar w:fldCharType="separate"/>
            </w:r>
            <w:r w:rsidR="00B00F29">
              <w:rPr>
                <w:noProof/>
                <w:sz w:val="20"/>
                <w:szCs w:val="16"/>
              </w:rPr>
              <w:t> </w:t>
            </w:r>
            <w:r w:rsidR="00B00F29">
              <w:rPr>
                <w:noProof/>
                <w:sz w:val="20"/>
                <w:szCs w:val="16"/>
              </w:rPr>
              <w:t> </w:t>
            </w:r>
            <w:r w:rsidR="00B00F29">
              <w:rPr>
                <w:noProof/>
                <w:sz w:val="20"/>
                <w:szCs w:val="16"/>
              </w:rPr>
              <w:t> </w:t>
            </w:r>
            <w:r w:rsidR="00B00F29">
              <w:rPr>
                <w:noProof/>
                <w:sz w:val="20"/>
                <w:szCs w:val="16"/>
              </w:rPr>
              <w:t> </w:t>
            </w:r>
            <w:r w:rsidR="00B00F29">
              <w:rPr>
                <w:noProof/>
                <w:sz w:val="20"/>
                <w:szCs w:val="16"/>
              </w:rPr>
              <w:t> </w:t>
            </w:r>
            <w:r>
              <w:rPr>
                <w:sz w:val="20"/>
                <w:szCs w:val="16"/>
              </w:rPr>
              <w:fldChar w:fldCharType="end"/>
            </w:r>
            <w:bookmarkEnd w:id="5"/>
          </w:p>
        </w:tc>
      </w:tr>
      <w:tr w:rsidR="00691C95" w:rsidRPr="0001158D">
        <w:trPr>
          <w:trHeight w:val="432"/>
        </w:trPr>
        <w:tc>
          <w:tcPr>
            <w:tcW w:w="5497" w:type="dxa"/>
            <w:gridSpan w:val="3"/>
          </w:tcPr>
          <w:p w:rsidR="00691C95" w:rsidRDefault="00233255" w:rsidP="00B604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REGION</w:t>
            </w:r>
            <w:r w:rsidR="00C17D3A">
              <w:rPr>
                <w:b/>
                <w:sz w:val="16"/>
                <w:szCs w:val="16"/>
              </w:rPr>
              <w:t xml:space="preserve">/ </w:t>
            </w:r>
            <w:r w:rsidR="00C17D3A" w:rsidRPr="00C17D3A">
              <w:rPr>
                <w:b/>
                <w:caps/>
                <w:sz w:val="16"/>
                <w:szCs w:val="16"/>
              </w:rPr>
              <w:t>Private Agency</w:t>
            </w:r>
          </w:p>
          <w:p w:rsidR="007069A5" w:rsidRPr="00233255" w:rsidRDefault="00DC03F5" w:rsidP="00B60469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6"/>
          </w:p>
        </w:tc>
        <w:tc>
          <w:tcPr>
            <w:tcW w:w="5498" w:type="dxa"/>
            <w:gridSpan w:val="4"/>
            <w:vAlign w:val="center"/>
          </w:tcPr>
          <w:p w:rsidR="004C29BC" w:rsidRDefault="004C29BC" w:rsidP="004C29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COUNTY</w:t>
            </w:r>
          </w:p>
          <w:p w:rsidR="002D1ACB" w:rsidRPr="00233255" w:rsidRDefault="00DC03F5" w:rsidP="004C29BC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7"/>
          </w:p>
        </w:tc>
      </w:tr>
      <w:tr w:rsidR="002D1ACB" w:rsidRPr="0001158D">
        <w:trPr>
          <w:trHeight w:val="432"/>
        </w:trPr>
        <w:tc>
          <w:tcPr>
            <w:tcW w:w="3665" w:type="dxa"/>
            <w:gridSpan w:val="2"/>
            <w:tcBorders>
              <w:bottom w:val="single" w:sz="4" w:space="0" w:color="auto"/>
            </w:tcBorders>
          </w:tcPr>
          <w:p w:rsidR="002D1ACB" w:rsidRDefault="002D1ACB" w:rsidP="00B60469">
            <w:pPr>
              <w:rPr>
                <w:b/>
                <w:sz w:val="16"/>
                <w:szCs w:val="16"/>
              </w:rPr>
            </w:pPr>
            <w:r w:rsidRPr="00233255">
              <w:rPr>
                <w:b/>
                <w:sz w:val="16"/>
                <w:szCs w:val="16"/>
              </w:rPr>
              <w:t>PROGRAM</w:t>
            </w:r>
          </w:p>
          <w:p w:rsidR="00563C1B" w:rsidRPr="00233255" w:rsidRDefault="00DC03F5" w:rsidP="00B60469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8"/>
          </w:p>
        </w:tc>
        <w:tc>
          <w:tcPr>
            <w:tcW w:w="7330" w:type="dxa"/>
            <w:gridSpan w:val="5"/>
            <w:tcBorders>
              <w:bottom w:val="single" w:sz="4" w:space="0" w:color="auto"/>
            </w:tcBorders>
          </w:tcPr>
          <w:p w:rsidR="002D1ACB" w:rsidRDefault="002D1ACB" w:rsidP="002D1AC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CHILD WELFARE MANUAL</w:t>
            </w:r>
            <w:r w:rsidRPr="00233255">
              <w:rPr>
                <w:b/>
                <w:sz w:val="16"/>
                <w:szCs w:val="16"/>
              </w:rPr>
              <w:t xml:space="preserve"> REFERENCE</w:t>
            </w:r>
          </w:p>
          <w:p w:rsidR="002D1ACB" w:rsidRPr="00233255" w:rsidRDefault="00DC03F5" w:rsidP="002D1ACB">
            <w:pPr>
              <w:rPr>
                <w:b/>
                <w:sz w:val="16"/>
                <w:szCs w:val="16"/>
              </w:rPr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9"/>
          </w:p>
        </w:tc>
      </w:tr>
      <w:tr w:rsidR="00757C2F" w:rsidRPr="0001158D">
        <w:tc>
          <w:tcPr>
            <w:tcW w:w="10995" w:type="dxa"/>
            <w:gridSpan w:val="7"/>
            <w:shd w:val="clear" w:color="auto" w:fill="E6E6E6"/>
            <w:vAlign w:val="center"/>
          </w:tcPr>
          <w:p w:rsidR="00757C2F" w:rsidRPr="00834A58" w:rsidRDefault="002066D5" w:rsidP="00B60469">
            <w:pPr>
              <w:rPr>
                <w:b/>
                <w:sz w:val="20"/>
                <w:szCs w:val="20"/>
              </w:rPr>
            </w:pPr>
            <w:r w:rsidRPr="00834A58">
              <w:rPr>
                <w:b/>
                <w:sz w:val="20"/>
                <w:szCs w:val="20"/>
              </w:rPr>
              <w:t>QUESTION</w:t>
            </w:r>
          </w:p>
        </w:tc>
      </w:tr>
      <w:tr w:rsidR="00757C2F" w:rsidRPr="0001158D">
        <w:trPr>
          <w:trHeight w:val="4320"/>
        </w:trPr>
        <w:tc>
          <w:tcPr>
            <w:tcW w:w="10995" w:type="dxa"/>
            <w:gridSpan w:val="7"/>
            <w:tcBorders>
              <w:bottom w:val="single" w:sz="4" w:space="0" w:color="auto"/>
            </w:tcBorders>
          </w:tcPr>
          <w:p w:rsidR="00CF3CEB" w:rsidRPr="005A11E8" w:rsidRDefault="00DC03F5" w:rsidP="00AB1A18">
            <w:pPr>
              <w:tabs>
                <w:tab w:val="left" w:pos="1005"/>
              </w:tabs>
              <w:spacing w:before="60"/>
            </w:pPr>
            <w:r w:rsidRPr="00211D1E">
              <w:rPr>
                <w:sz w:val="20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7069A5" w:rsidRPr="00211D1E">
              <w:rPr>
                <w:sz w:val="20"/>
                <w:szCs w:val="16"/>
              </w:rPr>
              <w:instrText xml:space="preserve"> FORMTEXT </w:instrText>
            </w:r>
            <w:r w:rsidRPr="00211D1E">
              <w:rPr>
                <w:sz w:val="20"/>
                <w:szCs w:val="16"/>
              </w:rPr>
            </w:r>
            <w:r w:rsidRPr="00211D1E">
              <w:rPr>
                <w:sz w:val="20"/>
                <w:szCs w:val="16"/>
              </w:rPr>
              <w:fldChar w:fldCharType="separate"/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="007069A5" w:rsidRPr="00211D1E">
              <w:rPr>
                <w:noProof/>
                <w:sz w:val="20"/>
                <w:szCs w:val="16"/>
              </w:rPr>
              <w:t> </w:t>
            </w:r>
            <w:r w:rsidRPr="00211D1E">
              <w:rPr>
                <w:sz w:val="20"/>
                <w:szCs w:val="16"/>
              </w:rPr>
              <w:fldChar w:fldCharType="end"/>
            </w:r>
            <w:bookmarkEnd w:id="10"/>
          </w:p>
        </w:tc>
      </w:tr>
      <w:tr w:rsidR="0001158D" w:rsidRPr="0001158D">
        <w:tc>
          <w:tcPr>
            <w:tcW w:w="10995" w:type="dxa"/>
            <w:gridSpan w:val="7"/>
            <w:shd w:val="clear" w:color="auto" w:fill="E6E6E6"/>
            <w:vAlign w:val="center"/>
          </w:tcPr>
          <w:p w:rsidR="0001158D" w:rsidRPr="00B36E32" w:rsidRDefault="002066D5" w:rsidP="00591D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RESPONSE</w:t>
            </w:r>
          </w:p>
        </w:tc>
      </w:tr>
      <w:tr w:rsidR="0001158D" w:rsidRPr="0001158D">
        <w:trPr>
          <w:trHeight w:val="4320"/>
        </w:trPr>
        <w:tc>
          <w:tcPr>
            <w:tcW w:w="10995" w:type="dxa"/>
            <w:gridSpan w:val="7"/>
          </w:tcPr>
          <w:p w:rsidR="0001158D" w:rsidRPr="00401C96" w:rsidRDefault="00DC03F5" w:rsidP="00AB1A18">
            <w:pPr>
              <w:spacing w:before="60"/>
              <w:rPr>
                <w:sz w:val="18"/>
                <w:szCs w:val="18"/>
              </w:rPr>
            </w:pPr>
            <w:r w:rsidRPr="00211D1E">
              <w:rPr>
                <w:sz w:val="20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7069A5" w:rsidRPr="00211D1E">
              <w:rPr>
                <w:sz w:val="20"/>
                <w:szCs w:val="18"/>
              </w:rPr>
              <w:instrText xml:space="preserve"> FORMTEXT </w:instrText>
            </w:r>
            <w:r w:rsidRPr="00211D1E">
              <w:rPr>
                <w:sz w:val="20"/>
                <w:szCs w:val="18"/>
              </w:rPr>
            </w:r>
            <w:r w:rsidRPr="00211D1E">
              <w:rPr>
                <w:sz w:val="20"/>
                <w:szCs w:val="18"/>
              </w:rPr>
              <w:fldChar w:fldCharType="separate"/>
            </w:r>
            <w:r w:rsidR="007069A5" w:rsidRPr="00211D1E">
              <w:rPr>
                <w:noProof/>
                <w:sz w:val="20"/>
                <w:szCs w:val="18"/>
              </w:rPr>
              <w:t> </w:t>
            </w:r>
            <w:r w:rsidR="007069A5" w:rsidRPr="00211D1E">
              <w:rPr>
                <w:noProof/>
                <w:sz w:val="20"/>
                <w:szCs w:val="18"/>
              </w:rPr>
              <w:t> </w:t>
            </w:r>
            <w:r w:rsidR="007069A5" w:rsidRPr="00211D1E">
              <w:rPr>
                <w:noProof/>
                <w:sz w:val="20"/>
                <w:szCs w:val="18"/>
              </w:rPr>
              <w:t> </w:t>
            </w:r>
            <w:r w:rsidR="007069A5" w:rsidRPr="00211D1E">
              <w:rPr>
                <w:noProof/>
                <w:sz w:val="20"/>
                <w:szCs w:val="18"/>
              </w:rPr>
              <w:t> </w:t>
            </w:r>
            <w:r w:rsidR="007069A5" w:rsidRPr="00211D1E">
              <w:rPr>
                <w:noProof/>
                <w:sz w:val="20"/>
                <w:szCs w:val="18"/>
              </w:rPr>
              <w:t> </w:t>
            </w:r>
            <w:r w:rsidRPr="00211D1E">
              <w:rPr>
                <w:sz w:val="20"/>
                <w:szCs w:val="18"/>
              </w:rPr>
              <w:fldChar w:fldCharType="end"/>
            </w:r>
            <w:bookmarkEnd w:id="11"/>
          </w:p>
        </w:tc>
      </w:tr>
      <w:tr w:rsidR="00A065F6" w:rsidRPr="0001158D">
        <w:trPr>
          <w:trHeight w:val="576"/>
        </w:trPr>
        <w:tc>
          <w:tcPr>
            <w:tcW w:w="7699" w:type="dxa"/>
            <w:gridSpan w:val="5"/>
          </w:tcPr>
          <w:p w:rsidR="00BF725E" w:rsidRDefault="002066D5">
            <w:pPr>
              <w:rPr>
                <w:b/>
                <w:sz w:val="20"/>
                <w:szCs w:val="20"/>
              </w:rPr>
            </w:pPr>
            <w:r w:rsidRPr="00691C95">
              <w:rPr>
                <w:b/>
                <w:sz w:val="20"/>
                <w:szCs w:val="20"/>
              </w:rPr>
              <w:t>Program Development</w:t>
            </w:r>
            <w:r w:rsidR="00834A58">
              <w:rPr>
                <w:b/>
                <w:sz w:val="20"/>
                <w:szCs w:val="20"/>
              </w:rPr>
              <w:t xml:space="preserve"> Specialist</w:t>
            </w:r>
            <w:r w:rsidR="001F4BB0">
              <w:rPr>
                <w:b/>
                <w:sz w:val="20"/>
                <w:szCs w:val="20"/>
              </w:rPr>
              <w:t xml:space="preserve"> Signature</w:t>
            </w:r>
          </w:p>
          <w:p w:rsidR="007069A5" w:rsidRPr="00691C95" w:rsidRDefault="00DC03F5">
            <w:pPr>
              <w:rPr>
                <w:b/>
                <w:sz w:val="20"/>
                <w:szCs w:val="20"/>
              </w:rPr>
            </w:pPr>
            <w:r w:rsidRPr="00211D1E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7069A5" w:rsidRPr="00211D1E">
              <w:rPr>
                <w:sz w:val="20"/>
                <w:szCs w:val="20"/>
              </w:rPr>
              <w:instrText xml:space="preserve"> FORMTEXT </w:instrText>
            </w:r>
            <w:r w:rsidRPr="00211D1E">
              <w:rPr>
                <w:sz w:val="20"/>
                <w:szCs w:val="20"/>
              </w:rPr>
            </w:r>
            <w:r w:rsidRPr="00211D1E">
              <w:rPr>
                <w:sz w:val="20"/>
                <w:szCs w:val="20"/>
              </w:rPr>
              <w:fldChar w:fldCharType="separate"/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Pr="00211D1E"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3296" w:type="dxa"/>
            <w:gridSpan w:val="2"/>
          </w:tcPr>
          <w:p w:rsidR="00A065F6" w:rsidRDefault="000571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</w:p>
          <w:bookmarkStart w:id="13" w:name="Text14"/>
          <w:p w:rsidR="007069A5" w:rsidRPr="00691C95" w:rsidRDefault="00DC03F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B00F29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00F29">
              <w:rPr>
                <w:noProof/>
                <w:sz w:val="20"/>
                <w:szCs w:val="20"/>
              </w:rPr>
              <w:t> </w:t>
            </w:r>
            <w:r w:rsidR="00B00F29">
              <w:rPr>
                <w:noProof/>
                <w:sz w:val="20"/>
                <w:szCs w:val="20"/>
              </w:rPr>
              <w:t> </w:t>
            </w:r>
            <w:r w:rsidR="00B00F29">
              <w:rPr>
                <w:noProof/>
                <w:sz w:val="20"/>
                <w:szCs w:val="20"/>
              </w:rPr>
              <w:t> </w:t>
            </w:r>
            <w:r w:rsidR="00B00F29">
              <w:rPr>
                <w:noProof/>
                <w:sz w:val="20"/>
                <w:szCs w:val="20"/>
              </w:rPr>
              <w:t> </w:t>
            </w:r>
            <w:r w:rsidR="00B00F29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7F4B6E" w:rsidRPr="0001158D">
        <w:trPr>
          <w:trHeight w:val="576"/>
        </w:trPr>
        <w:tc>
          <w:tcPr>
            <w:tcW w:w="5808" w:type="dxa"/>
            <w:gridSpan w:val="4"/>
          </w:tcPr>
          <w:p w:rsidR="007F4B6E" w:rsidRDefault="007F4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Deputy Director Signature</w:t>
            </w:r>
          </w:p>
          <w:p w:rsidR="00B00F29" w:rsidRPr="00B00F29" w:rsidRDefault="00DC03F5">
            <w:pPr>
              <w:rPr>
                <w:sz w:val="20"/>
                <w:szCs w:val="20"/>
              </w:rPr>
            </w:pPr>
            <w:r w:rsidRPr="00B00F29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B00F29" w:rsidRPr="00B00F29">
              <w:rPr>
                <w:sz w:val="20"/>
                <w:szCs w:val="20"/>
              </w:rPr>
              <w:instrText xml:space="preserve"> FORMTEXT </w:instrText>
            </w:r>
            <w:r w:rsidRPr="00B00F29">
              <w:rPr>
                <w:sz w:val="20"/>
                <w:szCs w:val="20"/>
              </w:rPr>
            </w:r>
            <w:r w:rsidRPr="00B00F29">
              <w:rPr>
                <w:sz w:val="20"/>
                <w:szCs w:val="20"/>
              </w:rPr>
              <w:fldChar w:fldCharType="separate"/>
            </w:r>
            <w:r w:rsidR="00B00F29" w:rsidRPr="00B00F29">
              <w:rPr>
                <w:noProof/>
                <w:sz w:val="20"/>
                <w:szCs w:val="20"/>
              </w:rPr>
              <w:t> </w:t>
            </w:r>
            <w:r w:rsidR="00B00F29" w:rsidRPr="00B00F29">
              <w:rPr>
                <w:noProof/>
                <w:sz w:val="20"/>
                <w:szCs w:val="20"/>
              </w:rPr>
              <w:t> </w:t>
            </w:r>
            <w:r w:rsidR="00B00F29" w:rsidRPr="00B00F29">
              <w:rPr>
                <w:noProof/>
                <w:sz w:val="20"/>
                <w:szCs w:val="20"/>
              </w:rPr>
              <w:t> </w:t>
            </w:r>
            <w:r w:rsidR="00B00F29" w:rsidRPr="00B00F29">
              <w:rPr>
                <w:noProof/>
                <w:sz w:val="20"/>
                <w:szCs w:val="20"/>
              </w:rPr>
              <w:t> </w:t>
            </w:r>
            <w:r w:rsidR="00B00F29" w:rsidRPr="00B00F29">
              <w:rPr>
                <w:noProof/>
                <w:sz w:val="20"/>
                <w:szCs w:val="20"/>
              </w:rPr>
              <w:t> </w:t>
            </w:r>
            <w:r w:rsidRPr="00B00F29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891" w:type="dxa"/>
          </w:tcPr>
          <w:p w:rsidR="007F4B6E" w:rsidRDefault="007F4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</w:p>
          <w:p w:rsidR="007069A5" w:rsidRPr="00691C95" w:rsidRDefault="00DC03F5">
            <w:pPr>
              <w:rPr>
                <w:b/>
                <w:sz w:val="20"/>
                <w:szCs w:val="20"/>
              </w:rPr>
            </w:pPr>
            <w:r w:rsidRPr="00211D1E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="007069A5" w:rsidRPr="00211D1E">
              <w:rPr>
                <w:sz w:val="20"/>
                <w:szCs w:val="20"/>
              </w:rPr>
              <w:instrText xml:space="preserve"> FORMTEXT </w:instrText>
            </w:r>
            <w:r w:rsidRPr="00211D1E">
              <w:rPr>
                <w:sz w:val="20"/>
                <w:szCs w:val="20"/>
              </w:rPr>
            </w:r>
            <w:r w:rsidRPr="00211D1E">
              <w:rPr>
                <w:sz w:val="20"/>
                <w:szCs w:val="20"/>
              </w:rPr>
              <w:fldChar w:fldCharType="separate"/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="007069A5" w:rsidRPr="00211D1E">
              <w:rPr>
                <w:noProof/>
                <w:sz w:val="20"/>
                <w:szCs w:val="20"/>
              </w:rPr>
              <w:t> </w:t>
            </w:r>
            <w:r w:rsidRPr="00211D1E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3296" w:type="dxa"/>
            <w:gridSpan w:val="2"/>
          </w:tcPr>
          <w:p w:rsidR="007F4B6E" w:rsidRDefault="007F4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Intranet Posting</w:t>
            </w:r>
          </w:p>
          <w:p w:rsidR="007F4B6E" w:rsidRPr="00691C95" w:rsidRDefault="00DC03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"/>
            <w:r w:rsidR="007F4B6E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16"/>
            <w:r w:rsidR="007F4B6E">
              <w:rPr>
                <w:b/>
                <w:sz w:val="20"/>
                <w:szCs w:val="20"/>
              </w:rPr>
              <w:t xml:space="preserve"> Yes        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"/>
            <w:r w:rsidR="007F4B6E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17"/>
            <w:r w:rsidR="007F4B6E">
              <w:rPr>
                <w:b/>
                <w:sz w:val="20"/>
                <w:szCs w:val="20"/>
              </w:rPr>
              <w:t xml:space="preserve"> No</w:t>
            </w:r>
          </w:p>
        </w:tc>
      </w:tr>
    </w:tbl>
    <w:p w:rsidR="003C3B13" w:rsidRPr="00211D1E" w:rsidRDefault="003C3B13">
      <w:pPr>
        <w:rPr>
          <w:sz w:val="16"/>
          <w:szCs w:val="16"/>
        </w:rPr>
      </w:pPr>
    </w:p>
    <w:sectPr w:rsidR="003C3B13" w:rsidRPr="00211D1E" w:rsidSect="00211D1E">
      <w:footerReference w:type="default" r:id="rId9"/>
      <w:footerReference w:type="first" r:id="rId10"/>
      <w:pgSz w:w="12240" w:h="15840" w:code="1"/>
      <w:pgMar w:top="576" w:right="720" w:bottom="720" w:left="720" w:header="432" w:footer="432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3A9" w:rsidRDefault="007713A9">
      <w:r>
        <w:separator/>
      </w:r>
    </w:p>
  </w:endnote>
  <w:endnote w:type="continuationSeparator" w:id="1">
    <w:p w:rsidR="007713A9" w:rsidRDefault="00771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220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672"/>
      <w:gridCol w:w="3672"/>
      <w:gridCol w:w="3672"/>
      <w:gridCol w:w="3672"/>
      <w:gridCol w:w="3672"/>
      <w:gridCol w:w="3672"/>
    </w:tblGrid>
    <w:tr w:rsidR="00D218C6">
      <w:tc>
        <w:tcPr>
          <w:tcW w:w="3672" w:type="dxa"/>
        </w:tcPr>
        <w:p w:rsidR="00D218C6" w:rsidRPr="00B60469" w:rsidRDefault="00D218C6" w:rsidP="001A3332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MO 886-1798 (8-06</w:t>
          </w:r>
          <w:r w:rsidRPr="00B60469">
            <w:rPr>
              <w:sz w:val="16"/>
              <w:szCs w:val="16"/>
            </w:rPr>
            <w:t>)</w:t>
          </w:r>
        </w:p>
      </w:tc>
      <w:tc>
        <w:tcPr>
          <w:tcW w:w="3672" w:type="dxa"/>
        </w:tcPr>
        <w:p w:rsidR="00D218C6" w:rsidRDefault="00D218C6" w:rsidP="001A3332">
          <w:pPr>
            <w:pStyle w:val="Footer"/>
          </w:pPr>
        </w:p>
      </w:tc>
      <w:tc>
        <w:tcPr>
          <w:tcW w:w="3672" w:type="dxa"/>
        </w:tcPr>
        <w:p w:rsidR="00D218C6" w:rsidRPr="00B60469" w:rsidRDefault="00D218C6" w:rsidP="001A3332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CS-77</w:t>
          </w:r>
        </w:p>
      </w:tc>
      <w:tc>
        <w:tcPr>
          <w:tcW w:w="3672" w:type="dxa"/>
        </w:tcPr>
        <w:p w:rsidR="00D218C6" w:rsidRPr="00B60469" w:rsidRDefault="00D218C6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D218C6" w:rsidRDefault="00D218C6">
          <w:pPr>
            <w:pStyle w:val="Footer"/>
          </w:pPr>
        </w:p>
      </w:tc>
      <w:tc>
        <w:tcPr>
          <w:tcW w:w="3672" w:type="dxa"/>
        </w:tcPr>
        <w:p w:rsidR="00D218C6" w:rsidRPr="00B60469" w:rsidRDefault="00D218C6" w:rsidP="00B60469">
          <w:pPr>
            <w:pStyle w:val="Footer"/>
            <w:jc w:val="right"/>
            <w:rPr>
              <w:sz w:val="16"/>
              <w:szCs w:val="16"/>
            </w:rPr>
          </w:pPr>
        </w:p>
      </w:tc>
    </w:tr>
  </w:tbl>
  <w:p w:rsidR="00D218C6" w:rsidRPr="00B60469" w:rsidRDefault="00D218C6" w:rsidP="00B60469">
    <w:pPr>
      <w:pStyle w:val="Footer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672"/>
      <w:gridCol w:w="3672"/>
      <w:gridCol w:w="3672"/>
    </w:tblGrid>
    <w:tr w:rsidR="00D218C6">
      <w:tc>
        <w:tcPr>
          <w:tcW w:w="3672" w:type="dxa"/>
        </w:tcPr>
        <w:p w:rsidR="00D218C6" w:rsidRPr="00B60469" w:rsidRDefault="00D218C6" w:rsidP="006E1912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D218C6" w:rsidRDefault="00D218C6" w:rsidP="006E1912">
          <w:pPr>
            <w:pStyle w:val="Footer"/>
          </w:pPr>
        </w:p>
      </w:tc>
      <w:tc>
        <w:tcPr>
          <w:tcW w:w="3672" w:type="dxa"/>
        </w:tcPr>
        <w:p w:rsidR="00D218C6" w:rsidRPr="00B60469" w:rsidRDefault="00D218C6" w:rsidP="006E1912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CS-77</w:t>
          </w:r>
          <w:r w:rsidR="000C7D8D">
            <w:rPr>
              <w:sz w:val="16"/>
              <w:szCs w:val="16"/>
            </w:rPr>
            <w:t xml:space="preserve"> (Rev 9/12)</w:t>
          </w:r>
        </w:p>
      </w:tc>
    </w:tr>
  </w:tbl>
  <w:p w:rsidR="00D218C6" w:rsidRPr="00214552" w:rsidRDefault="00D218C6">
    <w:pPr>
      <w:pStyle w:val="Foo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3A9" w:rsidRDefault="007713A9">
      <w:r>
        <w:separator/>
      </w:r>
    </w:p>
  </w:footnote>
  <w:footnote w:type="continuationSeparator" w:id="1">
    <w:p w:rsidR="007713A9" w:rsidRDefault="007713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7311F"/>
    <w:multiLevelType w:val="hybridMultilevel"/>
    <w:tmpl w:val="733C5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12211B"/>
    <w:multiLevelType w:val="hybridMultilevel"/>
    <w:tmpl w:val="8376E32A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5D4BAC"/>
    <w:multiLevelType w:val="hybridMultilevel"/>
    <w:tmpl w:val="BB1CC130"/>
    <w:lvl w:ilvl="0" w:tplc="24C01BCA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D174F8"/>
    <w:multiLevelType w:val="multilevel"/>
    <w:tmpl w:val="BB1CC130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EC3974"/>
    <w:multiLevelType w:val="hybridMultilevel"/>
    <w:tmpl w:val="CD803470"/>
    <w:lvl w:ilvl="0" w:tplc="A08479B6">
      <w:start w:val="1"/>
      <w:numFmt w:val="bullet"/>
      <w:lvlText w:val=""/>
      <w:lvlJc w:val="left"/>
      <w:pPr>
        <w:tabs>
          <w:tab w:val="num" w:pos="144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391296B"/>
    <w:multiLevelType w:val="hybridMultilevel"/>
    <w:tmpl w:val="3F506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1E7BD8"/>
    <w:multiLevelType w:val="hybridMultilevel"/>
    <w:tmpl w:val="A09E7300"/>
    <w:lvl w:ilvl="0" w:tplc="DA56D5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63FCB"/>
    <w:multiLevelType w:val="hybridMultilevel"/>
    <w:tmpl w:val="3A54F3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56648A"/>
    <w:multiLevelType w:val="multilevel"/>
    <w:tmpl w:val="CD803470"/>
    <w:lvl w:ilvl="0">
      <w:start w:val="1"/>
      <w:numFmt w:val="bullet"/>
      <w:lvlText w:val=""/>
      <w:lvlJc w:val="left"/>
      <w:pPr>
        <w:tabs>
          <w:tab w:val="num" w:pos="144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2714AE3"/>
    <w:multiLevelType w:val="hybridMultilevel"/>
    <w:tmpl w:val="77021F80"/>
    <w:lvl w:ilvl="0" w:tplc="60A87EB4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AD43DD"/>
    <w:multiLevelType w:val="multilevel"/>
    <w:tmpl w:val="77021F80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3450902"/>
    <w:multiLevelType w:val="hybridMultilevel"/>
    <w:tmpl w:val="7534BC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C05578"/>
    <w:multiLevelType w:val="hybridMultilevel"/>
    <w:tmpl w:val="2E58423A"/>
    <w:lvl w:ilvl="0" w:tplc="01E61A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C03451"/>
    <w:multiLevelType w:val="hybridMultilevel"/>
    <w:tmpl w:val="86502786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225CC0"/>
    <w:multiLevelType w:val="hybridMultilevel"/>
    <w:tmpl w:val="11203A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CD5675D"/>
    <w:multiLevelType w:val="hybridMultilevel"/>
    <w:tmpl w:val="3140B26A"/>
    <w:lvl w:ilvl="0" w:tplc="24C01BCA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84D6600"/>
    <w:multiLevelType w:val="hybridMultilevel"/>
    <w:tmpl w:val="C09A7C32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A880F43"/>
    <w:multiLevelType w:val="hybridMultilevel"/>
    <w:tmpl w:val="683E84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D928D2"/>
    <w:multiLevelType w:val="multilevel"/>
    <w:tmpl w:val="683E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543BD5"/>
    <w:multiLevelType w:val="multilevel"/>
    <w:tmpl w:val="11203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B9647F8"/>
    <w:multiLevelType w:val="hybridMultilevel"/>
    <w:tmpl w:val="55109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8C36BF"/>
    <w:multiLevelType w:val="multilevel"/>
    <w:tmpl w:val="3140B26A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8073245"/>
    <w:multiLevelType w:val="hybridMultilevel"/>
    <w:tmpl w:val="95A2EA7C"/>
    <w:lvl w:ilvl="0" w:tplc="4F70D5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7E6CE6"/>
    <w:multiLevelType w:val="multilevel"/>
    <w:tmpl w:val="3F50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0D21C8"/>
    <w:multiLevelType w:val="multilevel"/>
    <w:tmpl w:val="95A2EA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B6B2F39"/>
    <w:multiLevelType w:val="hybridMultilevel"/>
    <w:tmpl w:val="B680B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C5B1B46"/>
    <w:multiLevelType w:val="hybridMultilevel"/>
    <w:tmpl w:val="132CF878"/>
    <w:lvl w:ilvl="0" w:tplc="60A87EB4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BD2B44"/>
    <w:multiLevelType w:val="hybridMultilevel"/>
    <w:tmpl w:val="1F1020A0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DE0450E"/>
    <w:multiLevelType w:val="multilevel"/>
    <w:tmpl w:val="733C5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7"/>
  </w:num>
  <w:num w:numId="4">
    <w:abstractNumId w:val="5"/>
  </w:num>
  <w:num w:numId="5">
    <w:abstractNumId w:val="0"/>
  </w:num>
  <w:num w:numId="6">
    <w:abstractNumId w:val="17"/>
  </w:num>
  <w:num w:numId="7">
    <w:abstractNumId w:val="14"/>
  </w:num>
  <w:num w:numId="8">
    <w:abstractNumId w:val="20"/>
  </w:num>
  <w:num w:numId="9">
    <w:abstractNumId w:val="19"/>
  </w:num>
  <w:num w:numId="10">
    <w:abstractNumId w:val="4"/>
  </w:num>
  <w:num w:numId="11">
    <w:abstractNumId w:val="8"/>
  </w:num>
  <w:num w:numId="12">
    <w:abstractNumId w:val="15"/>
  </w:num>
  <w:num w:numId="13">
    <w:abstractNumId w:val="2"/>
  </w:num>
  <w:num w:numId="14">
    <w:abstractNumId w:val="3"/>
  </w:num>
  <w:num w:numId="15">
    <w:abstractNumId w:val="9"/>
  </w:num>
  <w:num w:numId="16">
    <w:abstractNumId w:val="26"/>
  </w:num>
  <w:num w:numId="17">
    <w:abstractNumId w:val="22"/>
  </w:num>
  <w:num w:numId="18">
    <w:abstractNumId w:val="24"/>
  </w:num>
  <w:num w:numId="19">
    <w:abstractNumId w:val="6"/>
  </w:num>
  <w:num w:numId="20">
    <w:abstractNumId w:val="10"/>
  </w:num>
  <w:num w:numId="21">
    <w:abstractNumId w:val="12"/>
  </w:num>
  <w:num w:numId="22">
    <w:abstractNumId w:val="21"/>
  </w:num>
  <w:num w:numId="23">
    <w:abstractNumId w:val="27"/>
  </w:num>
  <w:num w:numId="24">
    <w:abstractNumId w:val="23"/>
  </w:num>
  <w:num w:numId="25">
    <w:abstractNumId w:val="28"/>
  </w:num>
  <w:num w:numId="26">
    <w:abstractNumId w:val="18"/>
  </w:num>
  <w:num w:numId="27">
    <w:abstractNumId w:val="16"/>
  </w:num>
  <w:num w:numId="28">
    <w:abstractNumId w:val="1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q5k8vY6FiflCdKm4gbiyMnVs4sQ=" w:salt="WBaE9FNx3zvY45k446nw1Q=="/>
  <w:defaultTabStop w:val="720"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1A65"/>
    <w:rsid w:val="0001158D"/>
    <w:rsid w:val="000571CC"/>
    <w:rsid w:val="000B265D"/>
    <w:rsid w:val="000C7D8D"/>
    <w:rsid w:val="0012603C"/>
    <w:rsid w:val="001A3332"/>
    <w:rsid w:val="001C4A8B"/>
    <w:rsid w:val="001E77BD"/>
    <w:rsid w:val="001F4BB0"/>
    <w:rsid w:val="00202690"/>
    <w:rsid w:val="002066D5"/>
    <w:rsid w:val="00211D1E"/>
    <w:rsid w:val="00214552"/>
    <w:rsid w:val="00225E11"/>
    <w:rsid w:val="00233255"/>
    <w:rsid w:val="00245EF6"/>
    <w:rsid w:val="002566DF"/>
    <w:rsid w:val="002737FB"/>
    <w:rsid w:val="002825F7"/>
    <w:rsid w:val="002928B6"/>
    <w:rsid w:val="0029735A"/>
    <w:rsid w:val="002A7CCC"/>
    <w:rsid w:val="002D1ACB"/>
    <w:rsid w:val="002E2E8F"/>
    <w:rsid w:val="0038075B"/>
    <w:rsid w:val="00386DD4"/>
    <w:rsid w:val="003A79F4"/>
    <w:rsid w:val="003C3B13"/>
    <w:rsid w:val="003C6266"/>
    <w:rsid w:val="003C6934"/>
    <w:rsid w:val="00401C96"/>
    <w:rsid w:val="00440438"/>
    <w:rsid w:val="00447378"/>
    <w:rsid w:val="00470090"/>
    <w:rsid w:val="004924E1"/>
    <w:rsid w:val="004C29BC"/>
    <w:rsid w:val="00505847"/>
    <w:rsid w:val="00537A29"/>
    <w:rsid w:val="00563760"/>
    <w:rsid w:val="00563C1B"/>
    <w:rsid w:val="00591D6A"/>
    <w:rsid w:val="005A11E8"/>
    <w:rsid w:val="005A701F"/>
    <w:rsid w:val="005B0DF7"/>
    <w:rsid w:val="005D0FB2"/>
    <w:rsid w:val="00657722"/>
    <w:rsid w:val="00671366"/>
    <w:rsid w:val="00681A65"/>
    <w:rsid w:val="006849A7"/>
    <w:rsid w:val="00691071"/>
    <w:rsid w:val="00691C95"/>
    <w:rsid w:val="006C6655"/>
    <w:rsid w:val="006D21B8"/>
    <w:rsid w:val="006E1912"/>
    <w:rsid w:val="006E5585"/>
    <w:rsid w:val="006E702F"/>
    <w:rsid w:val="007069A5"/>
    <w:rsid w:val="00743B6A"/>
    <w:rsid w:val="00757C2F"/>
    <w:rsid w:val="007713A9"/>
    <w:rsid w:val="00796B9F"/>
    <w:rsid w:val="007B7B29"/>
    <w:rsid w:val="007C381B"/>
    <w:rsid w:val="007D0D15"/>
    <w:rsid w:val="007E12C4"/>
    <w:rsid w:val="007F4B6E"/>
    <w:rsid w:val="008035CF"/>
    <w:rsid w:val="008179BE"/>
    <w:rsid w:val="008336BC"/>
    <w:rsid w:val="00834A58"/>
    <w:rsid w:val="00870C56"/>
    <w:rsid w:val="008B200B"/>
    <w:rsid w:val="008C392F"/>
    <w:rsid w:val="00922EF6"/>
    <w:rsid w:val="009453DF"/>
    <w:rsid w:val="00965F12"/>
    <w:rsid w:val="009666D1"/>
    <w:rsid w:val="0097296E"/>
    <w:rsid w:val="009B3A16"/>
    <w:rsid w:val="009D3A96"/>
    <w:rsid w:val="00A065F6"/>
    <w:rsid w:val="00A12117"/>
    <w:rsid w:val="00A2389C"/>
    <w:rsid w:val="00A27FE3"/>
    <w:rsid w:val="00A312E8"/>
    <w:rsid w:val="00A62E70"/>
    <w:rsid w:val="00A827DD"/>
    <w:rsid w:val="00AA0BE4"/>
    <w:rsid w:val="00AB1A18"/>
    <w:rsid w:val="00AD02D1"/>
    <w:rsid w:val="00AF1EDA"/>
    <w:rsid w:val="00B00F29"/>
    <w:rsid w:val="00B360B4"/>
    <w:rsid w:val="00B36E32"/>
    <w:rsid w:val="00B60469"/>
    <w:rsid w:val="00B765FB"/>
    <w:rsid w:val="00B86BA6"/>
    <w:rsid w:val="00BA0A06"/>
    <w:rsid w:val="00BF725E"/>
    <w:rsid w:val="00C05BEA"/>
    <w:rsid w:val="00C17D3A"/>
    <w:rsid w:val="00CB0952"/>
    <w:rsid w:val="00CB325B"/>
    <w:rsid w:val="00CF3CEB"/>
    <w:rsid w:val="00D17E76"/>
    <w:rsid w:val="00D218C6"/>
    <w:rsid w:val="00D63BA6"/>
    <w:rsid w:val="00D817D1"/>
    <w:rsid w:val="00D82005"/>
    <w:rsid w:val="00D82B85"/>
    <w:rsid w:val="00DC03F5"/>
    <w:rsid w:val="00DE26FA"/>
    <w:rsid w:val="00E059FE"/>
    <w:rsid w:val="00E261E1"/>
    <w:rsid w:val="00E674E7"/>
    <w:rsid w:val="00EB4485"/>
    <w:rsid w:val="00F02906"/>
    <w:rsid w:val="00F04F51"/>
    <w:rsid w:val="00F1604D"/>
    <w:rsid w:val="00F57EDD"/>
    <w:rsid w:val="00FA1BF9"/>
    <w:rsid w:val="00FD2635"/>
    <w:rsid w:val="00FE4D49"/>
    <w:rsid w:val="00FE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79BE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7C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115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260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603C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965F12"/>
    <w:rPr>
      <w:color w:val="0000FF"/>
      <w:u w:val="single"/>
    </w:rPr>
  </w:style>
  <w:style w:type="character" w:styleId="FollowedHyperlink">
    <w:name w:val="FollowedHyperlink"/>
    <w:basedOn w:val="DefaultParagraphFont"/>
    <w:rsid w:val="00681A6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.PolicyInte@dss.mo.gov?subject=Request%20For%20Policy%20Interpreta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cs77</Template>
  <TotalTime>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CS-77 REQUEST FOR POLICY INTERPRETATION</vt:lpstr>
    </vt:vector>
  </TitlesOfParts>
  <Company>Missouri Department of Social Services</Company>
  <LinksUpToDate>false</LinksUpToDate>
  <CharactersWithSpaces>1024</CharactersWithSpaces>
  <SharedDoc>false</SharedDoc>
  <HLinks>
    <vt:vector size="6" baseType="variant">
      <vt:variant>
        <vt:i4>2949205</vt:i4>
      </vt:variant>
      <vt:variant>
        <vt:i4>0</vt:i4>
      </vt:variant>
      <vt:variant>
        <vt:i4>0</vt:i4>
      </vt:variant>
      <vt:variant>
        <vt:i4>5</vt:i4>
      </vt:variant>
      <vt:variant>
        <vt:lpwstr>mailto:CD.PolicyInte@dss.mo.gov?subject=Request%20For%20Policy%20Interpretation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CS-77 REQUEST FOR POLICY INTERPRETATION</dc:title>
  <dc:subject>REQUEST FOR POLICY INTERPRETATION</dc:subject>
  <dc:creator>roetuwb</dc:creator>
  <cp:lastModifiedBy>DSS-CD</cp:lastModifiedBy>
  <cp:revision>2</cp:revision>
  <cp:lastPrinted>2006-08-09T13:40:00Z</cp:lastPrinted>
  <dcterms:created xsi:type="dcterms:W3CDTF">2012-09-20T14:17:00Z</dcterms:created>
  <dcterms:modified xsi:type="dcterms:W3CDTF">2012-09-20T14:17:00Z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11/01/2006</vt:lpwstr>
  </property>
</Properties>
</file>