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80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1080"/>
        <w:gridCol w:w="1170"/>
        <w:gridCol w:w="495"/>
        <w:gridCol w:w="915"/>
        <w:gridCol w:w="1830"/>
        <w:gridCol w:w="450"/>
        <w:gridCol w:w="1380"/>
        <w:gridCol w:w="915"/>
        <w:gridCol w:w="405"/>
        <w:gridCol w:w="2340"/>
      </w:tblGrid>
      <w:tr w:rsidR="0068637F" w:rsidRPr="00020115" w:rsidTr="00C3461C">
        <w:trPr>
          <w:cantSplit/>
          <w:trHeight w:val="831"/>
        </w:trPr>
        <w:tc>
          <w:tcPr>
            <w:tcW w:w="10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68637F" w:rsidRPr="00EF2460" w:rsidRDefault="0068637F" w:rsidP="00A80838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>
                  <wp:extent cx="619125" cy="619125"/>
                  <wp:effectExtent l="1905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0" w:type="dxa"/>
            <w:gridSpan w:val="9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68637F" w:rsidRPr="00EF2460" w:rsidRDefault="0068637F" w:rsidP="00A80838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F2460">
              <w:rPr>
                <w:rFonts w:cs="Arial"/>
                <w:sz w:val="18"/>
                <w:szCs w:val="18"/>
              </w:rPr>
              <w:t>MISSOURI DEPARTMENT</w:t>
            </w:r>
            <w:r w:rsidR="00020115">
              <w:rPr>
                <w:rFonts w:cs="Arial"/>
                <w:sz w:val="18"/>
                <w:szCs w:val="18"/>
              </w:rPr>
              <w:t xml:space="preserve"> OF SOCIAL SERVICES</w:t>
            </w:r>
          </w:p>
          <w:p w:rsidR="0068637F" w:rsidRPr="00020115" w:rsidRDefault="00020115" w:rsidP="00A80838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020115">
              <w:rPr>
                <w:rFonts w:cs="Arial"/>
                <w:sz w:val="18"/>
                <w:szCs w:val="18"/>
              </w:rPr>
              <w:t xml:space="preserve">CHILDREN’S </w:t>
            </w:r>
            <w:r w:rsidR="0068637F" w:rsidRPr="00020115">
              <w:rPr>
                <w:rFonts w:cs="Arial"/>
                <w:sz w:val="18"/>
                <w:szCs w:val="18"/>
              </w:rPr>
              <w:t>DIVISION</w:t>
            </w:r>
          </w:p>
          <w:p w:rsidR="00CD4698" w:rsidRPr="00020115" w:rsidRDefault="00B14C33" w:rsidP="00CD4698">
            <w:pPr>
              <w:autoSpaceDE w:val="0"/>
              <w:autoSpaceDN w:val="0"/>
              <w:adjustRightInd w:val="0"/>
              <w:rPr>
                <w:rFonts w:cs="Arial"/>
                <w:b/>
                <w:sz w:val="16"/>
                <w:szCs w:val="18"/>
                <w:lang w:val="es-MX"/>
              </w:rPr>
            </w:pPr>
            <w:r w:rsidRPr="00020115">
              <w:rPr>
                <w:rFonts w:cs="Arial"/>
                <w:b/>
                <w:sz w:val="16"/>
                <w:szCs w:val="18"/>
                <w:lang w:val="es-MX"/>
              </w:rPr>
              <w:t xml:space="preserve">EVALUACION DE SALUD Y DESARROLLO </w:t>
            </w:r>
            <w:r w:rsidR="00B709D2" w:rsidRPr="00020115">
              <w:rPr>
                <w:rFonts w:cs="Arial"/>
                <w:b/>
                <w:sz w:val="16"/>
                <w:szCs w:val="18"/>
                <w:lang w:val="es-MX"/>
              </w:rPr>
              <w:t xml:space="preserve">DEL </w:t>
            </w:r>
            <w:r w:rsidRPr="00020115">
              <w:rPr>
                <w:rFonts w:cs="Arial"/>
                <w:b/>
                <w:sz w:val="16"/>
                <w:szCs w:val="18"/>
                <w:lang w:val="es-MX"/>
              </w:rPr>
              <w:t>NIÑO/FAMILIA</w:t>
            </w:r>
          </w:p>
          <w:p w:rsidR="0068637F" w:rsidRPr="00020115" w:rsidRDefault="00B14C33" w:rsidP="00B14C3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val="es-MX"/>
              </w:rPr>
            </w:pPr>
            <w:r w:rsidRPr="00020115">
              <w:rPr>
                <w:rFonts w:cs="Arial"/>
                <w:sz w:val="16"/>
                <w:szCs w:val="18"/>
                <w:lang w:val="es-MX"/>
              </w:rPr>
              <w:t>ANEXO</w:t>
            </w:r>
            <w:r w:rsidR="005D3452" w:rsidRPr="00020115">
              <w:rPr>
                <w:rFonts w:cs="Arial"/>
                <w:sz w:val="16"/>
                <w:szCs w:val="18"/>
                <w:lang w:val="es-MX"/>
              </w:rPr>
              <w:t xml:space="preserve"> B </w:t>
            </w:r>
            <w:r w:rsidRPr="00020115">
              <w:rPr>
                <w:rFonts w:cs="Arial"/>
                <w:sz w:val="16"/>
                <w:szCs w:val="18"/>
                <w:lang w:val="es-MX"/>
              </w:rPr>
              <w:t>–</w:t>
            </w:r>
            <w:r w:rsidR="005D3452" w:rsidRPr="00020115">
              <w:rPr>
                <w:rFonts w:cs="Arial"/>
                <w:sz w:val="16"/>
                <w:szCs w:val="18"/>
                <w:lang w:val="es-MX"/>
              </w:rPr>
              <w:t xml:space="preserve"> </w:t>
            </w:r>
            <w:r w:rsidRPr="00020115">
              <w:rPr>
                <w:rFonts w:cs="Arial"/>
                <w:sz w:val="16"/>
                <w:szCs w:val="18"/>
                <w:lang w:val="es-MX"/>
              </w:rPr>
              <w:t>INFORMACION DE PARENTESCO/FAMILIAR</w:t>
            </w:r>
          </w:p>
        </w:tc>
      </w:tr>
      <w:tr w:rsidR="00C3461C" w:rsidRPr="00020115" w:rsidTr="00C3461C">
        <w:trPr>
          <w:cantSplit/>
          <w:trHeight w:val="432"/>
        </w:trPr>
        <w:tc>
          <w:tcPr>
            <w:tcW w:w="109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461C" w:rsidRPr="00020115" w:rsidRDefault="006A7F6D" w:rsidP="007E3FE3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left="120" w:right="120"/>
              <w:rPr>
                <w:rFonts w:cs="Arial"/>
                <w:sz w:val="18"/>
                <w:szCs w:val="18"/>
                <w:lang w:val="es-MX"/>
              </w:rPr>
            </w:pPr>
            <w:r w:rsidRPr="00020115">
              <w:rPr>
                <w:rFonts w:cs="Arial"/>
                <w:sz w:val="18"/>
                <w:szCs w:val="18"/>
                <w:lang w:val="es-MX"/>
              </w:rPr>
              <w:t>Este formulario contiene información sensible y confidencial sobre el niño y su familia y se encuentra protegida por la “Ley de Responsabilidad de Seguro de Salud de Portabilidad</w:t>
            </w:r>
            <w:r w:rsidR="00F7498C" w:rsidRPr="00020115">
              <w:rPr>
                <w:rFonts w:cs="Arial"/>
                <w:sz w:val="18"/>
                <w:szCs w:val="18"/>
                <w:lang w:val="es-MX"/>
              </w:rPr>
              <w:t>.”</w:t>
            </w:r>
            <w:r w:rsidR="00F7498C" w:rsidRPr="00020115">
              <w:rPr>
                <w:rFonts w:cs="Arial"/>
                <w:b/>
                <w:sz w:val="18"/>
                <w:szCs w:val="18"/>
                <w:lang w:val="es-MX"/>
              </w:rPr>
              <w:t xml:space="preserve">  </w:t>
            </w:r>
            <w:r w:rsidR="00F7498C" w:rsidRPr="00020115">
              <w:rPr>
                <w:rFonts w:cs="Arial"/>
                <w:b/>
                <w:sz w:val="18"/>
                <w:szCs w:val="18"/>
                <w:u w:val="single"/>
                <w:lang w:val="es-MX"/>
              </w:rPr>
              <w:t>N</w:t>
            </w:r>
            <w:r w:rsidR="007E3FE3" w:rsidRPr="00020115">
              <w:rPr>
                <w:rFonts w:cs="Arial"/>
                <w:b/>
                <w:sz w:val="18"/>
                <w:szCs w:val="18"/>
                <w:u w:val="single"/>
                <w:lang w:val="es-MX"/>
              </w:rPr>
              <w:t xml:space="preserve">i la forma ni su contenido puede ser compartida por cualquier persona que no </w:t>
            </w:r>
            <w:r w:rsidR="00A960B3" w:rsidRPr="00020115">
              <w:rPr>
                <w:rFonts w:cs="Arial"/>
                <w:b/>
                <w:sz w:val="18"/>
                <w:szCs w:val="18"/>
                <w:u w:val="single"/>
                <w:lang w:val="es-MX"/>
              </w:rPr>
              <w:t>particip</w:t>
            </w:r>
            <w:r w:rsidR="007E3FE3" w:rsidRPr="00020115">
              <w:rPr>
                <w:rFonts w:cs="Arial"/>
                <w:b/>
                <w:sz w:val="18"/>
                <w:szCs w:val="18"/>
                <w:u w:val="single"/>
                <w:lang w:val="es-MX"/>
              </w:rPr>
              <w:t>e activamente en el cuidado y/o tratamiento del niño.</w:t>
            </w:r>
          </w:p>
        </w:tc>
      </w:tr>
      <w:tr w:rsidR="00C3461C" w:rsidRPr="00020115" w:rsidTr="00C3461C">
        <w:trPr>
          <w:cantSplit/>
          <w:trHeight w:val="144"/>
        </w:trPr>
        <w:tc>
          <w:tcPr>
            <w:tcW w:w="109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</w:tcPr>
          <w:p w:rsidR="00C3461C" w:rsidRPr="00020115" w:rsidRDefault="00C3461C" w:rsidP="001E347B">
            <w:pPr>
              <w:widowControl w:val="0"/>
              <w:overflowPunct w:val="0"/>
              <w:autoSpaceDE w:val="0"/>
              <w:autoSpaceDN w:val="0"/>
              <w:adjustRightInd w:val="0"/>
              <w:ind w:left="115" w:right="115"/>
              <w:jc w:val="center"/>
              <w:rPr>
                <w:rFonts w:cs="Arial"/>
                <w:b/>
                <w:sz w:val="18"/>
                <w:szCs w:val="18"/>
                <w:lang w:val="es-MX"/>
              </w:rPr>
            </w:pPr>
          </w:p>
        </w:tc>
      </w:tr>
      <w:tr w:rsidR="003467E7" w:rsidTr="00C27FD3">
        <w:trPr>
          <w:cantSplit/>
          <w:trHeight w:val="504"/>
        </w:trPr>
        <w:tc>
          <w:tcPr>
            <w:tcW w:w="10980" w:type="dxa"/>
            <w:gridSpan w:val="10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67E7" w:rsidRDefault="003467E7" w:rsidP="00A80838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</w:t>
            </w:r>
            <w:r w:rsidR="00167E37">
              <w:rPr>
                <w:rFonts w:cs="Arial"/>
                <w:sz w:val="18"/>
                <w:szCs w:val="18"/>
              </w:rPr>
              <w:t>ombre del Niño</w:t>
            </w:r>
          </w:p>
          <w:p w:rsidR="003467E7" w:rsidRDefault="00422BE3" w:rsidP="00A80838">
            <w:pPr>
              <w:rPr>
                <w:rFonts w:cs="Arial"/>
                <w:sz w:val="18"/>
                <w:szCs w:val="18"/>
              </w:rPr>
            </w:pPr>
            <w:r w:rsidRPr="00FD53E9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467E7" w:rsidRPr="00FD53E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FD53E9">
              <w:rPr>
                <w:rFonts w:cs="Arial"/>
                <w:sz w:val="18"/>
                <w:szCs w:val="18"/>
              </w:rPr>
            </w:r>
            <w:r w:rsidRPr="00FD53E9">
              <w:rPr>
                <w:rFonts w:cs="Arial"/>
                <w:sz w:val="18"/>
                <w:szCs w:val="18"/>
              </w:rPr>
              <w:fldChar w:fldCharType="separate"/>
            </w:r>
            <w:bookmarkStart w:id="0" w:name="_GoBack"/>
            <w:r w:rsidR="003467E7" w:rsidRPr="00FD53E9">
              <w:rPr>
                <w:rFonts w:cs="Arial"/>
                <w:noProof/>
                <w:sz w:val="18"/>
                <w:szCs w:val="18"/>
              </w:rPr>
              <w:t> </w:t>
            </w:r>
            <w:r w:rsidR="003467E7" w:rsidRPr="00FD53E9">
              <w:rPr>
                <w:rFonts w:cs="Arial"/>
                <w:noProof/>
                <w:sz w:val="18"/>
                <w:szCs w:val="18"/>
              </w:rPr>
              <w:t> </w:t>
            </w:r>
            <w:r w:rsidR="003467E7" w:rsidRPr="00FD53E9">
              <w:rPr>
                <w:rFonts w:cs="Arial"/>
                <w:noProof/>
                <w:sz w:val="18"/>
                <w:szCs w:val="18"/>
              </w:rPr>
              <w:t> </w:t>
            </w:r>
            <w:r w:rsidR="003467E7" w:rsidRPr="00FD53E9">
              <w:rPr>
                <w:rFonts w:cs="Arial"/>
                <w:noProof/>
                <w:sz w:val="18"/>
                <w:szCs w:val="18"/>
              </w:rPr>
              <w:t> </w:t>
            </w:r>
            <w:r w:rsidR="003467E7" w:rsidRPr="00FD53E9">
              <w:rPr>
                <w:rFonts w:cs="Arial"/>
                <w:noProof/>
                <w:sz w:val="18"/>
                <w:szCs w:val="18"/>
              </w:rPr>
              <w:t> </w:t>
            </w:r>
            <w:bookmarkEnd w:id="0"/>
            <w:r w:rsidRPr="00FD53E9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2A1F80" w:rsidTr="00B52402">
        <w:trPr>
          <w:cantSplit/>
          <w:trHeight w:val="288"/>
        </w:trPr>
        <w:tc>
          <w:tcPr>
            <w:tcW w:w="22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1F80" w:rsidRPr="002A1F80" w:rsidRDefault="006D1ACD" w:rsidP="006D1AC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Relación con el Niño</w:t>
            </w:r>
            <w:r w:rsidR="002A1F80" w:rsidRPr="002A1F80">
              <w:rPr>
                <w:rFonts w:cs="Arial"/>
                <w:sz w:val="18"/>
                <w:szCs w:val="18"/>
              </w:rPr>
              <w:t>:</w:t>
            </w:r>
          </w:p>
        </w:tc>
        <w:tc>
          <w:tcPr>
            <w:tcW w:w="3690" w:type="dxa"/>
            <w:gridSpan w:val="4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A1F80" w:rsidRPr="002A1F80" w:rsidRDefault="00422BE3" w:rsidP="00D661D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2A1F80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2A1F80">
              <w:rPr>
                <w:rFonts w:cs="Arial"/>
                <w:noProof/>
                <w:sz w:val="18"/>
                <w:szCs w:val="18"/>
              </w:rPr>
              <w:t> </w:t>
            </w:r>
            <w:r w:rsidR="002A1F80">
              <w:rPr>
                <w:rFonts w:cs="Arial"/>
                <w:noProof/>
                <w:sz w:val="18"/>
                <w:szCs w:val="18"/>
              </w:rPr>
              <w:t> </w:t>
            </w:r>
            <w:r w:rsidR="002A1F80">
              <w:rPr>
                <w:rFonts w:cs="Arial"/>
                <w:noProof/>
                <w:sz w:val="18"/>
                <w:szCs w:val="18"/>
              </w:rPr>
              <w:t> </w:t>
            </w:r>
            <w:r w:rsidR="002A1F80">
              <w:rPr>
                <w:rFonts w:cs="Arial"/>
                <w:noProof/>
                <w:sz w:val="18"/>
                <w:szCs w:val="18"/>
              </w:rPr>
              <w:t> </w:t>
            </w:r>
            <w:r w:rsidR="002A1F80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:rsidR="002A1F80" w:rsidRPr="002A1F80" w:rsidRDefault="00422BE3" w:rsidP="00214DCA">
            <w:pPr>
              <w:jc w:val="center"/>
            </w:pPr>
            <w:r w:rsidRPr="002A1F80">
              <w:rPr>
                <w:rFonts w:cs="Arial"/>
                <w:sz w:val="20"/>
                <w:szCs w:val="20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8"/>
            <w:r w:rsidR="002A1F80" w:rsidRPr="002A1F80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D70A87">
              <w:rPr>
                <w:rFonts w:cs="Arial"/>
                <w:sz w:val="20"/>
                <w:szCs w:val="20"/>
              </w:rPr>
            </w:r>
            <w:r w:rsidR="00D70A87">
              <w:rPr>
                <w:rFonts w:cs="Arial"/>
                <w:sz w:val="20"/>
                <w:szCs w:val="20"/>
              </w:rPr>
              <w:fldChar w:fldCharType="separate"/>
            </w:r>
            <w:r w:rsidRPr="002A1F80">
              <w:rPr>
                <w:rFonts w:cs="Arial"/>
                <w:sz w:val="20"/>
                <w:szCs w:val="20"/>
              </w:rPr>
              <w:fldChar w:fldCharType="end"/>
            </w:r>
            <w:bookmarkEnd w:id="1"/>
            <w:r w:rsidR="002A1F80" w:rsidRPr="002A1F80">
              <w:rPr>
                <w:rFonts w:cs="Arial"/>
                <w:sz w:val="20"/>
                <w:szCs w:val="20"/>
              </w:rPr>
              <w:t xml:space="preserve">  Maternal      </w:t>
            </w:r>
            <w:r w:rsidRPr="002A1F80">
              <w:rPr>
                <w:rFonts w:cs="Arial"/>
                <w:sz w:val="20"/>
                <w:szCs w:val="20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9"/>
            <w:r w:rsidR="002A1F80" w:rsidRPr="002A1F80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D70A87">
              <w:rPr>
                <w:rFonts w:cs="Arial"/>
                <w:sz w:val="20"/>
                <w:szCs w:val="20"/>
              </w:rPr>
            </w:r>
            <w:r w:rsidR="00D70A87">
              <w:rPr>
                <w:rFonts w:cs="Arial"/>
                <w:sz w:val="20"/>
                <w:szCs w:val="20"/>
              </w:rPr>
              <w:fldChar w:fldCharType="separate"/>
            </w:r>
            <w:r w:rsidRPr="002A1F80">
              <w:rPr>
                <w:rFonts w:cs="Arial"/>
                <w:sz w:val="20"/>
                <w:szCs w:val="20"/>
              </w:rPr>
              <w:fldChar w:fldCharType="end"/>
            </w:r>
            <w:bookmarkEnd w:id="2"/>
            <w:r w:rsidR="002A1F80" w:rsidRPr="002A1F80">
              <w:rPr>
                <w:rFonts w:cs="Arial"/>
                <w:sz w:val="20"/>
                <w:szCs w:val="20"/>
              </w:rPr>
              <w:t xml:space="preserve">  Paternal</w:t>
            </w:r>
            <w:r w:rsidR="00B52402">
              <w:rPr>
                <w:rFonts w:cs="Arial"/>
                <w:sz w:val="20"/>
                <w:szCs w:val="20"/>
              </w:rPr>
              <w:t xml:space="preserve">       </w:t>
            </w: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0"/>
            <w:r w:rsidR="00B52402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D70A87">
              <w:rPr>
                <w:rFonts w:cs="Arial"/>
                <w:sz w:val="20"/>
                <w:szCs w:val="20"/>
              </w:rPr>
            </w:r>
            <w:r w:rsidR="00D70A87"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3"/>
            <w:r w:rsidR="00B52402">
              <w:rPr>
                <w:rFonts w:cs="Arial"/>
                <w:sz w:val="20"/>
                <w:szCs w:val="20"/>
              </w:rPr>
              <w:t xml:space="preserve">  </w:t>
            </w:r>
            <w:r w:rsidR="00214DCA">
              <w:rPr>
                <w:rFonts w:cs="Arial"/>
                <w:sz w:val="20"/>
                <w:szCs w:val="20"/>
              </w:rPr>
              <w:t>Sin Relación</w:t>
            </w:r>
          </w:p>
        </w:tc>
      </w:tr>
      <w:tr w:rsidR="00D661DA" w:rsidTr="00D661DA">
        <w:trPr>
          <w:cantSplit/>
          <w:trHeight w:val="576"/>
        </w:trPr>
        <w:tc>
          <w:tcPr>
            <w:tcW w:w="864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61DA" w:rsidRDefault="00907580" w:rsidP="00D661D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Nombre</w:t>
            </w:r>
          </w:p>
          <w:p w:rsidR="00D661DA" w:rsidRDefault="00422BE3" w:rsidP="00D661DA">
            <w:pPr>
              <w:rPr>
                <w:rFonts w:cs="Arial"/>
                <w:sz w:val="18"/>
                <w:szCs w:val="18"/>
              </w:rPr>
            </w:pPr>
            <w:r w:rsidRPr="00FE67FB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661DA" w:rsidRPr="00FE67F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FE67FB">
              <w:rPr>
                <w:rFonts w:cs="Arial"/>
                <w:sz w:val="18"/>
                <w:szCs w:val="18"/>
              </w:rPr>
            </w:r>
            <w:r w:rsidRPr="00FE67FB">
              <w:rPr>
                <w:rFonts w:cs="Arial"/>
                <w:sz w:val="18"/>
                <w:szCs w:val="18"/>
              </w:rPr>
              <w:fldChar w:fldCharType="separate"/>
            </w:r>
            <w:r w:rsidR="00D661DA" w:rsidRPr="00FE67FB">
              <w:rPr>
                <w:rFonts w:cs="Arial"/>
                <w:sz w:val="18"/>
                <w:szCs w:val="18"/>
              </w:rPr>
              <w:t> </w:t>
            </w:r>
            <w:r w:rsidR="00D661DA" w:rsidRPr="00FE67FB">
              <w:rPr>
                <w:rFonts w:cs="Arial"/>
                <w:sz w:val="18"/>
                <w:szCs w:val="18"/>
              </w:rPr>
              <w:t> </w:t>
            </w:r>
            <w:r w:rsidR="00D661DA" w:rsidRPr="00FE67FB">
              <w:rPr>
                <w:rFonts w:cs="Arial"/>
                <w:sz w:val="18"/>
                <w:szCs w:val="18"/>
              </w:rPr>
              <w:t> </w:t>
            </w:r>
            <w:r w:rsidR="00D661DA" w:rsidRPr="00FE67FB">
              <w:rPr>
                <w:rFonts w:cs="Arial"/>
                <w:sz w:val="18"/>
                <w:szCs w:val="18"/>
              </w:rPr>
              <w:t> </w:t>
            </w:r>
            <w:r w:rsidR="00D661DA" w:rsidRPr="00FE67FB">
              <w:rPr>
                <w:rFonts w:cs="Arial"/>
                <w:sz w:val="18"/>
                <w:szCs w:val="18"/>
              </w:rPr>
              <w:t> </w:t>
            </w:r>
            <w:r w:rsidRPr="00FE67FB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61DA" w:rsidRDefault="006C646A" w:rsidP="00D661D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Fecha d</w:t>
            </w:r>
            <w:r w:rsidR="00D661DA">
              <w:rPr>
                <w:rFonts w:cs="Arial"/>
                <w:sz w:val="18"/>
                <w:szCs w:val="18"/>
              </w:rPr>
              <w:t xml:space="preserve">e </w:t>
            </w:r>
            <w:r>
              <w:rPr>
                <w:rFonts w:cs="Arial"/>
                <w:sz w:val="18"/>
                <w:szCs w:val="18"/>
              </w:rPr>
              <w:t>Nacimiento</w:t>
            </w:r>
          </w:p>
          <w:p w:rsidR="00D661DA" w:rsidRDefault="00422BE3" w:rsidP="00D661DA">
            <w:pPr>
              <w:rPr>
                <w:rFonts w:cs="Arial"/>
                <w:sz w:val="18"/>
                <w:szCs w:val="18"/>
              </w:rPr>
            </w:pPr>
            <w:r w:rsidRPr="00FE67FB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661DA" w:rsidRPr="00FE67F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FE67FB">
              <w:rPr>
                <w:rFonts w:cs="Arial"/>
                <w:sz w:val="18"/>
                <w:szCs w:val="18"/>
              </w:rPr>
            </w:r>
            <w:r w:rsidRPr="00FE67FB">
              <w:rPr>
                <w:rFonts w:cs="Arial"/>
                <w:sz w:val="18"/>
                <w:szCs w:val="18"/>
              </w:rPr>
              <w:fldChar w:fldCharType="separate"/>
            </w:r>
            <w:r w:rsidR="00D661DA" w:rsidRPr="00FE67FB">
              <w:rPr>
                <w:rFonts w:cs="Arial"/>
                <w:sz w:val="18"/>
                <w:szCs w:val="18"/>
              </w:rPr>
              <w:t> </w:t>
            </w:r>
            <w:r w:rsidR="00D661DA" w:rsidRPr="00FE67FB">
              <w:rPr>
                <w:rFonts w:cs="Arial"/>
                <w:sz w:val="18"/>
                <w:szCs w:val="18"/>
              </w:rPr>
              <w:t> </w:t>
            </w:r>
            <w:r w:rsidR="00D661DA" w:rsidRPr="00FE67FB">
              <w:rPr>
                <w:rFonts w:cs="Arial"/>
                <w:sz w:val="18"/>
                <w:szCs w:val="18"/>
              </w:rPr>
              <w:t> </w:t>
            </w:r>
            <w:r w:rsidR="00D661DA" w:rsidRPr="00FE67FB">
              <w:rPr>
                <w:rFonts w:cs="Arial"/>
                <w:sz w:val="18"/>
                <w:szCs w:val="18"/>
              </w:rPr>
              <w:t> </w:t>
            </w:r>
            <w:r w:rsidR="00D661DA" w:rsidRPr="00FE67FB">
              <w:rPr>
                <w:rFonts w:cs="Arial"/>
                <w:sz w:val="18"/>
                <w:szCs w:val="18"/>
              </w:rPr>
              <w:t> </w:t>
            </w:r>
            <w:r w:rsidRPr="00FE67FB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D661DA" w:rsidTr="00D661DA">
        <w:trPr>
          <w:cantSplit/>
          <w:trHeight w:val="576"/>
        </w:trPr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61DA" w:rsidRDefault="00D661DA" w:rsidP="00D661D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Residenc</w:t>
            </w:r>
            <w:r w:rsidR="005E04BD">
              <w:rPr>
                <w:rFonts w:cs="Arial"/>
                <w:sz w:val="18"/>
                <w:szCs w:val="18"/>
              </w:rPr>
              <w:t>ia Actual</w:t>
            </w:r>
          </w:p>
          <w:p w:rsidR="00D661DA" w:rsidRDefault="00422BE3" w:rsidP="00D661DA">
            <w:pPr>
              <w:rPr>
                <w:rFonts w:cs="Arial"/>
                <w:sz w:val="18"/>
                <w:szCs w:val="18"/>
              </w:rPr>
            </w:pPr>
            <w:r w:rsidRPr="00EF4279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661DA" w:rsidRPr="00EF427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EF4279">
              <w:rPr>
                <w:rFonts w:cs="Arial"/>
                <w:sz w:val="18"/>
                <w:szCs w:val="18"/>
              </w:rPr>
            </w:r>
            <w:r w:rsidRPr="00EF4279">
              <w:rPr>
                <w:rFonts w:cs="Arial"/>
                <w:sz w:val="18"/>
                <w:szCs w:val="18"/>
              </w:rPr>
              <w:fldChar w:fldCharType="separate"/>
            </w:r>
            <w:r w:rsidR="00D661DA" w:rsidRPr="00EF4279">
              <w:rPr>
                <w:rFonts w:cs="Arial"/>
                <w:sz w:val="18"/>
                <w:szCs w:val="18"/>
              </w:rPr>
              <w:t> </w:t>
            </w:r>
            <w:r w:rsidR="00D661DA" w:rsidRPr="00EF4279">
              <w:rPr>
                <w:rFonts w:cs="Arial"/>
                <w:sz w:val="18"/>
                <w:szCs w:val="18"/>
              </w:rPr>
              <w:t> </w:t>
            </w:r>
            <w:r w:rsidR="00D661DA" w:rsidRPr="00EF4279">
              <w:rPr>
                <w:rFonts w:cs="Arial"/>
                <w:sz w:val="18"/>
                <w:szCs w:val="18"/>
              </w:rPr>
              <w:t> </w:t>
            </w:r>
            <w:r w:rsidR="00D661DA" w:rsidRPr="00EF4279">
              <w:rPr>
                <w:rFonts w:cs="Arial"/>
                <w:sz w:val="18"/>
                <w:szCs w:val="18"/>
              </w:rPr>
              <w:t> </w:t>
            </w:r>
            <w:r w:rsidR="00D661DA" w:rsidRPr="00EF4279">
              <w:rPr>
                <w:rFonts w:cs="Arial"/>
                <w:sz w:val="18"/>
                <w:szCs w:val="18"/>
              </w:rPr>
              <w:t> </w:t>
            </w:r>
            <w:r w:rsidRPr="00EF4279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61DA" w:rsidRDefault="0020463C" w:rsidP="00D661D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Lugar de Nacimiento</w:t>
            </w:r>
          </w:p>
          <w:p w:rsidR="00D661DA" w:rsidRDefault="00422BE3" w:rsidP="00D661DA">
            <w:pPr>
              <w:rPr>
                <w:rFonts w:cs="Arial"/>
                <w:sz w:val="18"/>
                <w:szCs w:val="18"/>
              </w:rPr>
            </w:pPr>
            <w:r w:rsidRPr="00EF4279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661DA" w:rsidRPr="00EF427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EF4279">
              <w:rPr>
                <w:rFonts w:cs="Arial"/>
                <w:sz w:val="18"/>
                <w:szCs w:val="18"/>
              </w:rPr>
            </w:r>
            <w:r w:rsidRPr="00EF4279">
              <w:rPr>
                <w:rFonts w:cs="Arial"/>
                <w:sz w:val="18"/>
                <w:szCs w:val="18"/>
              </w:rPr>
              <w:fldChar w:fldCharType="separate"/>
            </w:r>
            <w:r w:rsidR="00D661DA" w:rsidRPr="00EF4279">
              <w:rPr>
                <w:rFonts w:cs="Arial"/>
                <w:sz w:val="18"/>
                <w:szCs w:val="18"/>
              </w:rPr>
              <w:t> </w:t>
            </w:r>
            <w:r w:rsidR="00D661DA" w:rsidRPr="00EF4279">
              <w:rPr>
                <w:rFonts w:cs="Arial"/>
                <w:sz w:val="18"/>
                <w:szCs w:val="18"/>
              </w:rPr>
              <w:t> </w:t>
            </w:r>
            <w:r w:rsidR="00D661DA" w:rsidRPr="00EF4279">
              <w:rPr>
                <w:rFonts w:cs="Arial"/>
                <w:sz w:val="18"/>
                <w:szCs w:val="18"/>
              </w:rPr>
              <w:t> </w:t>
            </w:r>
            <w:r w:rsidR="00D661DA" w:rsidRPr="00EF4279">
              <w:rPr>
                <w:rFonts w:cs="Arial"/>
                <w:sz w:val="18"/>
                <w:szCs w:val="18"/>
              </w:rPr>
              <w:t> </w:t>
            </w:r>
            <w:r w:rsidR="00D661DA" w:rsidRPr="00EF4279">
              <w:rPr>
                <w:rFonts w:cs="Arial"/>
                <w:sz w:val="18"/>
                <w:szCs w:val="18"/>
              </w:rPr>
              <w:t> </w:t>
            </w:r>
            <w:r w:rsidRPr="00EF4279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D661DA" w:rsidTr="00D661DA">
        <w:trPr>
          <w:cantSplit/>
          <w:trHeight w:val="576"/>
        </w:trPr>
        <w:tc>
          <w:tcPr>
            <w:tcW w:w="274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61DA" w:rsidRDefault="0020463C" w:rsidP="00D661D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Raza</w:t>
            </w:r>
          </w:p>
          <w:p w:rsidR="00D661DA" w:rsidRDefault="00422BE3" w:rsidP="00D661DA">
            <w:pPr>
              <w:rPr>
                <w:rFonts w:cs="Arial"/>
                <w:sz w:val="18"/>
                <w:szCs w:val="18"/>
              </w:rPr>
            </w:pPr>
            <w:r w:rsidRPr="008D3F3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661DA" w:rsidRPr="008D3F3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8D3F30">
              <w:rPr>
                <w:rFonts w:cs="Arial"/>
                <w:sz w:val="18"/>
                <w:szCs w:val="18"/>
              </w:rPr>
            </w:r>
            <w:r w:rsidRPr="008D3F30">
              <w:rPr>
                <w:rFonts w:cs="Arial"/>
                <w:sz w:val="18"/>
                <w:szCs w:val="18"/>
              </w:rPr>
              <w:fldChar w:fldCharType="separate"/>
            </w:r>
            <w:r w:rsidR="00D661DA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661DA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661DA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661DA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661DA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Pr="008D3F3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74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61DA" w:rsidRDefault="0020463C" w:rsidP="00D661D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Hispano</w:t>
            </w:r>
          </w:p>
          <w:p w:rsidR="00D661DA" w:rsidRDefault="00422BE3" w:rsidP="0020463C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61DA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70A87">
              <w:rPr>
                <w:rFonts w:cs="Arial"/>
                <w:sz w:val="18"/>
                <w:szCs w:val="18"/>
              </w:rPr>
            </w:r>
            <w:r w:rsidR="00D70A87"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r w:rsidR="0020463C">
              <w:rPr>
                <w:rFonts w:cs="Arial"/>
                <w:sz w:val="18"/>
                <w:szCs w:val="18"/>
              </w:rPr>
              <w:t xml:space="preserve"> Si</w:t>
            </w:r>
            <w:r w:rsidR="00D661DA">
              <w:rPr>
                <w:rFonts w:cs="Arial"/>
                <w:sz w:val="18"/>
                <w:szCs w:val="18"/>
              </w:rPr>
              <w:t xml:space="preserve">       </w:t>
            </w: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61DA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70A87">
              <w:rPr>
                <w:rFonts w:cs="Arial"/>
                <w:sz w:val="18"/>
                <w:szCs w:val="18"/>
              </w:rPr>
            </w:r>
            <w:r w:rsidR="00D70A87"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r w:rsidR="00D661DA">
              <w:rPr>
                <w:rFonts w:cs="Arial"/>
                <w:sz w:val="18"/>
                <w:szCs w:val="18"/>
              </w:rPr>
              <w:t xml:space="preserve"> No</w:t>
            </w:r>
          </w:p>
        </w:tc>
        <w:tc>
          <w:tcPr>
            <w:tcW w:w="274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61DA" w:rsidRDefault="00A937E6" w:rsidP="00D661D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Ascendencia  </w:t>
            </w:r>
            <w:r w:rsidR="00962B19">
              <w:rPr>
                <w:rFonts w:cs="Arial"/>
                <w:sz w:val="18"/>
                <w:szCs w:val="18"/>
              </w:rPr>
              <w:t xml:space="preserve">de </w:t>
            </w:r>
            <w:r>
              <w:rPr>
                <w:rFonts w:cs="Arial"/>
                <w:sz w:val="18"/>
                <w:szCs w:val="18"/>
              </w:rPr>
              <w:t>Nacionalidad</w:t>
            </w:r>
          </w:p>
          <w:p w:rsidR="00D661DA" w:rsidRDefault="00422BE3" w:rsidP="00D661DA">
            <w:pPr>
              <w:rPr>
                <w:rFonts w:cs="Arial"/>
                <w:sz w:val="18"/>
                <w:szCs w:val="18"/>
              </w:rPr>
            </w:pPr>
            <w:r w:rsidRPr="008D3F3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661DA" w:rsidRPr="008D3F3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8D3F30">
              <w:rPr>
                <w:rFonts w:cs="Arial"/>
                <w:sz w:val="18"/>
                <w:szCs w:val="18"/>
              </w:rPr>
            </w:r>
            <w:r w:rsidRPr="008D3F30">
              <w:rPr>
                <w:rFonts w:cs="Arial"/>
                <w:sz w:val="18"/>
                <w:szCs w:val="18"/>
              </w:rPr>
              <w:fldChar w:fldCharType="separate"/>
            </w:r>
            <w:r w:rsidR="00D661DA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661DA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661DA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661DA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661DA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Pr="008D3F3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74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61DA" w:rsidRDefault="0020463C" w:rsidP="00D661D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Religió</w:t>
            </w:r>
            <w:r w:rsidR="00D661DA">
              <w:rPr>
                <w:rFonts w:cs="Arial"/>
                <w:sz w:val="18"/>
                <w:szCs w:val="18"/>
              </w:rPr>
              <w:t>n</w:t>
            </w:r>
          </w:p>
          <w:p w:rsidR="00D661DA" w:rsidRDefault="00422BE3" w:rsidP="00D661DA">
            <w:pPr>
              <w:rPr>
                <w:rFonts w:cs="Arial"/>
                <w:sz w:val="18"/>
                <w:szCs w:val="18"/>
              </w:rPr>
            </w:pPr>
            <w:r w:rsidRPr="008D3F3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661DA" w:rsidRPr="008D3F3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8D3F30">
              <w:rPr>
                <w:rFonts w:cs="Arial"/>
                <w:sz w:val="18"/>
                <w:szCs w:val="18"/>
              </w:rPr>
            </w:r>
            <w:r w:rsidRPr="008D3F30">
              <w:rPr>
                <w:rFonts w:cs="Arial"/>
                <w:sz w:val="18"/>
                <w:szCs w:val="18"/>
              </w:rPr>
              <w:fldChar w:fldCharType="separate"/>
            </w:r>
            <w:r w:rsidR="00D661DA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661DA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661DA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661DA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661DA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Pr="008D3F3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D661DA" w:rsidTr="00D661DA">
        <w:trPr>
          <w:cantSplit/>
          <w:trHeight w:val="576"/>
        </w:trPr>
        <w:tc>
          <w:tcPr>
            <w:tcW w:w="274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61DA" w:rsidRPr="00020115" w:rsidRDefault="00D661DA" w:rsidP="00D661D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val="es-MX"/>
              </w:rPr>
            </w:pPr>
            <w:r w:rsidRPr="00020115">
              <w:rPr>
                <w:rFonts w:cs="Arial"/>
                <w:sz w:val="18"/>
                <w:szCs w:val="18"/>
                <w:lang w:val="es-MX"/>
              </w:rPr>
              <w:t>Her</w:t>
            </w:r>
            <w:r w:rsidR="002B426B" w:rsidRPr="00020115">
              <w:rPr>
                <w:rFonts w:cs="Arial"/>
                <w:sz w:val="18"/>
                <w:szCs w:val="18"/>
                <w:lang w:val="es-MX"/>
              </w:rPr>
              <w:t>encia Nativo Americano</w:t>
            </w:r>
          </w:p>
          <w:p w:rsidR="00D661DA" w:rsidRPr="00020115" w:rsidRDefault="00422BE3" w:rsidP="00D661D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val="es-MX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61DA" w:rsidRPr="00020115">
              <w:rPr>
                <w:rFonts w:cs="Arial"/>
                <w:sz w:val="18"/>
                <w:szCs w:val="18"/>
                <w:lang w:val="es-MX"/>
              </w:rPr>
              <w:instrText xml:space="preserve"> FORMCHECKBOX </w:instrText>
            </w:r>
            <w:r w:rsidR="00D70A87">
              <w:rPr>
                <w:rFonts w:cs="Arial"/>
                <w:sz w:val="18"/>
                <w:szCs w:val="18"/>
              </w:rPr>
            </w:r>
            <w:r w:rsidR="00D70A87"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r w:rsidR="0014587E" w:rsidRPr="00020115">
              <w:rPr>
                <w:rFonts w:cs="Arial"/>
                <w:sz w:val="18"/>
                <w:szCs w:val="18"/>
                <w:lang w:val="es-MX"/>
              </w:rPr>
              <w:t xml:space="preserve"> Si</w:t>
            </w:r>
            <w:r w:rsidR="00D661DA" w:rsidRPr="00020115">
              <w:rPr>
                <w:rFonts w:cs="Arial"/>
                <w:sz w:val="18"/>
                <w:szCs w:val="18"/>
                <w:lang w:val="es-MX"/>
              </w:rPr>
              <w:t xml:space="preserve">       </w:t>
            </w: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61DA" w:rsidRPr="00020115">
              <w:rPr>
                <w:rFonts w:cs="Arial"/>
                <w:sz w:val="18"/>
                <w:szCs w:val="18"/>
                <w:lang w:val="es-MX"/>
              </w:rPr>
              <w:instrText xml:space="preserve"> FORMCHECKBOX </w:instrText>
            </w:r>
            <w:r w:rsidR="00D70A87">
              <w:rPr>
                <w:rFonts w:cs="Arial"/>
                <w:sz w:val="18"/>
                <w:szCs w:val="18"/>
              </w:rPr>
            </w:r>
            <w:r w:rsidR="00D70A87"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r w:rsidR="00D661DA" w:rsidRPr="00020115">
              <w:rPr>
                <w:rFonts w:cs="Arial"/>
                <w:sz w:val="18"/>
                <w:szCs w:val="18"/>
                <w:lang w:val="es-MX"/>
              </w:rPr>
              <w:t xml:space="preserve"> No</w:t>
            </w:r>
          </w:p>
        </w:tc>
        <w:tc>
          <w:tcPr>
            <w:tcW w:w="274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61DA" w:rsidRDefault="00BD0210" w:rsidP="00D661D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Es</w:t>
            </w:r>
            <w:r w:rsidR="00D661DA">
              <w:rPr>
                <w:rFonts w:cs="Arial"/>
                <w:sz w:val="18"/>
                <w:szCs w:val="18"/>
              </w:rPr>
              <w:t>pecif</w:t>
            </w:r>
            <w:r>
              <w:rPr>
                <w:rFonts w:cs="Arial"/>
                <w:sz w:val="18"/>
                <w:szCs w:val="18"/>
              </w:rPr>
              <w:t xml:space="preserve">íque </w:t>
            </w:r>
            <w:r w:rsidR="002B426B">
              <w:rPr>
                <w:rFonts w:cs="Arial"/>
                <w:sz w:val="18"/>
                <w:szCs w:val="18"/>
              </w:rPr>
              <w:t xml:space="preserve">la </w:t>
            </w:r>
            <w:r w:rsidR="00D661DA">
              <w:rPr>
                <w:rFonts w:cs="Arial"/>
                <w:sz w:val="18"/>
                <w:szCs w:val="18"/>
              </w:rPr>
              <w:t>Trib</w:t>
            </w:r>
            <w:r>
              <w:rPr>
                <w:rFonts w:cs="Arial"/>
                <w:sz w:val="18"/>
                <w:szCs w:val="18"/>
              </w:rPr>
              <w:t>u</w:t>
            </w:r>
          </w:p>
          <w:p w:rsidR="00D661DA" w:rsidRDefault="00422BE3" w:rsidP="00D661D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661DA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D661DA">
              <w:rPr>
                <w:rFonts w:cs="Arial"/>
                <w:noProof/>
                <w:sz w:val="18"/>
                <w:szCs w:val="18"/>
              </w:rPr>
              <w:t> </w:t>
            </w:r>
            <w:r w:rsidR="00D661DA">
              <w:rPr>
                <w:rFonts w:cs="Arial"/>
                <w:noProof/>
                <w:sz w:val="18"/>
                <w:szCs w:val="18"/>
              </w:rPr>
              <w:t> </w:t>
            </w:r>
            <w:r w:rsidR="00D661DA">
              <w:rPr>
                <w:rFonts w:cs="Arial"/>
                <w:noProof/>
                <w:sz w:val="18"/>
                <w:szCs w:val="18"/>
              </w:rPr>
              <w:t> </w:t>
            </w:r>
            <w:r w:rsidR="00D661DA">
              <w:rPr>
                <w:rFonts w:cs="Arial"/>
                <w:noProof/>
                <w:sz w:val="18"/>
                <w:szCs w:val="18"/>
              </w:rPr>
              <w:t> </w:t>
            </w:r>
            <w:r w:rsidR="00D661DA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61DA" w:rsidRDefault="0014587E" w:rsidP="00D661D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Ocupació</w:t>
            </w:r>
            <w:r w:rsidR="00D661DA">
              <w:rPr>
                <w:rFonts w:cs="Arial"/>
                <w:sz w:val="18"/>
                <w:szCs w:val="18"/>
              </w:rPr>
              <w:t>n</w:t>
            </w:r>
          </w:p>
          <w:p w:rsidR="00D661DA" w:rsidRDefault="00422BE3" w:rsidP="00D661DA">
            <w:pPr>
              <w:rPr>
                <w:rFonts w:cs="Arial"/>
                <w:sz w:val="18"/>
                <w:szCs w:val="18"/>
              </w:rPr>
            </w:pPr>
            <w:r w:rsidRPr="008D3F3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661DA" w:rsidRPr="008D3F3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8D3F30">
              <w:rPr>
                <w:rFonts w:cs="Arial"/>
                <w:sz w:val="18"/>
                <w:szCs w:val="18"/>
              </w:rPr>
            </w:r>
            <w:r w:rsidRPr="008D3F30">
              <w:rPr>
                <w:rFonts w:cs="Arial"/>
                <w:sz w:val="18"/>
                <w:szCs w:val="18"/>
              </w:rPr>
              <w:fldChar w:fldCharType="separate"/>
            </w:r>
            <w:r w:rsidR="00D661DA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661DA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661DA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661DA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="00D661DA" w:rsidRPr="008D3F30">
              <w:rPr>
                <w:rFonts w:cs="Arial"/>
                <w:noProof/>
                <w:sz w:val="18"/>
                <w:szCs w:val="18"/>
              </w:rPr>
              <w:t> </w:t>
            </w:r>
            <w:r w:rsidRPr="008D3F3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D661DA" w:rsidTr="00D661DA">
        <w:trPr>
          <w:cantSplit/>
          <w:trHeight w:val="576"/>
        </w:trPr>
        <w:tc>
          <w:tcPr>
            <w:tcW w:w="3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61DA" w:rsidRDefault="00D661DA" w:rsidP="00D661D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Color</w:t>
            </w:r>
            <w:r w:rsidR="00E06A46">
              <w:rPr>
                <w:rFonts w:cs="Arial"/>
                <w:sz w:val="18"/>
                <w:szCs w:val="18"/>
              </w:rPr>
              <w:t xml:space="preserve"> de Ojos</w:t>
            </w:r>
          </w:p>
          <w:p w:rsidR="00D661DA" w:rsidRDefault="00422BE3" w:rsidP="00D661D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106789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661DA" w:rsidRPr="0010678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6789">
              <w:rPr>
                <w:rFonts w:cs="Arial"/>
                <w:sz w:val="18"/>
                <w:szCs w:val="18"/>
              </w:rPr>
            </w:r>
            <w:r w:rsidRPr="00106789">
              <w:rPr>
                <w:rFonts w:cs="Arial"/>
                <w:sz w:val="18"/>
                <w:szCs w:val="18"/>
              </w:rPr>
              <w:fldChar w:fldCharType="separate"/>
            </w:r>
            <w:r w:rsidR="00D661DA" w:rsidRPr="00106789">
              <w:rPr>
                <w:rFonts w:cs="Arial"/>
                <w:sz w:val="18"/>
                <w:szCs w:val="18"/>
              </w:rPr>
              <w:t> </w:t>
            </w:r>
            <w:r w:rsidR="00D661DA" w:rsidRPr="00106789">
              <w:rPr>
                <w:rFonts w:cs="Arial"/>
                <w:sz w:val="18"/>
                <w:szCs w:val="18"/>
              </w:rPr>
              <w:t> </w:t>
            </w:r>
            <w:r w:rsidR="00D661DA" w:rsidRPr="00106789">
              <w:rPr>
                <w:rFonts w:cs="Arial"/>
                <w:sz w:val="18"/>
                <w:szCs w:val="18"/>
              </w:rPr>
              <w:t> </w:t>
            </w:r>
            <w:r w:rsidR="00D661DA" w:rsidRPr="00106789">
              <w:rPr>
                <w:rFonts w:cs="Arial"/>
                <w:sz w:val="18"/>
                <w:szCs w:val="18"/>
              </w:rPr>
              <w:t> </w:t>
            </w:r>
            <w:r w:rsidR="00D661DA" w:rsidRPr="00106789">
              <w:rPr>
                <w:rFonts w:cs="Arial"/>
                <w:sz w:val="18"/>
                <w:szCs w:val="18"/>
              </w:rPr>
              <w:t> </w:t>
            </w:r>
            <w:r w:rsidRPr="00106789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61DA" w:rsidRDefault="000F3EED" w:rsidP="00D661D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Pelo (color/textura</w:t>
            </w:r>
            <w:r w:rsidR="00D661DA">
              <w:rPr>
                <w:rFonts w:cs="Arial"/>
                <w:sz w:val="18"/>
                <w:szCs w:val="18"/>
              </w:rPr>
              <w:t>)</w:t>
            </w:r>
          </w:p>
          <w:p w:rsidR="00D661DA" w:rsidRDefault="00422BE3" w:rsidP="00D661D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106789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661DA" w:rsidRPr="0010678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6789">
              <w:rPr>
                <w:rFonts w:cs="Arial"/>
                <w:sz w:val="18"/>
                <w:szCs w:val="18"/>
              </w:rPr>
            </w:r>
            <w:r w:rsidRPr="00106789">
              <w:rPr>
                <w:rFonts w:cs="Arial"/>
                <w:sz w:val="18"/>
                <w:szCs w:val="18"/>
              </w:rPr>
              <w:fldChar w:fldCharType="separate"/>
            </w:r>
            <w:r w:rsidR="00D661DA" w:rsidRPr="00106789">
              <w:rPr>
                <w:rFonts w:cs="Arial"/>
                <w:sz w:val="18"/>
                <w:szCs w:val="18"/>
              </w:rPr>
              <w:t> </w:t>
            </w:r>
            <w:r w:rsidR="00D661DA" w:rsidRPr="00106789">
              <w:rPr>
                <w:rFonts w:cs="Arial"/>
                <w:sz w:val="18"/>
                <w:szCs w:val="18"/>
              </w:rPr>
              <w:t> </w:t>
            </w:r>
            <w:r w:rsidR="00D661DA" w:rsidRPr="00106789">
              <w:rPr>
                <w:rFonts w:cs="Arial"/>
                <w:sz w:val="18"/>
                <w:szCs w:val="18"/>
              </w:rPr>
              <w:t> </w:t>
            </w:r>
            <w:r w:rsidR="00D661DA" w:rsidRPr="00106789">
              <w:rPr>
                <w:rFonts w:cs="Arial"/>
                <w:sz w:val="18"/>
                <w:szCs w:val="18"/>
              </w:rPr>
              <w:t> </w:t>
            </w:r>
            <w:r w:rsidR="00D661DA" w:rsidRPr="00106789">
              <w:rPr>
                <w:rFonts w:cs="Arial"/>
                <w:sz w:val="18"/>
                <w:szCs w:val="18"/>
              </w:rPr>
              <w:t> </w:t>
            </w:r>
            <w:r w:rsidRPr="00106789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61DA" w:rsidRDefault="0014587E" w:rsidP="00D661D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Complexió</w:t>
            </w:r>
            <w:r w:rsidR="00D661DA">
              <w:rPr>
                <w:rFonts w:cs="Arial"/>
                <w:sz w:val="18"/>
                <w:szCs w:val="18"/>
              </w:rPr>
              <w:t xml:space="preserve">n </w:t>
            </w:r>
          </w:p>
          <w:p w:rsidR="00D661DA" w:rsidRDefault="00422BE3" w:rsidP="00D661DA">
            <w:pPr>
              <w:rPr>
                <w:rFonts w:cs="Arial"/>
                <w:sz w:val="18"/>
                <w:szCs w:val="18"/>
              </w:rPr>
            </w:pPr>
            <w:r w:rsidRPr="00106789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661DA" w:rsidRPr="00106789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06789">
              <w:rPr>
                <w:rFonts w:cs="Arial"/>
                <w:sz w:val="18"/>
                <w:szCs w:val="18"/>
              </w:rPr>
            </w:r>
            <w:r w:rsidRPr="00106789">
              <w:rPr>
                <w:rFonts w:cs="Arial"/>
                <w:sz w:val="18"/>
                <w:szCs w:val="18"/>
              </w:rPr>
              <w:fldChar w:fldCharType="separate"/>
            </w:r>
            <w:r w:rsidR="00D661DA" w:rsidRPr="00106789">
              <w:rPr>
                <w:rFonts w:cs="Arial"/>
                <w:sz w:val="18"/>
                <w:szCs w:val="18"/>
              </w:rPr>
              <w:t> </w:t>
            </w:r>
            <w:r w:rsidR="00D661DA" w:rsidRPr="00106789">
              <w:rPr>
                <w:rFonts w:cs="Arial"/>
                <w:sz w:val="18"/>
                <w:szCs w:val="18"/>
              </w:rPr>
              <w:t> </w:t>
            </w:r>
            <w:r w:rsidR="00D661DA" w:rsidRPr="00106789">
              <w:rPr>
                <w:rFonts w:cs="Arial"/>
                <w:sz w:val="18"/>
                <w:szCs w:val="18"/>
              </w:rPr>
              <w:t> </w:t>
            </w:r>
            <w:r w:rsidR="00D661DA" w:rsidRPr="00106789">
              <w:rPr>
                <w:rFonts w:cs="Arial"/>
                <w:sz w:val="18"/>
                <w:szCs w:val="18"/>
              </w:rPr>
              <w:t> </w:t>
            </w:r>
            <w:r w:rsidR="00D661DA" w:rsidRPr="00106789">
              <w:rPr>
                <w:rFonts w:cs="Arial"/>
                <w:sz w:val="18"/>
                <w:szCs w:val="18"/>
              </w:rPr>
              <w:t> </w:t>
            </w:r>
            <w:r w:rsidRPr="00106789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D661DA" w:rsidTr="00D661DA">
        <w:trPr>
          <w:cantSplit/>
          <w:trHeight w:val="576"/>
        </w:trPr>
        <w:tc>
          <w:tcPr>
            <w:tcW w:w="366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61DA" w:rsidRDefault="000F3EED" w:rsidP="00D661D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Altura</w:t>
            </w:r>
          </w:p>
          <w:p w:rsidR="00D661DA" w:rsidRDefault="00422BE3" w:rsidP="00D661D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123F0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661DA" w:rsidRPr="00123F0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3F00">
              <w:rPr>
                <w:rFonts w:cs="Arial"/>
                <w:sz w:val="18"/>
                <w:szCs w:val="18"/>
              </w:rPr>
            </w:r>
            <w:r w:rsidRPr="00123F00">
              <w:rPr>
                <w:rFonts w:cs="Arial"/>
                <w:sz w:val="18"/>
                <w:szCs w:val="18"/>
              </w:rPr>
              <w:fldChar w:fldCharType="separate"/>
            </w:r>
            <w:r w:rsidR="00D661DA" w:rsidRPr="00123F00">
              <w:rPr>
                <w:rFonts w:cs="Arial"/>
                <w:sz w:val="18"/>
                <w:szCs w:val="18"/>
              </w:rPr>
              <w:t> </w:t>
            </w:r>
            <w:r w:rsidR="00D661DA" w:rsidRPr="00123F00">
              <w:rPr>
                <w:rFonts w:cs="Arial"/>
                <w:sz w:val="18"/>
                <w:szCs w:val="18"/>
              </w:rPr>
              <w:t> </w:t>
            </w:r>
            <w:r w:rsidR="00D661DA" w:rsidRPr="00123F00">
              <w:rPr>
                <w:rFonts w:cs="Arial"/>
                <w:sz w:val="18"/>
                <w:szCs w:val="18"/>
              </w:rPr>
              <w:t> </w:t>
            </w:r>
            <w:r w:rsidR="00D661DA" w:rsidRPr="00123F00">
              <w:rPr>
                <w:rFonts w:cs="Arial"/>
                <w:sz w:val="18"/>
                <w:szCs w:val="18"/>
              </w:rPr>
              <w:t> </w:t>
            </w:r>
            <w:r w:rsidR="00D661DA" w:rsidRPr="00123F00">
              <w:rPr>
                <w:rFonts w:cs="Arial"/>
                <w:sz w:val="18"/>
                <w:szCs w:val="18"/>
              </w:rPr>
              <w:t> </w:t>
            </w:r>
            <w:r w:rsidRPr="00123F0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66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61DA" w:rsidRDefault="000F3EED" w:rsidP="00D661D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Peso</w:t>
            </w:r>
          </w:p>
          <w:p w:rsidR="00D661DA" w:rsidRDefault="00422BE3" w:rsidP="00D661D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123F0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661DA" w:rsidRPr="00123F0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3F00">
              <w:rPr>
                <w:rFonts w:cs="Arial"/>
                <w:sz w:val="18"/>
                <w:szCs w:val="18"/>
              </w:rPr>
            </w:r>
            <w:r w:rsidRPr="00123F00">
              <w:rPr>
                <w:rFonts w:cs="Arial"/>
                <w:sz w:val="18"/>
                <w:szCs w:val="18"/>
              </w:rPr>
              <w:fldChar w:fldCharType="separate"/>
            </w:r>
            <w:r w:rsidR="00D661DA" w:rsidRPr="00123F00">
              <w:rPr>
                <w:rFonts w:cs="Arial"/>
                <w:sz w:val="18"/>
                <w:szCs w:val="18"/>
              </w:rPr>
              <w:t> </w:t>
            </w:r>
            <w:r w:rsidR="00D661DA" w:rsidRPr="00123F00">
              <w:rPr>
                <w:rFonts w:cs="Arial"/>
                <w:sz w:val="18"/>
                <w:szCs w:val="18"/>
              </w:rPr>
              <w:t> </w:t>
            </w:r>
            <w:r w:rsidR="00D661DA" w:rsidRPr="00123F00">
              <w:rPr>
                <w:rFonts w:cs="Arial"/>
                <w:sz w:val="18"/>
                <w:szCs w:val="18"/>
              </w:rPr>
              <w:t> </w:t>
            </w:r>
            <w:r w:rsidR="00D661DA" w:rsidRPr="00123F00">
              <w:rPr>
                <w:rFonts w:cs="Arial"/>
                <w:sz w:val="18"/>
                <w:szCs w:val="18"/>
              </w:rPr>
              <w:t> </w:t>
            </w:r>
            <w:r w:rsidR="00D661DA" w:rsidRPr="00123F00">
              <w:rPr>
                <w:rFonts w:cs="Arial"/>
                <w:sz w:val="18"/>
                <w:szCs w:val="18"/>
              </w:rPr>
              <w:t> </w:t>
            </w:r>
            <w:r w:rsidRPr="00123F0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66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61DA" w:rsidRDefault="00985758" w:rsidP="00D661D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Tipo de Cuerpo</w:t>
            </w:r>
          </w:p>
          <w:p w:rsidR="00D661DA" w:rsidRDefault="00422BE3" w:rsidP="00D661DA">
            <w:pPr>
              <w:rPr>
                <w:rFonts w:cs="Arial"/>
                <w:sz w:val="18"/>
                <w:szCs w:val="18"/>
              </w:rPr>
            </w:pPr>
            <w:r w:rsidRPr="00123F00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661DA" w:rsidRPr="00123F0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3F00">
              <w:rPr>
                <w:rFonts w:cs="Arial"/>
                <w:sz w:val="18"/>
                <w:szCs w:val="18"/>
              </w:rPr>
            </w:r>
            <w:r w:rsidRPr="00123F00">
              <w:rPr>
                <w:rFonts w:cs="Arial"/>
                <w:sz w:val="18"/>
                <w:szCs w:val="18"/>
              </w:rPr>
              <w:fldChar w:fldCharType="separate"/>
            </w:r>
            <w:r w:rsidR="00D661DA" w:rsidRPr="00123F00">
              <w:rPr>
                <w:rFonts w:cs="Arial"/>
                <w:sz w:val="18"/>
                <w:szCs w:val="18"/>
              </w:rPr>
              <w:t> </w:t>
            </w:r>
            <w:r w:rsidR="00D661DA" w:rsidRPr="00123F00">
              <w:rPr>
                <w:rFonts w:cs="Arial"/>
                <w:sz w:val="18"/>
                <w:szCs w:val="18"/>
              </w:rPr>
              <w:t> </w:t>
            </w:r>
            <w:r w:rsidR="00D661DA" w:rsidRPr="00123F00">
              <w:rPr>
                <w:rFonts w:cs="Arial"/>
                <w:sz w:val="18"/>
                <w:szCs w:val="18"/>
              </w:rPr>
              <w:t> </w:t>
            </w:r>
            <w:r w:rsidR="00D661DA" w:rsidRPr="00123F00">
              <w:rPr>
                <w:rFonts w:cs="Arial"/>
                <w:sz w:val="18"/>
                <w:szCs w:val="18"/>
              </w:rPr>
              <w:t> </w:t>
            </w:r>
            <w:r w:rsidR="00D661DA" w:rsidRPr="00123F00">
              <w:rPr>
                <w:rFonts w:cs="Arial"/>
                <w:sz w:val="18"/>
                <w:szCs w:val="18"/>
              </w:rPr>
              <w:t> </w:t>
            </w:r>
            <w:r w:rsidRPr="00123F0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D661DA" w:rsidRPr="00020115" w:rsidTr="00D661DA">
        <w:trPr>
          <w:cantSplit/>
          <w:trHeight w:val="216"/>
        </w:trPr>
        <w:tc>
          <w:tcPr>
            <w:tcW w:w="1098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61DA" w:rsidRPr="00020115" w:rsidRDefault="00211AF2" w:rsidP="006759A2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val="es-MX"/>
              </w:rPr>
            </w:pPr>
            <w:r w:rsidRPr="00020115">
              <w:rPr>
                <w:rFonts w:cs="Arial"/>
                <w:sz w:val="18"/>
                <w:szCs w:val="18"/>
                <w:lang w:val="es-MX"/>
              </w:rPr>
              <w:t>Salud</w:t>
            </w:r>
            <w:r w:rsidR="006759A2" w:rsidRPr="00020115">
              <w:rPr>
                <w:rFonts w:cs="Arial"/>
                <w:sz w:val="18"/>
                <w:szCs w:val="18"/>
                <w:lang w:val="es-MX"/>
              </w:rPr>
              <w:t>: (Si está bajo el cuidado de algún doctor, diga el diagnóstico</w:t>
            </w:r>
            <w:r w:rsidR="00D661DA" w:rsidRPr="00020115">
              <w:rPr>
                <w:rFonts w:cs="Arial"/>
                <w:sz w:val="18"/>
                <w:szCs w:val="18"/>
                <w:lang w:val="es-MX"/>
              </w:rPr>
              <w:t>)</w:t>
            </w:r>
          </w:p>
        </w:tc>
      </w:tr>
      <w:tr w:rsidR="00D661DA" w:rsidTr="007426B5">
        <w:trPr>
          <w:cantSplit/>
          <w:trHeight w:hRule="exact" w:val="1440"/>
        </w:trPr>
        <w:tc>
          <w:tcPr>
            <w:tcW w:w="109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61DA" w:rsidRDefault="00EA5BA2" w:rsidP="00B25C95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noProof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1" layoutInCell="1" allowOverlap="1">
                      <wp:simplePos x="0" y="0"/>
                      <wp:positionH relativeFrom="column">
                        <wp:posOffset>-59055</wp:posOffset>
                      </wp:positionH>
                      <wp:positionV relativeFrom="page">
                        <wp:posOffset>182245</wp:posOffset>
                      </wp:positionV>
                      <wp:extent cx="6972300" cy="0"/>
                      <wp:effectExtent l="7620" t="10795" r="11430" b="8255"/>
                      <wp:wrapNone/>
                      <wp:docPr id="1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9723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-4.65pt;margin-top:14.35pt;width:54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">
                      <w10:wrap anchory="page"/>
                      <w10:anchorlock/>
                    </v:shape>
                  </w:pict>
                </mc:Fallback>
              </mc:AlternateContent>
            </w:r>
            <w:r>
              <w:rPr>
                <w:rFonts w:cs="Arial"/>
                <w:noProof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1" layoutInCell="1" allowOverlap="1">
                      <wp:simplePos x="0" y="0"/>
                      <wp:positionH relativeFrom="column">
                        <wp:posOffset>-59055</wp:posOffset>
                      </wp:positionH>
                      <wp:positionV relativeFrom="page">
                        <wp:posOffset>667385</wp:posOffset>
                      </wp:positionV>
                      <wp:extent cx="6972300" cy="0"/>
                      <wp:effectExtent l="7620" t="10160" r="11430" b="8890"/>
                      <wp:wrapNone/>
                      <wp:docPr id="12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9723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" o:spid="_x0000_s1026" type="#_x0000_t32" style="position:absolute;margin-left:-4.65pt;margin-top:52.55pt;width:549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">
                      <w10:wrap anchory="page"/>
                      <w10:anchorlock/>
                    </v:shape>
                  </w:pict>
                </mc:Fallback>
              </mc:AlternateContent>
            </w:r>
            <w:r>
              <w:rPr>
                <w:rFonts w:cs="Arial"/>
                <w:noProof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1" layoutInCell="1" allowOverlap="1">
                      <wp:simplePos x="0" y="0"/>
                      <wp:positionH relativeFrom="column">
                        <wp:posOffset>-59055</wp:posOffset>
                      </wp:positionH>
                      <wp:positionV relativeFrom="page">
                        <wp:posOffset>414655</wp:posOffset>
                      </wp:positionV>
                      <wp:extent cx="6962775" cy="0"/>
                      <wp:effectExtent l="7620" t="5080" r="11430" b="13970"/>
                      <wp:wrapNone/>
                      <wp:docPr id="1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9627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-4.65pt;margin-top:32.65pt;width:548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">
                      <w10:wrap anchory="page"/>
                      <w10:anchorlock/>
                    </v:shape>
                  </w:pict>
                </mc:Fallback>
              </mc:AlternateContent>
            </w:r>
            <w:r w:rsidR="00422BE3" w:rsidRPr="00B25C95">
              <w:rPr>
                <w:rFonts w:cs="Arial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661DA" w:rsidRPr="00B25C95">
              <w:rPr>
                <w:rFonts w:cs="Arial"/>
                <w:szCs w:val="18"/>
              </w:rPr>
              <w:instrText xml:space="preserve"> FORMTEXT </w:instrText>
            </w:r>
            <w:r w:rsidR="00422BE3" w:rsidRPr="00B25C95">
              <w:rPr>
                <w:rFonts w:cs="Arial"/>
                <w:szCs w:val="18"/>
              </w:rPr>
            </w:r>
            <w:r w:rsidR="00422BE3" w:rsidRPr="00B25C95">
              <w:rPr>
                <w:rFonts w:cs="Arial"/>
                <w:szCs w:val="18"/>
              </w:rPr>
              <w:fldChar w:fldCharType="separate"/>
            </w:r>
            <w:r w:rsidR="00B25C95">
              <w:rPr>
                <w:rFonts w:cs="Arial"/>
                <w:szCs w:val="18"/>
              </w:rPr>
              <w:t> </w:t>
            </w:r>
            <w:r w:rsidR="00B25C95">
              <w:rPr>
                <w:rFonts w:cs="Arial"/>
                <w:szCs w:val="18"/>
              </w:rPr>
              <w:t> </w:t>
            </w:r>
            <w:r w:rsidR="00B25C95">
              <w:rPr>
                <w:rFonts w:cs="Arial"/>
                <w:szCs w:val="18"/>
              </w:rPr>
              <w:t> </w:t>
            </w:r>
            <w:r w:rsidR="00B25C95">
              <w:rPr>
                <w:rFonts w:cs="Arial"/>
                <w:szCs w:val="18"/>
              </w:rPr>
              <w:t> </w:t>
            </w:r>
            <w:r w:rsidR="00B25C95">
              <w:rPr>
                <w:rFonts w:cs="Arial"/>
                <w:szCs w:val="18"/>
              </w:rPr>
              <w:t> </w:t>
            </w:r>
            <w:r w:rsidR="00422BE3" w:rsidRPr="00B25C95">
              <w:rPr>
                <w:rFonts w:cs="Arial"/>
                <w:szCs w:val="18"/>
              </w:rPr>
              <w:fldChar w:fldCharType="end"/>
            </w:r>
          </w:p>
        </w:tc>
      </w:tr>
      <w:tr w:rsidR="00D661DA" w:rsidRPr="00D054B9" w:rsidTr="00D661DA">
        <w:trPr>
          <w:cantSplit/>
          <w:trHeight w:val="216"/>
        </w:trPr>
        <w:tc>
          <w:tcPr>
            <w:tcW w:w="1098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61DA" w:rsidRPr="00D054B9" w:rsidRDefault="00211AF2" w:rsidP="00D661DA">
            <w:pPr>
              <w:pStyle w:val="ListParagraph"/>
              <w:ind w:left="0" w:hanging="1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Educació</w:t>
            </w:r>
            <w:r w:rsidR="00D661DA" w:rsidRPr="00D054B9">
              <w:rPr>
                <w:rFonts w:cs="Arial"/>
                <w:sz w:val="18"/>
                <w:szCs w:val="18"/>
              </w:rPr>
              <w:t>n:</w:t>
            </w:r>
          </w:p>
        </w:tc>
      </w:tr>
      <w:tr w:rsidR="00D661DA" w:rsidRPr="00D054B9" w:rsidTr="007426B5">
        <w:trPr>
          <w:cantSplit/>
          <w:trHeight w:hRule="exact" w:val="1440"/>
        </w:trPr>
        <w:tc>
          <w:tcPr>
            <w:tcW w:w="109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61DA" w:rsidRPr="00D054B9" w:rsidRDefault="00EA5BA2" w:rsidP="00B25C95">
            <w:pPr>
              <w:pStyle w:val="ListParagraph"/>
              <w:spacing w:line="360" w:lineRule="auto"/>
              <w:ind w:left="0" w:hanging="14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noProof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1" layoutInCell="1" allowOverlap="1">
                      <wp:simplePos x="0" y="0"/>
                      <wp:positionH relativeFrom="column">
                        <wp:posOffset>-87630</wp:posOffset>
                      </wp:positionH>
                      <wp:positionV relativeFrom="page">
                        <wp:posOffset>661670</wp:posOffset>
                      </wp:positionV>
                      <wp:extent cx="6972300" cy="0"/>
                      <wp:effectExtent l="7620" t="13970" r="11430" b="5080"/>
                      <wp:wrapNone/>
                      <wp:docPr id="10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9723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" o:spid="_x0000_s1026" type="#_x0000_t32" style="position:absolute;margin-left:-6.9pt;margin-top:52.1pt;width:549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">
                      <w10:wrap anchory="page"/>
                      <w10:anchorlock/>
                    </v:shape>
                  </w:pict>
                </mc:Fallback>
              </mc:AlternateContent>
            </w:r>
            <w:r>
              <w:rPr>
                <w:rFonts w:cs="Arial"/>
                <w:noProof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1" layoutInCell="1" allowOverlap="1">
                      <wp:simplePos x="0" y="0"/>
                      <wp:positionH relativeFrom="column">
                        <wp:posOffset>-68580</wp:posOffset>
                      </wp:positionH>
                      <wp:positionV relativeFrom="page">
                        <wp:posOffset>423545</wp:posOffset>
                      </wp:positionV>
                      <wp:extent cx="6962775" cy="0"/>
                      <wp:effectExtent l="7620" t="13970" r="11430" b="5080"/>
                      <wp:wrapNone/>
                      <wp:docPr id="9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9627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" o:spid="_x0000_s1026" type="#_x0000_t32" style="position:absolute;margin-left:-5.4pt;margin-top:33.35pt;width:548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">
                      <w10:wrap anchory="page"/>
                      <w10:anchorlock/>
                    </v:shape>
                  </w:pict>
                </mc:Fallback>
              </mc:AlternateContent>
            </w:r>
            <w:r>
              <w:rPr>
                <w:rFonts w:cs="Arial"/>
                <w:noProof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1" layoutInCell="1" allowOverlap="1">
                      <wp:simplePos x="0" y="0"/>
                      <wp:positionH relativeFrom="column">
                        <wp:posOffset>-78105</wp:posOffset>
                      </wp:positionH>
                      <wp:positionV relativeFrom="page">
                        <wp:posOffset>187325</wp:posOffset>
                      </wp:positionV>
                      <wp:extent cx="6962775" cy="0"/>
                      <wp:effectExtent l="7620" t="6350" r="11430" b="12700"/>
                      <wp:wrapNone/>
                      <wp:docPr id="8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9627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" o:spid="_x0000_s1026" type="#_x0000_t32" style="position:absolute;margin-left:-6.15pt;margin-top:14.75pt;width:548.2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pjUHw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">
                      <w10:wrap anchory="page"/>
                      <w10:anchorlock/>
                    </v:shape>
                  </w:pict>
                </mc:Fallback>
              </mc:AlternateContent>
            </w:r>
            <w:r w:rsidR="00422BE3" w:rsidRPr="00B25C95">
              <w:rPr>
                <w:rFonts w:cs="Arial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661DA" w:rsidRPr="00B25C95">
              <w:rPr>
                <w:rFonts w:cs="Arial"/>
                <w:szCs w:val="18"/>
              </w:rPr>
              <w:instrText xml:space="preserve"> FORMTEXT </w:instrText>
            </w:r>
            <w:r w:rsidR="00422BE3" w:rsidRPr="00B25C95">
              <w:rPr>
                <w:rFonts w:cs="Arial"/>
                <w:szCs w:val="18"/>
              </w:rPr>
            </w:r>
            <w:r w:rsidR="00422BE3" w:rsidRPr="00B25C95">
              <w:rPr>
                <w:rFonts w:cs="Arial"/>
                <w:szCs w:val="18"/>
              </w:rPr>
              <w:fldChar w:fldCharType="separate"/>
            </w:r>
            <w:r w:rsidR="00B25C95">
              <w:rPr>
                <w:rFonts w:cs="Arial"/>
                <w:szCs w:val="18"/>
              </w:rPr>
              <w:t> </w:t>
            </w:r>
            <w:r w:rsidR="00B25C95">
              <w:rPr>
                <w:rFonts w:cs="Arial"/>
                <w:szCs w:val="18"/>
              </w:rPr>
              <w:t> </w:t>
            </w:r>
            <w:r w:rsidR="00B25C95">
              <w:rPr>
                <w:rFonts w:cs="Arial"/>
                <w:szCs w:val="18"/>
              </w:rPr>
              <w:t> </w:t>
            </w:r>
            <w:r w:rsidR="00B25C95">
              <w:rPr>
                <w:rFonts w:cs="Arial"/>
                <w:szCs w:val="18"/>
              </w:rPr>
              <w:t> </w:t>
            </w:r>
            <w:r w:rsidR="00B25C95">
              <w:rPr>
                <w:rFonts w:cs="Arial"/>
                <w:szCs w:val="18"/>
              </w:rPr>
              <w:t> </w:t>
            </w:r>
            <w:r w:rsidR="00422BE3" w:rsidRPr="00B25C95">
              <w:rPr>
                <w:rFonts w:cs="Arial"/>
                <w:szCs w:val="18"/>
              </w:rPr>
              <w:fldChar w:fldCharType="end"/>
            </w:r>
          </w:p>
        </w:tc>
      </w:tr>
      <w:tr w:rsidR="00D661DA" w:rsidTr="00D661DA">
        <w:trPr>
          <w:cantSplit/>
          <w:trHeight w:val="216"/>
        </w:trPr>
        <w:tc>
          <w:tcPr>
            <w:tcW w:w="1098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61DA" w:rsidRDefault="00D661DA" w:rsidP="00465D4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Talent</w:t>
            </w:r>
            <w:r w:rsidR="00465D41">
              <w:rPr>
                <w:rFonts w:cs="Arial"/>
                <w:sz w:val="18"/>
                <w:szCs w:val="18"/>
              </w:rPr>
              <w:t>o</w:t>
            </w:r>
            <w:r>
              <w:rPr>
                <w:rFonts w:cs="Arial"/>
                <w:sz w:val="18"/>
                <w:szCs w:val="18"/>
              </w:rPr>
              <w:t xml:space="preserve">s </w:t>
            </w:r>
            <w:r w:rsidR="00465D41">
              <w:rPr>
                <w:rFonts w:cs="Arial"/>
                <w:sz w:val="18"/>
                <w:szCs w:val="18"/>
              </w:rPr>
              <w:t>y Pasatiempos</w:t>
            </w:r>
          </w:p>
        </w:tc>
      </w:tr>
      <w:tr w:rsidR="00D661DA" w:rsidTr="007426B5">
        <w:trPr>
          <w:cantSplit/>
          <w:trHeight w:hRule="exact" w:val="1440"/>
        </w:trPr>
        <w:tc>
          <w:tcPr>
            <w:tcW w:w="109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61DA" w:rsidRDefault="00EA5BA2" w:rsidP="00B25C95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noProof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1" layoutInCell="1" allowOverlap="1">
                      <wp:simplePos x="0" y="0"/>
                      <wp:positionH relativeFrom="column">
                        <wp:posOffset>-59055</wp:posOffset>
                      </wp:positionH>
                      <wp:positionV relativeFrom="page">
                        <wp:posOffset>422910</wp:posOffset>
                      </wp:positionV>
                      <wp:extent cx="6962775" cy="0"/>
                      <wp:effectExtent l="7620" t="13335" r="11430" b="5715"/>
                      <wp:wrapNone/>
                      <wp:docPr id="7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9627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" o:spid="_x0000_s1026" type="#_x0000_t32" style="position:absolute;margin-left:-4.65pt;margin-top:33.3pt;width:548.2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">
                      <w10:wrap anchory="page"/>
                      <w10:anchorlock/>
                    </v:shape>
                  </w:pict>
                </mc:Fallback>
              </mc:AlternateContent>
            </w:r>
            <w:r>
              <w:rPr>
                <w:rFonts w:cs="Arial"/>
                <w:noProof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1" layoutInCell="1" allowOverlap="1">
                      <wp:simplePos x="0" y="0"/>
                      <wp:positionH relativeFrom="column">
                        <wp:posOffset>-68580</wp:posOffset>
                      </wp:positionH>
                      <wp:positionV relativeFrom="page">
                        <wp:posOffset>661035</wp:posOffset>
                      </wp:positionV>
                      <wp:extent cx="6972300" cy="0"/>
                      <wp:effectExtent l="7620" t="13335" r="11430" b="5715"/>
                      <wp:wrapNone/>
                      <wp:docPr id="6" name="AutoShap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9723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" o:spid="_x0000_s1026" type="#_x0000_t32" style="position:absolute;margin-left:-5.4pt;margin-top:52.05pt;width:549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caKHwIAADw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">
                      <w10:wrap anchory="page"/>
                      <w10:anchorlock/>
                    </v:shape>
                  </w:pict>
                </mc:Fallback>
              </mc:AlternateContent>
            </w:r>
            <w:r>
              <w:rPr>
                <w:rFonts w:cs="Arial"/>
                <w:noProof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1" layoutInCell="1" allowOverlap="1">
                      <wp:simplePos x="0" y="0"/>
                      <wp:positionH relativeFrom="column">
                        <wp:posOffset>-78105</wp:posOffset>
                      </wp:positionH>
                      <wp:positionV relativeFrom="page">
                        <wp:posOffset>182245</wp:posOffset>
                      </wp:positionV>
                      <wp:extent cx="6962775" cy="0"/>
                      <wp:effectExtent l="7620" t="10795" r="11430" b="8255"/>
                      <wp:wrapNone/>
                      <wp:docPr id="5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9627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" o:spid="_x0000_s1026" type="#_x0000_t32" style="position:absolute;margin-left:-6.15pt;margin-top:14.35pt;width:548.2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FC6HgIAADs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">
                      <w10:wrap anchory="page"/>
                      <w10:anchorlock/>
                    </v:shape>
                  </w:pict>
                </mc:Fallback>
              </mc:AlternateContent>
            </w:r>
            <w:r w:rsidR="00422BE3" w:rsidRPr="00B25C95">
              <w:rPr>
                <w:rFonts w:cs="Arial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661DA" w:rsidRPr="00B25C95">
              <w:rPr>
                <w:rFonts w:cs="Arial"/>
                <w:szCs w:val="18"/>
              </w:rPr>
              <w:instrText xml:space="preserve"> FORMTEXT </w:instrText>
            </w:r>
            <w:r w:rsidR="00422BE3" w:rsidRPr="00B25C95">
              <w:rPr>
                <w:rFonts w:cs="Arial"/>
                <w:szCs w:val="18"/>
              </w:rPr>
            </w:r>
            <w:r w:rsidR="00422BE3" w:rsidRPr="00B25C95">
              <w:rPr>
                <w:rFonts w:cs="Arial"/>
                <w:szCs w:val="18"/>
              </w:rPr>
              <w:fldChar w:fldCharType="separate"/>
            </w:r>
            <w:r w:rsidR="00B25C95">
              <w:rPr>
                <w:rFonts w:cs="Arial"/>
                <w:szCs w:val="18"/>
              </w:rPr>
              <w:t> </w:t>
            </w:r>
            <w:r w:rsidR="00B25C95">
              <w:rPr>
                <w:rFonts w:cs="Arial"/>
                <w:szCs w:val="18"/>
              </w:rPr>
              <w:t> </w:t>
            </w:r>
            <w:r w:rsidR="00B25C95">
              <w:rPr>
                <w:rFonts w:cs="Arial"/>
                <w:szCs w:val="18"/>
              </w:rPr>
              <w:t> </w:t>
            </w:r>
            <w:r w:rsidR="00B25C95">
              <w:rPr>
                <w:rFonts w:cs="Arial"/>
                <w:szCs w:val="18"/>
              </w:rPr>
              <w:t> </w:t>
            </w:r>
            <w:r w:rsidR="00B25C95">
              <w:rPr>
                <w:rFonts w:cs="Arial"/>
                <w:szCs w:val="18"/>
              </w:rPr>
              <w:t> </w:t>
            </w:r>
            <w:r w:rsidR="00422BE3" w:rsidRPr="00B25C95">
              <w:rPr>
                <w:rFonts w:cs="Arial"/>
                <w:szCs w:val="18"/>
              </w:rPr>
              <w:fldChar w:fldCharType="end"/>
            </w:r>
          </w:p>
        </w:tc>
      </w:tr>
      <w:tr w:rsidR="00D661DA" w:rsidRPr="00020115" w:rsidTr="00D661DA">
        <w:trPr>
          <w:cantSplit/>
          <w:trHeight w:val="216"/>
        </w:trPr>
        <w:tc>
          <w:tcPr>
            <w:tcW w:w="1098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61DA" w:rsidRPr="00020115" w:rsidRDefault="0044368E" w:rsidP="007078E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  <w:lang w:val="es-MX"/>
              </w:rPr>
            </w:pPr>
            <w:r w:rsidRPr="00020115">
              <w:rPr>
                <w:rFonts w:cs="Arial"/>
                <w:sz w:val="18"/>
                <w:szCs w:val="18"/>
                <w:lang w:val="es-MX"/>
              </w:rPr>
              <w:t>Há</w:t>
            </w:r>
            <w:r w:rsidR="00D661DA" w:rsidRPr="00020115">
              <w:rPr>
                <w:rFonts w:cs="Arial"/>
                <w:sz w:val="18"/>
                <w:szCs w:val="18"/>
                <w:lang w:val="es-MX"/>
              </w:rPr>
              <w:t>bit</w:t>
            </w:r>
            <w:r w:rsidRPr="00020115">
              <w:rPr>
                <w:rFonts w:cs="Arial"/>
                <w:sz w:val="18"/>
                <w:szCs w:val="18"/>
                <w:lang w:val="es-MX"/>
              </w:rPr>
              <w:t>o</w:t>
            </w:r>
            <w:r w:rsidR="007078E3" w:rsidRPr="00020115">
              <w:rPr>
                <w:rFonts w:cs="Arial"/>
                <w:sz w:val="18"/>
                <w:szCs w:val="18"/>
                <w:lang w:val="es-MX"/>
              </w:rPr>
              <w:t>s y Rasgos de Personalidad</w:t>
            </w:r>
          </w:p>
        </w:tc>
      </w:tr>
      <w:tr w:rsidR="00D661DA" w:rsidTr="00B25C95">
        <w:trPr>
          <w:cantSplit/>
          <w:trHeight w:hRule="exact" w:val="720"/>
        </w:trPr>
        <w:tc>
          <w:tcPr>
            <w:tcW w:w="109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61DA" w:rsidRDefault="00EA5BA2" w:rsidP="00B25C95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noProof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1" layoutInCell="1" allowOverlap="1">
                      <wp:simplePos x="0" y="0"/>
                      <wp:positionH relativeFrom="column">
                        <wp:posOffset>-68580</wp:posOffset>
                      </wp:positionH>
                      <wp:positionV relativeFrom="page">
                        <wp:posOffset>182245</wp:posOffset>
                      </wp:positionV>
                      <wp:extent cx="6943725" cy="0"/>
                      <wp:effectExtent l="7620" t="10795" r="11430" b="8255"/>
                      <wp:wrapNone/>
                      <wp:docPr id="4" name="AutoShap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9437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" o:spid="_x0000_s1026" type="#_x0000_t32" style="position:absolute;margin-left:-5.4pt;margin-top:14.35pt;width:546.7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1+PHwIAADw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">
                      <w10:wrap anchory="page"/>
                      <w10:anchorlock/>
                    </v:shape>
                  </w:pict>
                </mc:Fallback>
              </mc:AlternateContent>
            </w:r>
            <w:r w:rsidR="00422BE3" w:rsidRPr="00B25C95">
              <w:rPr>
                <w:rFonts w:cs="Arial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661DA" w:rsidRPr="00B25C95">
              <w:rPr>
                <w:rFonts w:cs="Arial"/>
                <w:szCs w:val="18"/>
              </w:rPr>
              <w:instrText xml:space="preserve"> FORMTEXT </w:instrText>
            </w:r>
            <w:r w:rsidR="00422BE3" w:rsidRPr="00B25C95">
              <w:rPr>
                <w:rFonts w:cs="Arial"/>
                <w:szCs w:val="18"/>
              </w:rPr>
            </w:r>
            <w:r w:rsidR="00422BE3" w:rsidRPr="00B25C95">
              <w:rPr>
                <w:rFonts w:cs="Arial"/>
                <w:szCs w:val="18"/>
              </w:rPr>
              <w:fldChar w:fldCharType="separate"/>
            </w:r>
            <w:r w:rsidR="00B25C95">
              <w:rPr>
                <w:rFonts w:cs="Arial"/>
                <w:szCs w:val="18"/>
              </w:rPr>
              <w:t> </w:t>
            </w:r>
            <w:r w:rsidR="00B25C95">
              <w:rPr>
                <w:rFonts w:cs="Arial"/>
                <w:szCs w:val="18"/>
              </w:rPr>
              <w:t> </w:t>
            </w:r>
            <w:r w:rsidR="00B25C95">
              <w:rPr>
                <w:rFonts w:cs="Arial"/>
                <w:szCs w:val="18"/>
              </w:rPr>
              <w:t> </w:t>
            </w:r>
            <w:r w:rsidR="00B25C95">
              <w:rPr>
                <w:rFonts w:cs="Arial"/>
                <w:szCs w:val="18"/>
              </w:rPr>
              <w:t> </w:t>
            </w:r>
            <w:r w:rsidR="00B25C95">
              <w:rPr>
                <w:rFonts w:cs="Arial"/>
                <w:szCs w:val="18"/>
              </w:rPr>
              <w:t> </w:t>
            </w:r>
            <w:r w:rsidR="00422BE3" w:rsidRPr="00B25C95">
              <w:rPr>
                <w:rFonts w:cs="Arial"/>
                <w:szCs w:val="18"/>
              </w:rPr>
              <w:fldChar w:fldCharType="end"/>
            </w:r>
          </w:p>
        </w:tc>
      </w:tr>
      <w:tr w:rsidR="00D661DA" w:rsidTr="00A80838">
        <w:trPr>
          <w:cantSplit/>
          <w:trHeight w:val="216"/>
        </w:trPr>
        <w:tc>
          <w:tcPr>
            <w:tcW w:w="1098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61DA" w:rsidRDefault="0044368E" w:rsidP="00D661DA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Informació</w:t>
            </w:r>
            <w:r w:rsidR="00D661DA">
              <w:rPr>
                <w:rFonts w:cs="Arial"/>
                <w:sz w:val="18"/>
                <w:szCs w:val="18"/>
              </w:rPr>
              <w:t>n</w:t>
            </w:r>
            <w:r>
              <w:rPr>
                <w:rFonts w:cs="Arial"/>
                <w:sz w:val="18"/>
                <w:szCs w:val="18"/>
              </w:rPr>
              <w:t xml:space="preserve"> Adicional</w:t>
            </w:r>
          </w:p>
        </w:tc>
      </w:tr>
      <w:tr w:rsidR="00D661DA" w:rsidTr="007426B5">
        <w:trPr>
          <w:cantSplit/>
          <w:trHeight w:hRule="exact" w:val="1152"/>
        </w:trPr>
        <w:tc>
          <w:tcPr>
            <w:tcW w:w="1098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61DA" w:rsidRDefault="00EA5BA2" w:rsidP="00B25C95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noProof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1" layoutInCell="1" allowOverlap="1">
                      <wp:simplePos x="0" y="0"/>
                      <wp:positionH relativeFrom="column">
                        <wp:posOffset>-59055</wp:posOffset>
                      </wp:positionH>
                      <wp:positionV relativeFrom="page">
                        <wp:posOffset>193675</wp:posOffset>
                      </wp:positionV>
                      <wp:extent cx="6953250" cy="0"/>
                      <wp:effectExtent l="7620" t="12700" r="11430" b="6350"/>
                      <wp:wrapNone/>
                      <wp:docPr id="3" name="AutoShap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9532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" o:spid="_x0000_s1026" type="#_x0000_t32" style="position:absolute;margin-left:-4.65pt;margin-top:15.25pt;width:547.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">
                      <w10:wrap anchory="page"/>
                      <w10:anchorlock/>
                    </v:shape>
                  </w:pict>
                </mc:Fallback>
              </mc:AlternateContent>
            </w:r>
            <w:r>
              <w:rPr>
                <w:rFonts w:cs="Arial"/>
                <w:noProof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1" layoutInCell="1" allowOverlap="1">
                      <wp:simplePos x="0" y="0"/>
                      <wp:positionH relativeFrom="column">
                        <wp:posOffset>-59055</wp:posOffset>
                      </wp:positionH>
                      <wp:positionV relativeFrom="page">
                        <wp:posOffset>448310</wp:posOffset>
                      </wp:positionV>
                      <wp:extent cx="6962775" cy="0"/>
                      <wp:effectExtent l="7620" t="10160" r="11430" b="8890"/>
                      <wp:wrapNone/>
                      <wp:docPr id="2" name="AutoShap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9627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" o:spid="_x0000_s1026" type="#_x0000_t32" style="position:absolute;margin-left:-4.65pt;margin-top:35.3pt;width:548.2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lvYIAIAADw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">
                      <w10:wrap anchory="page"/>
                      <w10:anchorlock/>
                    </v:shape>
                  </w:pict>
                </mc:Fallback>
              </mc:AlternateContent>
            </w:r>
            <w:r w:rsidR="00422BE3" w:rsidRPr="00B25C95">
              <w:rPr>
                <w:rFonts w:cs="Arial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661DA" w:rsidRPr="00B25C95">
              <w:rPr>
                <w:rFonts w:cs="Arial"/>
                <w:szCs w:val="18"/>
              </w:rPr>
              <w:instrText xml:space="preserve"> FORMTEXT </w:instrText>
            </w:r>
            <w:r w:rsidR="00422BE3" w:rsidRPr="00B25C95">
              <w:rPr>
                <w:rFonts w:cs="Arial"/>
                <w:szCs w:val="18"/>
              </w:rPr>
            </w:r>
            <w:r w:rsidR="00422BE3" w:rsidRPr="00B25C95">
              <w:rPr>
                <w:rFonts w:cs="Arial"/>
                <w:szCs w:val="18"/>
              </w:rPr>
              <w:fldChar w:fldCharType="separate"/>
            </w:r>
            <w:r w:rsidR="00B25C95">
              <w:rPr>
                <w:rFonts w:cs="Arial"/>
                <w:szCs w:val="18"/>
              </w:rPr>
              <w:t> </w:t>
            </w:r>
            <w:r w:rsidR="00B25C95">
              <w:rPr>
                <w:rFonts w:cs="Arial"/>
                <w:szCs w:val="18"/>
              </w:rPr>
              <w:t> </w:t>
            </w:r>
            <w:r w:rsidR="00B25C95">
              <w:rPr>
                <w:rFonts w:cs="Arial"/>
                <w:szCs w:val="18"/>
              </w:rPr>
              <w:t> </w:t>
            </w:r>
            <w:r w:rsidR="00B25C95">
              <w:rPr>
                <w:rFonts w:cs="Arial"/>
                <w:szCs w:val="18"/>
              </w:rPr>
              <w:t> </w:t>
            </w:r>
            <w:r w:rsidR="00B25C95">
              <w:rPr>
                <w:rFonts w:cs="Arial"/>
                <w:szCs w:val="18"/>
              </w:rPr>
              <w:t> </w:t>
            </w:r>
            <w:r w:rsidR="00422BE3" w:rsidRPr="00B25C95">
              <w:rPr>
                <w:rFonts w:cs="Arial"/>
                <w:szCs w:val="18"/>
              </w:rPr>
              <w:fldChar w:fldCharType="end"/>
            </w:r>
          </w:p>
        </w:tc>
      </w:tr>
    </w:tbl>
    <w:p w:rsidR="00954A13" w:rsidRPr="00B951C7" w:rsidRDefault="00954A13">
      <w:pPr>
        <w:rPr>
          <w:sz w:val="12"/>
        </w:rPr>
      </w:pPr>
    </w:p>
    <w:sectPr w:rsidR="00954A13" w:rsidRPr="00B951C7" w:rsidSect="00D661DA"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0A87" w:rsidRDefault="00D70A87" w:rsidP="00B951C7">
      <w:r>
        <w:separator/>
      </w:r>
    </w:p>
  </w:endnote>
  <w:endnote w:type="continuationSeparator" w:id="0">
    <w:p w:rsidR="00D70A87" w:rsidRDefault="00D70A87" w:rsidP="00B95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72"/>
      <w:gridCol w:w="3672"/>
      <w:gridCol w:w="3672"/>
    </w:tblGrid>
    <w:tr w:rsidR="00B951C7" w:rsidTr="00B951C7">
      <w:tc>
        <w:tcPr>
          <w:tcW w:w="3672" w:type="dxa"/>
        </w:tcPr>
        <w:p w:rsidR="00B951C7" w:rsidRDefault="00B951C7">
          <w:pPr>
            <w:pStyle w:val="Footer"/>
          </w:pPr>
        </w:p>
      </w:tc>
      <w:tc>
        <w:tcPr>
          <w:tcW w:w="3672" w:type="dxa"/>
        </w:tcPr>
        <w:p w:rsidR="00B951C7" w:rsidRDefault="00B951C7">
          <w:pPr>
            <w:pStyle w:val="Footer"/>
          </w:pPr>
        </w:p>
      </w:tc>
      <w:tc>
        <w:tcPr>
          <w:tcW w:w="3672" w:type="dxa"/>
          <w:vAlign w:val="center"/>
        </w:tcPr>
        <w:p w:rsidR="00B951C7" w:rsidRPr="00B951C7" w:rsidRDefault="00B951C7" w:rsidP="00163E28">
          <w:pPr>
            <w:pStyle w:val="Footer"/>
            <w:jc w:val="right"/>
            <w:rPr>
              <w:sz w:val="16"/>
            </w:rPr>
          </w:pPr>
          <w:r w:rsidRPr="00B951C7">
            <w:rPr>
              <w:sz w:val="16"/>
            </w:rPr>
            <w:t>CW-103 Attachment B (REV</w:t>
          </w:r>
          <w:r w:rsidR="00163E28">
            <w:rPr>
              <w:sz w:val="16"/>
            </w:rPr>
            <w:t>2</w:t>
          </w:r>
          <w:r w:rsidR="005317C7">
            <w:rPr>
              <w:sz w:val="16"/>
            </w:rPr>
            <w:t>/12</w:t>
          </w:r>
          <w:r w:rsidRPr="00B951C7">
            <w:rPr>
              <w:sz w:val="16"/>
            </w:rPr>
            <w:t>)</w:t>
          </w:r>
        </w:p>
      </w:tc>
    </w:tr>
  </w:tbl>
  <w:p w:rsidR="00B951C7" w:rsidRDefault="00B951C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0A87" w:rsidRDefault="00D70A87" w:rsidP="00B951C7">
      <w:r>
        <w:separator/>
      </w:r>
    </w:p>
  </w:footnote>
  <w:footnote w:type="continuationSeparator" w:id="0">
    <w:p w:rsidR="00D70A87" w:rsidRDefault="00D70A87" w:rsidP="00B951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XIP+LCIeqmLRgkXUb4LQTJI5Q1E=" w:salt="83w6CsAaJyGBTWnIaaLahg==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1DA"/>
    <w:rsid w:val="0000025B"/>
    <w:rsid w:val="0000183D"/>
    <w:rsid w:val="00001E93"/>
    <w:rsid w:val="0000229E"/>
    <w:rsid w:val="00002505"/>
    <w:rsid w:val="000027E9"/>
    <w:rsid w:val="000028B7"/>
    <w:rsid w:val="00002CAF"/>
    <w:rsid w:val="000036BE"/>
    <w:rsid w:val="00003768"/>
    <w:rsid w:val="000038E4"/>
    <w:rsid w:val="00003907"/>
    <w:rsid w:val="00003BB8"/>
    <w:rsid w:val="00004B40"/>
    <w:rsid w:val="000055F8"/>
    <w:rsid w:val="00005C8F"/>
    <w:rsid w:val="000065ED"/>
    <w:rsid w:val="000109C3"/>
    <w:rsid w:val="00011C58"/>
    <w:rsid w:val="00011DD1"/>
    <w:rsid w:val="00012A88"/>
    <w:rsid w:val="00012F95"/>
    <w:rsid w:val="0001489C"/>
    <w:rsid w:val="00014DE4"/>
    <w:rsid w:val="000155E1"/>
    <w:rsid w:val="000163CF"/>
    <w:rsid w:val="00016E30"/>
    <w:rsid w:val="00017DC4"/>
    <w:rsid w:val="00020115"/>
    <w:rsid w:val="000220E5"/>
    <w:rsid w:val="00025A06"/>
    <w:rsid w:val="00025C7C"/>
    <w:rsid w:val="000260A1"/>
    <w:rsid w:val="00026317"/>
    <w:rsid w:val="0002700A"/>
    <w:rsid w:val="00030111"/>
    <w:rsid w:val="00030FCA"/>
    <w:rsid w:val="00031A99"/>
    <w:rsid w:val="00031FA7"/>
    <w:rsid w:val="000320D3"/>
    <w:rsid w:val="000322C9"/>
    <w:rsid w:val="0003298B"/>
    <w:rsid w:val="00033621"/>
    <w:rsid w:val="00033716"/>
    <w:rsid w:val="00033B06"/>
    <w:rsid w:val="00035D69"/>
    <w:rsid w:val="000365C6"/>
    <w:rsid w:val="00037288"/>
    <w:rsid w:val="00037399"/>
    <w:rsid w:val="000414F2"/>
    <w:rsid w:val="00042039"/>
    <w:rsid w:val="000439EB"/>
    <w:rsid w:val="000444F7"/>
    <w:rsid w:val="00044C83"/>
    <w:rsid w:val="00045313"/>
    <w:rsid w:val="000454E8"/>
    <w:rsid w:val="00045E68"/>
    <w:rsid w:val="0004667B"/>
    <w:rsid w:val="000470B9"/>
    <w:rsid w:val="000472E0"/>
    <w:rsid w:val="0005023A"/>
    <w:rsid w:val="000505E3"/>
    <w:rsid w:val="00051BD4"/>
    <w:rsid w:val="0005296C"/>
    <w:rsid w:val="0005302A"/>
    <w:rsid w:val="00053C4F"/>
    <w:rsid w:val="00054425"/>
    <w:rsid w:val="00054909"/>
    <w:rsid w:val="00055F32"/>
    <w:rsid w:val="000562F5"/>
    <w:rsid w:val="0005714B"/>
    <w:rsid w:val="00057493"/>
    <w:rsid w:val="00061B90"/>
    <w:rsid w:val="0006213E"/>
    <w:rsid w:val="00062735"/>
    <w:rsid w:val="00062C78"/>
    <w:rsid w:val="000677F7"/>
    <w:rsid w:val="00067CD6"/>
    <w:rsid w:val="00071183"/>
    <w:rsid w:val="00072539"/>
    <w:rsid w:val="00072ABB"/>
    <w:rsid w:val="00073BE0"/>
    <w:rsid w:val="00075D24"/>
    <w:rsid w:val="000830D8"/>
    <w:rsid w:val="000838B7"/>
    <w:rsid w:val="000839CE"/>
    <w:rsid w:val="0008408D"/>
    <w:rsid w:val="00084B81"/>
    <w:rsid w:val="00084D3E"/>
    <w:rsid w:val="00085319"/>
    <w:rsid w:val="00085D21"/>
    <w:rsid w:val="00085DBF"/>
    <w:rsid w:val="00087510"/>
    <w:rsid w:val="00087690"/>
    <w:rsid w:val="000906D9"/>
    <w:rsid w:val="0009097B"/>
    <w:rsid w:val="00090E18"/>
    <w:rsid w:val="00091EA0"/>
    <w:rsid w:val="00092B1B"/>
    <w:rsid w:val="00092F12"/>
    <w:rsid w:val="0009314A"/>
    <w:rsid w:val="00093469"/>
    <w:rsid w:val="000940BC"/>
    <w:rsid w:val="0009438D"/>
    <w:rsid w:val="000943A6"/>
    <w:rsid w:val="00094403"/>
    <w:rsid w:val="000948B6"/>
    <w:rsid w:val="00095F50"/>
    <w:rsid w:val="00097AEF"/>
    <w:rsid w:val="00097FAD"/>
    <w:rsid w:val="000A0A36"/>
    <w:rsid w:val="000A0C09"/>
    <w:rsid w:val="000A1CFC"/>
    <w:rsid w:val="000A2684"/>
    <w:rsid w:val="000A287F"/>
    <w:rsid w:val="000A34E5"/>
    <w:rsid w:val="000A46D3"/>
    <w:rsid w:val="000A5034"/>
    <w:rsid w:val="000A7477"/>
    <w:rsid w:val="000A772D"/>
    <w:rsid w:val="000B0B23"/>
    <w:rsid w:val="000B1796"/>
    <w:rsid w:val="000B2A85"/>
    <w:rsid w:val="000B3E80"/>
    <w:rsid w:val="000B4005"/>
    <w:rsid w:val="000B417F"/>
    <w:rsid w:val="000B42C9"/>
    <w:rsid w:val="000B4424"/>
    <w:rsid w:val="000B45A5"/>
    <w:rsid w:val="000B7C4F"/>
    <w:rsid w:val="000C0AE1"/>
    <w:rsid w:val="000C14B3"/>
    <w:rsid w:val="000C2F53"/>
    <w:rsid w:val="000C35A3"/>
    <w:rsid w:val="000C3AC6"/>
    <w:rsid w:val="000C42C4"/>
    <w:rsid w:val="000C4D9F"/>
    <w:rsid w:val="000C60AE"/>
    <w:rsid w:val="000C631E"/>
    <w:rsid w:val="000C7A67"/>
    <w:rsid w:val="000D00B6"/>
    <w:rsid w:val="000D101E"/>
    <w:rsid w:val="000D2F2C"/>
    <w:rsid w:val="000D2F76"/>
    <w:rsid w:val="000D2FF8"/>
    <w:rsid w:val="000D368B"/>
    <w:rsid w:val="000D3731"/>
    <w:rsid w:val="000D3818"/>
    <w:rsid w:val="000D404D"/>
    <w:rsid w:val="000D4C17"/>
    <w:rsid w:val="000D51AE"/>
    <w:rsid w:val="000D65DF"/>
    <w:rsid w:val="000D71D4"/>
    <w:rsid w:val="000D7628"/>
    <w:rsid w:val="000E017A"/>
    <w:rsid w:val="000E087E"/>
    <w:rsid w:val="000E0BD8"/>
    <w:rsid w:val="000E1DE1"/>
    <w:rsid w:val="000E2FF4"/>
    <w:rsid w:val="000E32C3"/>
    <w:rsid w:val="000E3EDA"/>
    <w:rsid w:val="000E45C3"/>
    <w:rsid w:val="000E4F82"/>
    <w:rsid w:val="000E53FE"/>
    <w:rsid w:val="000E6527"/>
    <w:rsid w:val="000E6E1B"/>
    <w:rsid w:val="000E7B19"/>
    <w:rsid w:val="000F0BDB"/>
    <w:rsid w:val="000F18B3"/>
    <w:rsid w:val="000F224E"/>
    <w:rsid w:val="000F28C6"/>
    <w:rsid w:val="000F2925"/>
    <w:rsid w:val="000F2CBC"/>
    <w:rsid w:val="000F3235"/>
    <w:rsid w:val="000F37BD"/>
    <w:rsid w:val="000F3EED"/>
    <w:rsid w:val="000F4450"/>
    <w:rsid w:val="000F5AB4"/>
    <w:rsid w:val="000F5EEF"/>
    <w:rsid w:val="000F6533"/>
    <w:rsid w:val="000F65D6"/>
    <w:rsid w:val="000F6B92"/>
    <w:rsid w:val="000F71FA"/>
    <w:rsid w:val="00100210"/>
    <w:rsid w:val="0010132C"/>
    <w:rsid w:val="00101A5E"/>
    <w:rsid w:val="0010218D"/>
    <w:rsid w:val="001024B0"/>
    <w:rsid w:val="00102EA1"/>
    <w:rsid w:val="00103005"/>
    <w:rsid w:val="001034EE"/>
    <w:rsid w:val="00103994"/>
    <w:rsid w:val="00104B6A"/>
    <w:rsid w:val="00111135"/>
    <w:rsid w:val="0011131B"/>
    <w:rsid w:val="00111960"/>
    <w:rsid w:val="00113244"/>
    <w:rsid w:val="00113314"/>
    <w:rsid w:val="0011346D"/>
    <w:rsid w:val="00114CDF"/>
    <w:rsid w:val="00116789"/>
    <w:rsid w:val="00116851"/>
    <w:rsid w:val="00116C5B"/>
    <w:rsid w:val="001177B3"/>
    <w:rsid w:val="00117E9E"/>
    <w:rsid w:val="0012029D"/>
    <w:rsid w:val="00121591"/>
    <w:rsid w:val="001226EB"/>
    <w:rsid w:val="00122812"/>
    <w:rsid w:val="0012311F"/>
    <w:rsid w:val="001233D6"/>
    <w:rsid w:val="00123A73"/>
    <w:rsid w:val="001240D7"/>
    <w:rsid w:val="001242D3"/>
    <w:rsid w:val="001247BE"/>
    <w:rsid w:val="00126727"/>
    <w:rsid w:val="00126F70"/>
    <w:rsid w:val="00127B16"/>
    <w:rsid w:val="00130305"/>
    <w:rsid w:val="00130FA3"/>
    <w:rsid w:val="001323BB"/>
    <w:rsid w:val="001329C9"/>
    <w:rsid w:val="00134E37"/>
    <w:rsid w:val="001358AC"/>
    <w:rsid w:val="00136477"/>
    <w:rsid w:val="00136B64"/>
    <w:rsid w:val="00137CC9"/>
    <w:rsid w:val="00141198"/>
    <w:rsid w:val="00141EE2"/>
    <w:rsid w:val="001431C1"/>
    <w:rsid w:val="00143637"/>
    <w:rsid w:val="00144A6C"/>
    <w:rsid w:val="001456B2"/>
    <w:rsid w:val="0014587E"/>
    <w:rsid w:val="00150646"/>
    <w:rsid w:val="0015120A"/>
    <w:rsid w:val="0015216B"/>
    <w:rsid w:val="0015254F"/>
    <w:rsid w:val="00152747"/>
    <w:rsid w:val="00154447"/>
    <w:rsid w:val="0015556B"/>
    <w:rsid w:val="00156C95"/>
    <w:rsid w:val="00162939"/>
    <w:rsid w:val="0016354E"/>
    <w:rsid w:val="001638CE"/>
    <w:rsid w:val="00163D6C"/>
    <w:rsid w:val="00163E28"/>
    <w:rsid w:val="00164597"/>
    <w:rsid w:val="0016472E"/>
    <w:rsid w:val="00165632"/>
    <w:rsid w:val="00166A8C"/>
    <w:rsid w:val="00167766"/>
    <w:rsid w:val="00167E37"/>
    <w:rsid w:val="00171613"/>
    <w:rsid w:val="001717CC"/>
    <w:rsid w:val="001724BD"/>
    <w:rsid w:val="00172A0C"/>
    <w:rsid w:val="00172D3D"/>
    <w:rsid w:val="00174380"/>
    <w:rsid w:val="00174DA9"/>
    <w:rsid w:val="00175F1F"/>
    <w:rsid w:val="00175FD4"/>
    <w:rsid w:val="0017731B"/>
    <w:rsid w:val="00177E13"/>
    <w:rsid w:val="00180161"/>
    <w:rsid w:val="00180E62"/>
    <w:rsid w:val="001829E9"/>
    <w:rsid w:val="0018357A"/>
    <w:rsid w:val="00183787"/>
    <w:rsid w:val="00183B26"/>
    <w:rsid w:val="00184B83"/>
    <w:rsid w:val="00184EC4"/>
    <w:rsid w:val="0018597E"/>
    <w:rsid w:val="001860F5"/>
    <w:rsid w:val="00187C6F"/>
    <w:rsid w:val="001903E8"/>
    <w:rsid w:val="001908ED"/>
    <w:rsid w:val="00190A1F"/>
    <w:rsid w:val="00191F6B"/>
    <w:rsid w:val="001923AF"/>
    <w:rsid w:val="00192495"/>
    <w:rsid w:val="0019249B"/>
    <w:rsid w:val="0019332F"/>
    <w:rsid w:val="0019372A"/>
    <w:rsid w:val="00193AF2"/>
    <w:rsid w:val="00193CB2"/>
    <w:rsid w:val="00194726"/>
    <w:rsid w:val="00194AEC"/>
    <w:rsid w:val="001958AF"/>
    <w:rsid w:val="00195FA2"/>
    <w:rsid w:val="00196A5F"/>
    <w:rsid w:val="00197C93"/>
    <w:rsid w:val="001A0A6B"/>
    <w:rsid w:val="001A0E85"/>
    <w:rsid w:val="001A1F68"/>
    <w:rsid w:val="001A212F"/>
    <w:rsid w:val="001A230C"/>
    <w:rsid w:val="001A23BA"/>
    <w:rsid w:val="001A24BE"/>
    <w:rsid w:val="001A2873"/>
    <w:rsid w:val="001A2E5B"/>
    <w:rsid w:val="001A41A4"/>
    <w:rsid w:val="001A4952"/>
    <w:rsid w:val="001A49F1"/>
    <w:rsid w:val="001A54D9"/>
    <w:rsid w:val="001A5614"/>
    <w:rsid w:val="001A596C"/>
    <w:rsid w:val="001A5B95"/>
    <w:rsid w:val="001A6C3E"/>
    <w:rsid w:val="001B06BA"/>
    <w:rsid w:val="001B0C8D"/>
    <w:rsid w:val="001B1BC3"/>
    <w:rsid w:val="001B1BF6"/>
    <w:rsid w:val="001B22CC"/>
    <w:rsid w:val="001B3E8D"/>
    <w:rsid w:val="001B4A1F"/>
    <w:rsid w:val="001B4E66"/>
    <w:rsid w:val="001B5139"/>
    <w:rsid w:val="001B5B9A"/>
    <w:rsid w:val="001B5FB2"/>
    <w:rsid w:val="001B6006"/>
    <w:rsid w:val="001B628E"/>
    <w:rsid w:val="001B6DF8"/>
    <w:rsid w:val="001B7CD4"/>
    <w:rsid w:val="001B7E9E"/>
    <w:rsid w:val="001C0EC6"/>
    <w:rsid w:val="001C130D"/>
    <w:rsid w:val="001C255B"/>
    <w:rsid w:val="001C25CA"/>
    <w:rsid w:val="001C2DEF"/>
    <w:rsid w:val="001C2EF5"/>
    <w:rsid w:val="001C40AD"/>
    <w:rsid w:val="001C569F"/>
    <w:rsid w:val="001C59E3"/>
    <w:rsid w:val="001C6C10"/>
    <w:rsid w:val="001C71E4"/>
    <w:rsid w:val="001C7BDA"/>
    <w:rsid w:val="001D01FD"/>
    <w:rsid w:val="001D3F91"/>
    <w:rsid w:val="001D4154"/>
    <w:rsid w:val="001D4363"/>
    <w:rsid w:val="001D47B9"/>
    <w:rsid w:val="001D5EEE"/>
    <w:rsid w:val="001D68BA"/>
    <w:rsid w:val="001D716A"/>
    <w:rsid w:val="001E07AE"/>
    <w:rsid w:val="001E1000"/>
    <w:rsid w:val="001E1093"/>
    <w:rsid w:val="001E1CD5"/>
    <w:rsid w:val="001E2C1A"/>
    <w:rsid w:val="001E3484"/>
    <w:rsid w:val="001E3488"/>
    <w:rsid w:val="001E40F9"/>
    <w:rsid w:val="001E446E"/>
    <w:rsid w:val="001E5A55"/>
    <w:rsid w:val="001E5E12"/>
    <w:rsid w:val="001E6C20"/>
    <w:rsid w:val="001E7960"/>
    <w:rsid w:val="001F0561"/>
    <w:rsid w:val="001F1540"/>
    <w:rsid w:val="001F26C1"/>
    <w:rsid w:val="001F26DA"/>
    <w:rsid w:val="001F2BC5"/>
    <w:rsid w:val="001F2FB1"/>
    <w:rsid w:val="001F4A0A"/>
    <w:rsid w:val="001F4EA6"/>
    <w:rsid w:val="001F5F69"/>
    <w:rsid w:val="001F6601"/>
    <w:rsid w:val="001F6606"/>
    <w:rsid w:val="001F741B"/>
    <w:rsid w:val="001F7617"/>
    <w:rsid w:val="001F76CC"/>
    <w:rsid w:val="0020083D"/>
    <w:rsid w:val="00201191"/>
    <w:rsid w:val="00201B9A"/>
    <w:rsid w:val="00201FAD"/>
    <w:rsid w:val="00203184"/>
    <w:rsid w:val="0020463C"/>
    <w:rsid w:val="002046A6"/>
    <w:rsid w:val="00204AE3"/>
    <w:rsid w:val="00205C72"/>
    <w:rsid w:val="00206478"/>
    <w:rsid w:val="002074D8"/>
    <w:rsid w:val="002105E9"/>
    <w:rsid w:val="00211123"/>
    <w:rsid w:val="00211AF2"/>
    <w:rsid w:val="00211CB3"/>
    <w:rsid w:val="002136A3"/>
    <w:rsid w:val="00214DCA"/>
    <w:rsid w:val="00216BF2"/>
    <w:rsid w:val="00216C79"/>
    <w:rsid w:val="0022103C"/>
    <w:rsid w:val="0022177F"/>
    <w:rsid w:val="00221F14"/>
    <w:rsid w:val="002224C3"/>
    <w:rsid w:val="00222EE4"/>
    <w:rsid w:val="0022303B"/>
    <w:rsid w:val="0022336B"/>
    <w:rsid w:val="002244EE"/>
    <w:rsid w:val="00224CEC"/>
    <w:rsid w:val="0022620C"/>
    <w:rsid w:val="0022654B"/>
    <w:rsid w:val="00227B9E"/>
    <w:rsid w:val="00230BAA"/>
    <w:rsid w:val="00230BE7"/>
    <w:rsid w:val="00230DA1"/>
    <w:rsid w:val="00230E0C"/>
    <w:rsid w:val="0023112E"/>
    <w:rsid w:val="00231992"/>
    <w:rsid w:val="00231D99"/>
    <w:rsid w:val="00234176"/>
    <w:rsid w:val="0023435E"/>
    <w:rsid w:val="00234491"/>
    <w:rsid w:val="00234ADE"/>
    <w:rsid w:val="00234C38"/>
    <w:rsid w:val="002352C0"/>
    <w:rsid w:val="00235A96"/>
    <w:rsid w:val="0023612E"/>
    <w:rsid w:val="0023683B"/>
    <w:rsid w:val="002371EC"/>
    <w:rsid w:val="00237CB8"/>
    <w:rsid w:val="002408BB"/>
    <w:rsid w:val="002409A4"/>
    <w:rsid w:val="00240CD1"/>
    <w:rsid w:val="00241E8B"/>
    <w:rsid w:val="002420E1"/>
    <w:rsid w:val="00242C95"/>
    <w:rsid w:val="00243104"/>
    <w:rsid w:val="00243CF4"/>
    <w:rsid w:val="00243E63"/>
    <w:rsid w:val="002442A5"/>
    <w:rsid w:val="00244490"/>
    <w:rsid w:val="00244A16"/>
    <w:rsid w:val="00244B3A"/>
    <w:rsid w:val="00245E73"/>
    <w:rsid w:val="002464CD"/>
    <w:rsid w:val="002465B3"/>
    <w:rsid w:val="00247728"/>
    <w:rsid w:val="00250B4E"/>
    <w:rsid w:val="0025104C"/>
    <w:rsid w:val="00251C0C"/>
    <w:rsid w:val="002521C3"/>
    <w:rsid w:val="002527AD"/>
    <w:rsid w:val="00252C05"/>
    <w:rsid w:val="00252F3F"/>
    <w:rsid w:val="002535F0"/>
    <w:rsid w:val="00253CA4"/>
    <w:rsid w:val="002602CF"/>
    <w:rsid w:val="00262645"/>
    <w:rsid w:val="00262E66"/>
    <w:rsid w:val="00264282"/>
    <w:rsid w:val="00265E53"/>
    <w:rsid w:val="00265ED3"/>
    <w:rsid w:val="00266440"/>
    <w:rsid w:val="002666B3"/>
    <w:rsid w:val="0026711B"/>
    <w:rsid w:val="00267731"/>
    <w:rsid w:val="00267F32"/>
    <w:rsid w:val="0027096B"/>
    <w:rsid w:val="002715E7"/>
    <w:rsid w:val="00272890"/>
    <w:rsid w:val="00272EB7"/>
    <w:rsid w:val="002735E2"/>
    <w:rsid w:val="00274442"/>
    <w:rsid w:val="0027792D"/>
    <w:rsid w:val="002779D5"/>
    <w:rsid w:val="00277EA4"/>
    <w:rsid w:val="00280390"/>
    <w:rsid w:val="00280676"/>
    <w:rsid w:val="002807BA"/>
    <w:rsid w:val="0028093B"/>
    <w:rsid w:val="00280DCA"/>
    <w:rsid w:val="00281157"/>
    <w:rsid w:val="00281D49"/>
    <w:rsid w:val="002823AC"/>
    <w:rsid w:val="00283464"/>
    <w:rsid w:val="00283D32"/>
    <w:rsid w:val="0028449A"/>
    <w:rsid w:val="002844D7"/>
    <w:rsid w:val="0028543C"/>
    <w:rsid w:val="00286BC6"/>
    <w:rsid w:val="00286F60"/>
    <w:rsid w:val="002872C2"/>
    <w:rsid w:val="00290E39"/>
    <w:rsid w:val="00291663"/>
    <w:rsid w:val="0029188D"/>
    <w:rsid w:val="00291F47"/>
    <w:rsid w:val="00292010"/>
    <w:rsid w:val="00292478"/>
    <w:rsid w:val="0029261C"/>
    <w:rsid w:val="0029373D"/>
    <w:rsid w:val="00294092"/>
    <w:rsid w:val="002942D5"/>
    <w:rsid w:val="00295DAD"/>
    <w:rsid w:val="002963AF"/>
    <w:rsid w:val="00296802"/>
    <w:rsid w:val="0029717D"/>
    <w:rsid w:val="00297399"/>
    <w:rsid w:val="00297A20"/>
    <w:rsid w:val="002A02A4"/>
    <w:rsid w:val="002A0431"/>
    <w:rsid w:val="002A0F6A"/>
    <w:rsid w:val="002A1F80"/>
    <w:rsid w:val="002A32A6"/>
    <w:rsid w:val="002A37CE"/>
    <w:rsid w:val="002A40DA"/>
    <w:rsid w:val="002A4328"/>
    <w:rsid w:val="002A4E23"/>
    <w:rsid w:val="002A6725"/>
    <w:rsid w:val="002A6C36"/>
    <w:rsid w:val="002A75DF"/>
    <w:rsid w:val="002B0EC9"/>
    <w:rsid w:val="002B10E9"/>
    <w:rsid w:val="002B2215"/>
    <w:rsid w:val="002B3778"/>
    <w:rsid w:val="002B4198"/>
    <w:rsid w:val="002B426A"/>
    <w:rsid w:val="002B426B"/>
    <w:rsid w:val="002C003D"/>
    <w:rsid w:val="002C01F9"/>
    <w:rsid w:val="002C1434"/>
    <w:rsid w:val="002C1C83"/>
    <w:rsid w:val="002C42A2"/>
    <w:rsid w:val="002C42EB"/>
    <w:rsid w:val="002C4BEB"/>
    <w:rsid w:val="002C553D"/>
    <w:rsid w:val="002C680D"/>
    <w:rsid w:val="002C6A30"/>
    <w:rsid w:val="002C7A63"/>
    <w:rsid w:val="002D0C3F"/>
    <w:rsid w:val="002D12A3"/>
    <w:rsid w:val="002D19A4"/>
    <w:rsid w:val="002D25CE"/>
    <w:rsid w:val="002D2621"/>
    <w:rsid w:val="002D2C95"/>
    <w:rsid w:val="002D3102"/>
    <w:rsid w:val="002D3ADA"/>
    <w:rsid w:val="002D4653"/>
    <w:rsid w:val="002D6681"/>
    <w:rsid w:val="002D7FF4"/>
    <w:rsid w:val="002E0006"/>
    <w:rsid w:val="002E01EF"/>
    <w:rsid w:val="002E1C3D"/>
    <w:rsid w:val="002E1F54"/>
    <w:rsid w:val="002E2896"/>
    <w:rsid w:val="002E2B29"/>
    <w:rsid w:val="002E3753"/>
    <w:rsid w:val="002E39C4"/>
    <w:rsid w:val="002E5744"/>
    <w:rsid w:val="002E5D10"/>
    <w:rsid w:val="002E739F"/>
    <w:rsid w:val="002E7E8F"/>
    <w:rsid w:val="002F0448"/>
    <w:rsid w:val="002F3635"/>
    <w:rsid w:val="002F3B6B"/>
    <w:rsid w:val="002F3BDC"/>
    <w:rsid w:val="002F4CAE"/>
    <w:rsid w:val="002F4DC7"/>
    <w:rsid w:val="002F60E3"/>
    <w:rsid w:val="002F6C38"/>
    <w:rsid w:val="00301A2E"/>
    <w:rsid w:val="00301E4F"/>
    <w:rsid w:val="00302626"/>
    <w:rsid w:val="00303622"/>
    <w:rsid w:val="00305CB9"/>
    <w:rsid w:val="00306C56"/>
    <w:rsid w:val="00306FF6"/>
    <w:rsid w:val="0030752C"/>
    <w:rsid w:val="00307E84"/>
    <w:rsid w:val="00310075"/>
    <w:rsid w:val="00310695"/>
    <w:rsid w:val="003111F2"/>
    <w:rsid w:val="003118CF"/>
    <w:rsid w:val="003120A5"/>
    <w:rsid w:val="003123D0"/>
    <w:rsid w:val="00313519"/>
    <w:rsid w:val="0031479D"/>
    <w:rsid w:val="00314EC5"/>
    <w:rsid w:val="00315D62"/>
    <w:rsid w:val="00316B56"/>
    <w:rsid w:val="0031784D"/>
    <w:rsid w:val="00317DDD"/>
    <w:rsid w:val="00320645"/>
    <w:rsid w:val="00320B04"/>
    <w:rsid w:val="00321363"/>
    <w:rsid w:val="00321CB6"/>
    <w:rsid w:val="003230A9"/>
    <w:rsid w:val="00323672"/>
    <w:rsid w:val="00323766"/>
    <w:rsid w:val="003244F9"/>
    <w:rsid w:val="0032485B"/>
    <w:rsid w:val="00325350"/>
    <w:rsid w:val="003257C0"/>
    <w:rsid w:val="00325E71"/>
    <w:rsid w:val="00326B2A"/>
    <w:rsid w:val="0033031D"/>
    <w:rsid w:val="00330A0F"/>
    <w:rsid w:val="00331921"/>
    <w:rsid w:val="00333EC8"/>
    <w:rsid w:val="00333F55"/>
    <w:rsid w:val="00334122"/>
    <w:rsid w:val="0033629F"/>
    <w:rsid w:val="00336663"/>
    <w:rsid w:val="0033680D"/>
    <w:rsid w:val="00336932"/>
    <w:rsid w:val="00337898"/>
    <w:rsid w:val="00340429"/>
    <w:rsid w:val="003409E8"/>
    <w:rsid w:val="00341B1B"/>
    <w:rsid w:val="003422CB"/>
    <w:rsid w:val="00342983"/>
    <w:rsid w:val="003467E7"/>
    <w:rsid w:val="00346833"/>
    <w:rsid w:val="00346D8F"/>
    <w:rsid w:val="0034704B"/>
    <w:rsid w:val="003474EF"/>
    <w:rsid w:val="003500F5"/>
    <w:rsid w:val="003517B2"/>
    <w:rsid w:val="00351BF3"/>
    <w:rsid w:val="00352C68"/>
    <w:rsid w:val="0035305C"/>
    <w:rsid w:val="003536DA"/>
    <w:rsid w:val="00353B99"/>
    <w:rsid w:val="003548D2"/>
    <w:rsid w:val="00354B90"/>
    <w:rsid w:val="003554E3"/>
    <w:rsid w:val="0035590C"/>
    <w:rsid w:val="00355987"/>
    <w:rsid w:val="00355CDC"/>
    <w:rsid w:val="00356161"/>
    <w:rsid w:val="0035628A"/>
    <w:rsid w:val="00356909"/>
    <w:rsid w:val="00357B85"/>
    <w:rsid w:val="003603BF"/>
    <w:rsid w:val="0036081F"/>
    <w:rsid w:val="00361D1E"/>
    <w:rsid w:val="00362371"/>
    <w:rsid w:val="0036282E"/>
    <w:rsid w:val="00363123"/>
    <w:rsid w:val="00363D38"/>
    <w:rsid w:val="00364234"/>
    <w:rsid w:val="0036775F"/>
    <w:rsid w:val="00367E9C"/>
    <w:rsid w:val="00367EC5"/>
    <w:rsid w:val="003700B1"/>
    <w:rsid w:val="00371A5A"/>
    <w:rsid w:val="00371C42"/>
    <w:rsid w:val="00371C91"/>
    <w:rsid w:val="00371C95"/>
    <w:rsid w:val="00371D7F"/>
    <w:rsid w:val="00372178"/>
    <w:rsid w:val="003731F7"/>
    <w:rsid w:val="0037350E"/>
    <w:rsid w:val="00374F9F"/>
    <w:rsid w:val="00376168"/>
    <w:rsid w:val="00376884"/>
    <w:rsid w:val="00376B7E"/>
    <w:rsid w:val="003779B2"/>
    <w:rsid w:val="00377F46"/>
    <w:rsid w:val="0038085B"/>
    <w:rsid w:val="00380987"/>
    <w:rsid w:val="00380A2E"/>
    <w:rsid w:val="00380C42"/>
    <w:rsid w:val="0038117E"/>
    <w:rsid w:val="00381C83"/>
    <w:rsid w:val="003823B8"/>
    <w:rsid w:val="00382FA5"/>
    <w:rsid w:val="0038372B"/>
    <w:rsid w:val="003843EA"/>
    <w:rsid w:val="0038536F"/>
    <w:rsid w:val="00386023"/>
    <w:rsid w:val="003861C6"/>
    <w:rsid w:val="00387B47"/>
    <w:rsid w:val="00387E93"/>
    <w:rsid w:val="003904ED"/>
    <w:rsid w:val="0039084A"/>
    <w:rsid w:val="00390EC5"/>
    <w:rsid w:val="003915B3"/>
    <w:rsid w:val="00392D6B"/>
    <w:rsid w:val="00394551"/>
    <w:rsid w:val="00394EA1"/>
    <w:rsid w:val="00394EA9"/>
    <w:rsid w:val="00395C2F"/>
    <w:rsid w:val="00396098"/>
    <w:rsid w:val="003A069B"/>
    <w:rsid w:val="003A0841"/>
    <w:rsid w:val="003A10C6"/>
    <w:rsid w:val="003A33A4"/>
    <w:rsid w:val="003A3684"/>
    <w:rsid w:val="003A4169"/>
    <w:rsid w:val="003A45DA"/>
    <w:rsid w:val="003A4877"/>
    <w:rsid w:val="003A4908"/>
    <w:rsid w:val="003A4DFA"/>
    <w:rsid w:val="003A5C1B"/>
    <w:rsid w:val="003A6147"/>
    <w:rsid w:val="003A6576"/>
    <w:rsid w:val="003A67AB"/>
    <w:rsid w:val="003A6A47"/>
    <w:rsid w:val="003A72D2"/>
    <w:rsid w:val="003A783E"/>
    <w:rsid w:val="003A7B04"/>
    <w:rsid w:val="003B5408"/>
    <w:rsid w:val="003B5942"/>
    <w:rsid w:val="003B629D"/>
    <w:rsid w:val="003B69FE"/>
    <w:rsid w:val="003B7A50"/>
    <w:rsid w:val="003C0480"/>
    <w:rsid w:val="003C0C16"/>
    <w:rsid w:val="003C1597"/>
    <w:rsid w:val="003C1877"/>
    <w:rsid w:val="003C25D9"/>
    <w:rsid w:val="003C295F"/>
    <w:rsid w:val="003C3180"/>
    <w:rsid w:val="003C384E"/>
    <w:rsid w:val="003C3928"/>
    <w:rsid w:val="003C4263"/>
    <w:rsid w:val="003C48C1"/>
    <w:rsid w:val="003C4EA6"/>
    <w:rsid w:val="003D1C7A"/>
    <w:rsid w:val="003D1D12"/>
    <w:rsid w:val="003D216F"/>
    <w:rsid w:val="003D4B3A"/>
    <w:rsid w:val="003D548D"/>
    <w:rsid w:val="003D5892"/>
    <w:rsid w:val="003D651A"/>
    <w:rsid w:val="003D73F2"/>
    <w:rsid w:val="003D7965"/>
    <w:rsid w:val="003D7D6B"/>
    <w:rsid w:val="003E1437"/>
    <w:rsid w:val="003E22BE"/>
    <w:rsid w:val="003E2FB4"/>
    <w:rsid w:val="003E319A"/>
    <w:rsid w:val="003E334F"/>
    <w:rsid w:val="003E55B0"/>
    <w:rsid w:val="003E5674"/>
    <w:rsid w:val="003E6311"/>
    <w:rsid w:val="003E671C"/>
    <w:rsid w:val="003E691D"/>
    <w:rsid w:val="003E6D50"/>
    <w:rsid w:val="003E746E"/>
    <w:rsid w:val="003E7CD2"/>
    <w:rsid w:val="003E7FA9"/>
    <w:rsid w:val="003F05DD"/>
    <w:rsid w:val="003F0614"/>
    <w:rsid w:val="003F2E18"/>
    <w:rsid w:val="003F4BCE"/>
    <w:rsid w:val="003F5169"/>
    <w:rsid w:val="003F52C0"/>
    <w:rsid w:val="003F561B"/>
    <w:rsid w:val="003F6907"/>
    <w:rsid w:val="003F78D0"/>
    <w:rsid w:val="003F7E55"/>
    <w:rsid w:val="004009F0"/>
    <w:rsid w:val="00400D97"/>
    <w:rsid w:val="00401278"/>
    <w:rsid w:val="00402E1E"/>
    <w:rsid w:val="00405AEC"/>
    <w:rsid w:val="00405F73"/>
    <w:rsid w:val="00405F8D"/>
    <w:rsid w:val="00406F13"/>
    <w:rsid w:val="004070E7"/>
    <w:rsid w:val="00412292"/>
    <w:rsid w:val="004136B3"/>
    <w:rsid w:val="0041391D"/>
    <w:rsid w:val="004179FB"/>
    <w:rsid w:val="004215F8"/>
    <w:rsid w:val="00421F72"/>
    <w:rsid w:val="00422067"/>
    <w:rsid w:val="00422BE3"/>
    <w:rsid w:val="00422C15"/>
    <w:rsid w:val="00424513"/>
    <w:rsid w:val="00426392"/>
    <w:rsid w:val="00426A91"/>
    <w:rsid w:val="0043095E"/>
    <w:rsid w:val="004339AA"/>
    <w:rsid w:val="00433B6C"/>
    <w:rsid w:val="004345C0"/>
    <w:rsid w:val="00435490"/>
    <w:rsid w:val="0043564A"/>
    <w:rsid w:val="00435941"/>
    <w:rsid w:val="004367FD"/>
    <w:rsid w:val="004375CE"/>
    <w:rsid w:val="00441042"/>
    <w:rsid w:val="0044198E"/>
    <w:rsid w:val="00441D4A"/>
    <w:rsid w:val="00442553"/>
    <w:rsid w:val="00442BC3"/>
    <w:rsid w:val="00442D2F"/>
    <w:rsid w:val="004430DC"/>
    <w:rsid w:val="0044368E"/>
    <w:rsid w:val="00443B84"/>
    <w:rsid w:val="00443C8E"/>
    <w:rsid w:val="00444523"/>
    <w:rsid w:val="00444B85"/>
    <w:rsid w:val="00444C0B"/>
    <w:rsid w:val="00445919"/>
    <w:rsid w:val="0044654B"/>
    <w:rsid w:val="00446B54"/>
    <w:rsid w:val="00450312"/>
    <w:rsid w:val="00450506"/>
    <w:rsid w:val="0045051D"/>
    <w:rsid w:val="00450A40"/>
    <w:rsid w:val="00450C6D"/>
    <w:rsid w:val="00450D4C"/>
    <w:rsid w:val="00451634"/>
    <w:rsid w:val="0045358E"/>
    <w:rsid w:val="00453AA5"/>
    <w:rsid w:val="00453CA0"/>
    <w:rsid w:val="00454A63"/>
    <w:rsid w:val="00456205"/>
    <w:rsid w:val="004563A4"/>
    <w:rsid w:val="00457194"/>
    <w:rsid w:val="004617BC"/>
    <w:rsid w:val="00461823"/>
    <w:rsid w:val="00462680"/>
    <w:rsid w:val="00463819"/>
    <w:rsid w:val="00463F53"/>
    <w:rsid w:val="004643EF"/>
    <w:rsid w:val="00464415"/>
    <w:rsid w:val="00464716"/>
    <w:rsid w:val="00465213"/>
    <w:rsid w:val="00465D41"/>
    <w:rsid w:val="004714BC"/>
    <w:rsid w:val="00471A19"/>
    <w:rsid w:val="0047340A"/>
    <w:rsid w:val="00473A9A"/>
    <w:rsid w:val="00474B08"/>
    <w:rsid w:val="00475339"/>
    <w:rsid w:val="00475515"/>
    <w:rsid w:val="0047598D"/>
    <w:rsid w:val="004761C2"/>
    <w:rsid w:val="00476270"/>
    <w:rsid w:val="00477AF9"/>
    <w:rsid w:val="00480A57"/>
    <w:rsid w:val="004814B9"/>
    <w:rsid w:val="00481943"/>
    <w:rsid w:val="004830DB"/>
    <w:rsid w:val="00483BBD"/>
    <w:rsid w:val="00484379"/>
    <w:rsid w:val="00485BE0"/>
    <w:rsid w:val="00490762"/>
    <w:rsid w:val="0049120D"/>
    <w:rsid w:val="0049165B"/>
    <w:rsid w:val="00491D39"/>
    <w:rsid w:val="004922EB"/>
    <w:rsid w:val="004935BC"/>
    <w:rsid w:val="0049385C"/>
    <w:rsid w:val="00493D93"/>
    <w:rsid w:val="00495247"/>
    <w:rsid w:val="00495379"/>
    <w:rsid w:val="00495783"/>
    <w:rsid w:val="00495F05"/>
    <w:rsid w:val="004969E8"/>
    <w:rsid w:val="00496F2E"/>
    <w:rsid w:val="004A03CC"/>
    <w:rsid w:val="004A12F7"/>
    <w:rsid w:val="004A20FB"/>
    <w:rsid w:val="004A26A4"/>
    <w:rsid w:val="004A3005"/>
    <w:rsid w:val="004A43A3"/>
    <w:rsid w:val="004A46B7"/>
    <w:rsid w:val="004A4E4E"/>
    <w:rsid w:val="004A56D2"/>
    <w:rsid w:val="004A5888"/>
    <w:rsid w:val="004A7BF6"/>
    <w:rsid w:val="004B0BC8"/>
    <w:rsid w:val="004B21D7"/>
    <w:rsid w:val="004B24C0"/>
    <w:rsid w:val="004B30D3"/>
    <w:rsid w:val="004B354D"/>
    <w:rsid w:val="004B404B"/>
    <w:rsid w:val="004B40D5"/>
    <w:rsid w:val="004B429F"/>
    <w:rsid w:val="004B53AB"/>
    <w:rsid w:val="004B56F4"/>
    <w:rsid w:val="004B5934"/>
    <w:rsid w:val="004B5B3D"/>
    <w:rsid w:val="004B5CDF"/>
    <w:rsid w:val="004B656D"/>
    <w:rsid w:val="004B65D1"/>
    <w:rsid w:val="004B6DA6"/>
    <w:rsid w:val="004B70C8"/>
    <w:rsid w:val="004B72E2"/>
    <w:rsid w:val="004C072D"/>
    <w:rsid w:val="004C128D"/>
    <w:rsid w:val="004C21AF"/>
    <w:rsid w:val="004C2306"/>
    <w:rsid w:val="004C27DD"/>
    <w:rsid w:val="004C4001"/>
    <w:rsid w:val="004C469A"/>
    <w:rsid w:val="004C503A"/>
    <w:rsid w:val="004C5699"/>
    <w:rsid w:val="004C6937"/>
    <w:rsid w:val="004C6BFF"/>
    <w:rsid w:val="004C6D49"/>
    <w:rsid w:val="004D011B"/>
    <w:rsid w:val="004D0832"/>
    <w:rsid w:val="004D23BF"/>
    <w:rsid w:val="004D250A"/>
    <w:rsid w:val="004D482F"/>
    <w:rsid w:val="004D4B05"/>
    <w:rsid w:val="004D6BF3"/>
    <w:rsid w:val="004D7870"/>
    <w:rsid w:val="004E0A77"/>
    <w:rsid w:val="004E13CC"/>
    <w:rsid w:val="004E1FF2"/>
    <w:rsid w:val="004E2849"/>
    <w:rsid w:val="004E28D5"/>
    <w:rsid w:val="004E351F"/>
    <w:rsid w:val="004E3ACF"/>
    <w:rsid w:val="004E402A"/>
    <w:rsid w:val="004E493A"/>
    <w:rsid w:val="004E5288"/>
    <w:rsid w:val="004E6625"/>
    <w:rsid w:val="004E6B2B"/>
    <w:rsid w:val="004E750A"/>
    <w:rsid w:val="004E75C2"/>
    <w:rsid w:val="004F108E"/>
    <w:rsid w:val="004F1FA4"/>
    <w:rsid w:val="004F2AE9"/>
    <w:rsid w:val="004F2B73"/>
    <w:rsid w:val="004F2E94"/>
    <w:rsid w:val="004F30CA"/>
    <w:rsid w:val="004F4618"/>
    <w:rsid w:val="004F4784"/>
    <w:rsid w:val="004F5C17"/>
    <w:rsid w:val="004F5E8E"/>
    <w:rsid w:val="005002FE"/>
    <w:rsid w:val="0050061D"/>
    <w:rsid w:val="005012A9"/>
    <w:rsid w:val="005014E4"/>
    <w:rsid w:val="0050165C"/>
    <w:rsid w:val="00501CE4"/>
    <w:rsid w:val="00503157"/>
    <w:rsid w:val="00504EF8"/>
    <w:rsid w:val="005060A1"/>
    <w:rsid w:val="005072A7"/>
    <w:rsid w:val="00507569"/>
    <w:rsid w:val="0050790E"/>
    <w:rsid w:val="00511589"/>
    <w:rsid w:val="005119B0"/>
    <w:rsid w:val="00514B73"/>
    <w:rsid w:val="0051734E"/>
    <w:rsid w:val="00517B19"/>
    <w:rsid w:val="005209AA"/>
    <w:rsid w:val="00520BDC"/>
    <w:rsid w:val="00521417"/>
    <w:rsid w:val="00522B5F"/>
    <w:rsid w:val="00522CA4"/>
    <w:rsid w:val="00522EC0"/>
    <w:rsid w:val="00525E98"/>
    <w:rsid w:val="00526014"/>
    <w:rsid w:val="00526351"/>
    <w:rsid w:val="005268A8"/>
    <w:rsid w:val="005274AD"/>
    <w:rsid w:val="00527D03"/>
    <w:rsid w:val="00530229"/>
    <w:rsid w:val="005317C7"/>
    <w:rsid w:val="00531B3E"/>
    <w:rsid w:val="00531D6F"/>
    <w:rsid w:val="00531EB2"/>
    <w:rsid w:val="005323DD"/>
    <w:rsid w:val="00533641"/>
    <w:rsid w:val="005346CC"/>
    <w:rsid w:val="00534CA6"/>
    <w:rsid w:val="0053510B"/>
    <w:rsid w:val="00535546"/>
    <w:rsid w:val="00535807"/>
    <w:rsid w:val="00536505"/>
    <w:rsid w:val="005377AA"/>
    <w:rsid w:val="0053787E"/>
    <w:rsid w:val="005406C4"/>
    <w:rsid w:val="00540BEA"/>
    <w:rsid w:val="00541F9C"/>
    <w:rsid w:val="00541FB5"/>
    <w:rsid w:val="005422FF"/>
    <w:rsid w:val="00543F42"/>
    <w:rsid w:val="00545367"/>
    <w:rsid w:val="00545521"/>
    <w:rsid w:val="0054760A"/>
    <w:rsid w:val="005503F1"/>
    <w:rsid w:val="005504F4"/>
    <w:rsid w:val="0055052E"/>
    <w:rsid w:val="00550865"/>
    <w:rsid w:val="005518B1"/>
    <w:rsid w:val="00551BBE"/>
    <w:rsid w:val="00551BF3"/>
    <w:rsid w:val="00551CA8"/>
    <w:rsid w:val="00551CCE"/>
    <w:rsid w:val="00552CFA"/>
    <w:rsid w:val="00553493"/>
    <w:rsid w:val="00553859"/>
    <w:rsid w:val="00553AD6"/>
    <w:rsid w:val="0055694F"/>
    <w:rsid w:val="00556E5F"/>
    <w:rsid w:val="0055759E"/>
    <w:rsid w:val="00557938"/>
    <w:rsid w:val="00560423"/>
    <w:rsid w:val="00561FD4"/>
    <w:rsid w:val="0056279D"/>
    <w:rsid w:val="00562872"/>
    <w:rsid w:val="005631A5"/>
    <w:rsid w:val="00564638"/>
    <w:rsid w:val="00564DA3"/>
    <w:rsid w:val="005650A7"/>
    <w:rsid w:val="00565479"/>
    <w:rsid w:val="00565DA1"/>
    <w:rsid w:val="00566ADC"/>
    <w:rsid w:val="00570049"/>
    <w:rsid w:val="005701DA"/>
    <w:rsid w:val="0057055F"/>
    <w:rsid w:val="005706E2"/>
    <w:rsid w:val="00571D20"/>
    <w:rsid w:val="005750A2"/>
    <w:rsid w:val="0057649A"/>
    <w:rsid w:val="00576631"/>
    <w:rsid w:val="00576B33"/>
    <w:rsid w:val="005770E6"/>
    <w:rsid w:val="0057722B"/>
    <w:rsid w:val="005806B7"/>
    <w:rsid w:val="005816BF"/>
    <w:rsid w:val="00583794"/>
    <w:rsid w:val="00584CAA"/>
    <w:rsid w:val="00586457"/>
    <w:rsid w:val="00587D5C"/>
    <w:rsid w:val="005909AE"/>
    <w:rsid w:val="005909DC"/>
    <w:rsid w:val="00590A46"/>
    <w:rsid w:val="00591004"/>
    <w:rsid w:val="0059189B"/>
    <w:rsid w:val="00592063"/>
    <w:rsid w:val="005921B1"/>
    <w:rsid w:val="00593A15"/>
    <w:rsid w:val="005951DC"/>
    <w:rsid w:val="00595DC9"/>
    <w:rsid w:val="00597C48"/>
    <w:rsid w:val="005A081A"/>
    <w:rsid w:val="005A0FF6"/>
    <w:rsid w:val="005A13C4"/>
    <w:rsid w:val="005A18DD"/>
    <w:rsid w:val="005A203C"/>
    <w:rsid w:val="005A2110"/>
    <w:rsid w:val="005A2D83"/>
    <w:rsid w:val="005A4319"/>
    <w:rsid w:val="005A4663"/>
    <w:rsid w:val="005A4A56"/>
    <w:rsid w:val="005A6814"/>
    <w:rsid w:val="005A720A"/>
    <w:rsid w:val="005B012B"/>
    <w:rsid w:val="005B0733"/>
    <w:rsid w:val="005B1867"/>
    <w:rsid w:val="005B1A3B"/>
    <w:rsid w:val="005B27F0"/>
    <w:rsid w:val="005B4C45"/>
    <w:rsid w:val="005B6061"/>
    <w:rsid w:val="005B612C"/>
    <w:rsid w:val="005B6454"/>
    <w:rsid w:val="005B6822"/>
    <w:rsid w:val="005B71ED"/>
    <w:rsid w:val="005B7D28"/>
    <w:rsid w:val="005C160C"/>
    <w:rsid w:val="005C1BB3"/>
    <w:rsid w:val="005C289D"/>
    <w:rsid w:val="005C2AC0"/>
    <w:rsid w:val="005C3779"/>
    <w:rsid w:val="005C39C0"/>
    <w:rsid w:val="005C3D44"/>
    <w:rsid w:val="005C3EC7"/>
    <w:rsid w:val="005C4B14"/>
    <w:rsid w:val="005C4F80"/>
    <w:rsid w:val="005C5688"/>
    <w:rsid w:val="005C67D3"/>
    <w:rsid w:val="005C696C"/>
    <w:rsid w:val="005C6A4B"/>
    <w:rsid w:val="005C6ECF"/>
    <w:rsid w:val="005D00A8"/>
    <w:rsid w:val="005D113A"/>
    <w:rsid w:val="005D1CD7"/>
    <w:rsid w:val="005D26D4"/>
    <w:rsid w:val="005D2AFC"/>
    <w:rsid w:val="005D2BA0"/>
    <w:rsid w:val="005D2D0C"/>
    <w:rsid w:val="005D3336"/>
    <w:rsid w:val="005D3452"/>
    <w:rsid w:val="005D37F3"/>
    <w:rsid w:val="005D3B0F"/>
    <w:rsid w:val="005D4C33"/>
    <w:rsid w:val="005D58DA"/>
    <w:rsid w:val="005D591F"/>
    <w:rsid w:val="005D596C"/>
    <w:rsid w:val="005D5A28"/>
    <w:rsid w:val="005D5D5D"/>
    <w:rsid w:val="005D738E"/>
    <w:rsid w:val="005D7C48"/>
    <w:rsid w:val="005D7E80"/>
    <w:rsid w:val="005E04BD"/>
    <w:rsid w:val="005E0FA3"/>
    <w:rsid w:val="005E129C"/>
    <w:rsid w:val="005E20B9"/>
    <w:rsid w:val="005E2333"/>
    <w:rsid w:val="005E3B3C"/>
    <w:rsid w:val="005E46A0"/>
    <w:rsid w:val="005E4934"/>
    <w:rsid w:val="005E72AD"/>
    <w:rsid w:val="005E781E"/>
    <w:rsid w:val="005E7938"/>
    <w:rsid w:val="005F09F5"/>
    <w:rsid w:val="005F197B"/>
    <w:rsid w:val="005F3C9C"/>
    <w:rsid w:val="005F45EA"/>
    <w:rsid w:val="005F6734"/>
    <w:rsid w:val="005F68AB"/>
    <w:rsid w:val="00600BAA"/>
    <w:rsid w:val="00600DD0"/>
    <w:rsid w:val="006017FA"/>
    <w:rsid w:val="00601AE0"/>
    <w:rsid w:val="006026AD"/>
    <w:rsid w:val="00602775"/>
    <w:rsid w:val="00603402"/>
    <w:rsid w:val="006036C1"/>
    <w:rsid w:val="00603A86"/>
    <w:rsid w:val="0060438D"/>
    <w:rsid w:val="00604A8B"/>
    <w:rsid w:val="00605DD0"/>
    <w:rsid w:val="00605E38"/>
    <w:rsid w:val="006062B6"/>
    <w:rsid w:val="0061066B"/>
    <w:rsid w:val="00610ADC"/>
    <w:rsid w:val="00610D16"/>
    <w:rsid w:val="00612969"/>
    <w:rsid w:val="006137F6"/>
    <w:rsid w:val="00613872"/>
    <w:rsid w:val="00615136"/>
    <w:rsid w:val="006161C3"/>
    <w:rsid w:val="00616DA9"/>
    <w:rsid w:val="0061705C"/>
    <w:rsid w:val="00617162"/>
    <w:rsid w:val="0061799B"/>
    <w:rsid w:val="00617C6A"/>
    <w:rsid w:val="00617C6B"/>
    <w:rsid w:val="00617F64"/>
    <w:rsid w:val="00620426"/>
    <w:rsid w:val="00620FB4"/>
    <w:rsid w:val="00621725"/>
    <w:rsid w:val="00621A2B"/>
    <w:rsid w:val="00622986"/>
    <w:rsid w:val="00622AF5"/>
    <w:rsid w:val="00622DE4"/>
    <w:rsid w:val="0062301C"/>
    <w:rsid w:val="00624C27"/>
    <w:rsid w:val="00625993"/>
    <w:rsid w:val="00625BDD"/>
    <w:rsid w:val="006274CD"/>
    <w:rsid w:val="0063110F"/>
    <w:rsid w:val="00632024"/>
    <w:rsid w:val="0063339D"/>
    <w:rsid w:val="00634705"/>
    <w:rsid w:val="00634A23"/>
    <w:rsid w:val="00634DC1"/>
    <w:rsid w:val="00635887"/>
    <w:rsid w:val="00637E06"/>
    <w:rsid w:val="00637ED8"/>
    <w:rsid w:val="00640A07"/>
    <w:rsid w:val="00640B61"/>
    <w:rsid w:val="0064134C"/>
    <w:rsid w:val="0064170B"/>
    <w:rsid w:val="006429AC"/>
    <w:rsid w:val="00643BE7"/>
    <w:rsid w:val="00643C60"/>
    <w:rsid w:val="00644366"/>
    <w:rsid w:val="00645841"/>
    <w:rsid w:val="00646229"/>
    <w:rsid w:val="0064658D"/>
    <w:rsid w:val="0064760A"/>
    <w:rsid w:val="00647743"/>
    <w:rsid w:val="006505C1"/>
    <w:rsid w:val="00651918"/>
    <w:rsid w:val="00652585"/>
    <w:rsid w:val="00653891"/>
    <w:rsid w:val="006541E3"/>
    <w:rsid w:val="00654ADA"/>
    <w:rsid w:val="00655548"/>
    <w:rsid w:val="00656DA6"/>
    <w:rsid w:val="006577FD"/>
    <w:rsid w:val="00660246"/>
    <w:rsid w:val="006618B6"/>
    <w:rsid w:val="00664C36"/>
    <w:rsid w:val="00664F08"/>
    <w:rsid w:val="006660C5"/>
    <w:rsid w:val="00666326"/>
    <w:rsid w:val="006667F1"/>
    <w:rsid w:val="00667672"/>
    <w:rsid w:val="00667CDE"/>
    <w:rsid w:val="00667DFB"/>
    <w:rsid w:val="00670BE2"/>
    <w:rsid w:val="00671958"/>
    <w:rsid w:val="00672C0E"/>
    <w:rsid w:val="00673654"/>
    <w:rsid w:val="00673BAA"/>
    <w:rsid w:val="00674A5D"/>
    <w:rsid w:val="006759A2"/>
    <w:rsid w:val="00675DE0"/>
    <w:rsid w:val="00675F1E"/>
    <w:rsid w:val="00676CFF"/>
    <w:rsid w:val="00681291"/>
    <w:rsid w:val="00681CF7"/>
    <w:rsid w:val="00685DD5"/>
    <w:rsid w:val="0068637F"/>
    <w:rsid w:val="00686C0F"/>
    <w:rsid w:val="00690028"/>
    <w:rsid w:val="00690B82"/>
    <w:rsid w:val="00691499"/>
    <w:rsid w:val="006915CF"/>
    <w:rsid w:val="00692665"/>
    <w:rsid w:val="006936EA"/>
    <w:rsid w:val="00694086"/>
    <w:rsid w:val="006941FE"/>
    <w:rsid w:val="006943A5"/>
    <w:rsid w:val="006945DD"/>
    <w:rsid w:val="00694A3B"/>
    <w:rsid w:val="00694F02"/>
    <w:rsid w:val="00694F38"/>
    <w:rsid w:val="006958E9"/>
    <w:rsid w:val="0069610E"/>
    <w:rsid w:val="006977B0"/>
    <w:rsid w:val="006A1453"/>
    <w:rsid w:val="006A1CCB"/>
    <w:rsid w:val="006A2370"/>
    <w:rsid w:val="006A2F59"/>
    <w:rsid w:val="006A3078"/>
    <w:rsid w:val="006A335F"/>
    <w:rsid w:val="006A6766"/>
    <w:rsid w:val="006A678B"/>
    <w:rsid w:val="006A6FCD"/>
    <w:rsid w:val="006A7F6D"/>
    <w:rsid w:val="006B0B74"/>
    <w:rsid w:val="006B1728"/>
    <w:rsid w:val="006B24C1"/>
    <w:rsid w:val="006B2FA3"/>
    <w:rsid w:val="006B3580"/>
    <w:rsid w:val="006B41C0"/>
    <w:rsid w:val="006B4247"/>
    <w:rsid w:val="006B42DA"/>
    <w:rsid w:val="006B472C"/>
    <w:rsid w:val="006B495F"/>
    <w:rsid w:val="006B4A2D"/>
    <w:rsid w:val="006B6949"/>
    <w:rsid w:val="006B6BAD"/>
    <w:rsid w:val="006B7107"/>
    <w:rsid w:val="006B74FF"/>
    <w:rsid w:val="006C061A"/>
    <w:rsid w:val="006C2220"/>
    <w:rsid w:val="006C363B"/>
    <w:rsid w:val="006C646A"/>
    <w:rsid w:val="006C67BA"/>
    <w:rsid w:val="006C6EB0"/>
    <w:rsid w:val="006C709E"/>
    <w:rsid w:val="006D058A"/>
    <w:rsid w:val="006D1ACD"/>
    <w:rsid w:val="006D1F13"/>
    <w:rsid w:val="006D2188"/>
    <w:rsid w:val="006D3447"/>
    <w:rsid w:val="006D4E7B"/>
    <w:rsid w:val="006D7147"/>
    <w:rsid w:val="006E0180"/>
    <w:rsid w:val="006E234C"/>
    <w:rsid w:val="006E4DCE"/>
    <w:rsid w:val="006F2450"/>
    <w:rsid w:val="006F49CF"/>
    <w:rsid w:val="006F4DF4"/>
    <w:rsid w:val="006F5E57"/>
    <w:rsid w:val="006F620D"/>
    <w:rsid w:val="006F6B0C"/>
    <w:rsid w:val="006F77BB"/>
    <w:rsid w:val="006F7C6F"/>
    <w:rsid w:val="00700CB2"/>
    <w:rsid w:val="00700E91"/>
    <w:rsid w:val="00701190"/>
    <w:rsid w:val="007049F9"/>
    <w:rsid w:val="00705162"/>
    <w:rsid w:val="00705E35"/>
    <w:rsid w:val="007062BC"/>
    <w:rsid w:val="007067F7"/>
    <w:rsid w:val="007078E3"/>
    <w:rsid w:val="00707B20"/>
    <w:rsid w:val="00710F71"/>
    <w:rsid w:val="00711769"/>
    <w:rsid w:val="00712E99"/>
    <w:rsid w:val="00713495"/>
    <w:rsid w:val="007134C8"/>
    <w:rsid w:val="00713884"/>
    <w:rsid w:val="00714007"/>
    <w:rsid w:val="0071500F"/>
    <w:rsid w:val="0071512C"/>
    <w:rsid w:val="00715886"/>
    <w:rsid w:val="00715DDE"/>
    <w:rsid w:val="0071622F"/>
    <w:rsid w:val="0071637E"/>
    <w:rsid w:val="007173A8"/>
    <w:rsid w:val="007175F4"/>
    <w:rsid w:val="007209E0"/>
    <w:rsid w:val="0072133E"/>
    <w:rsid w:val="007215B4"/>
    <w:rsid w:val="00723464"/>
    <w:rsid w:val="007241BB"/>
    <w:rsid w:val="007243A2"/>
    <w:rsid w:val="00726A05"/>
    <w:rsid w:val="007272A3"/>
    <w:rsid w:val="00727FCE"/>
    <w:rsid w:val="0073046F"/>
    <w:rsid w:val="00730AB3"/>
    <w:rsid w:val="00730CBB"/>
    <w:rsid w:val="00731975"/>
    <w:rsid w:val="00733490"/>
    <w:rsid w:val="00735EE2"/>
    <w:rsid w:val="0073739D"/>
    <w:rsid w:val="00737845"/>
    <w:rsid w:val="00737C9C"/>
    <w:rsid w:val="007403DD"/>
    <w:rsid w:val="00740474"/>
    <w:rsid w:val="00740581"/>
    <w:rsid w:val="00741A3C"/>
    <w:rsid w:val="007426B5"/>
    <w:rsid w:val="00743D13"/>
    <w:rsid w:val="00746461"/>
    <w:rsid w:val="00750517"/>
    <w:rsid w:val="00750D68"/>
    <w:rsid w:val="00750F78"/>
    <w:rsid w:val="0075175C"/>
    <w:rsid w:val="00751C49"/>
    <w:rsid w:val="00751EBF"/>
    <w:rsid w:val="007549E1"/>
    <w:rsid w:val="00754BA9"/>
    <w:rsid w:val="00754DA6"/>
    <w:rsid w:val="00754DFD"/>
    <w:rsid w:val="00755558"/>
    <w:rsid w:val="007555C0"/>
    <w:rsid w:val="007557F7"/>
    <w:rsid w:val="00755EFF"/>
    <w:rsid w:val="00756478"/>
    <w:rsid w:val="0075672C"/>
    <w:rsid w:val="00756A80"/>
    <w:rsid w:val="00757DC9"/>
    <w:rsid w:val="007601F9"/>
    <w:rsid w:val="00761778"/>
    <w:rsid w:val="00761EA6"/>
    <w:rsid w:val="00765005"/>
    <w:rsid w:val="0076527F"/>
    <w:rsid w:val="007657E9"/>
    <w:rsid w:val="00765B93"/>
    <w:rsid w:val="0076706E"/>
    <w:rsid w:val="00767210"/>
    <w:rsid w:val="007715C1"/>
    <w:rsid w:val="00772819"/>
    <w:rsid w:val="00772DA1"/>
    <w:rsid w:val="00772E87"/>
    <w:rsid w:val="00775082"/>
    <w:rsid w:val="0077676A"/>
    <w:rsid w:val="00776D89"/>
    <w:rsid w:val="00776F92"/>
    <w:rsid w:val="00780653"/>
    <w:rsid w:val="00780BFF"/>
    <w:rsid w:val="00780FC9"/>
    <w:rsid w:val="00781C54"/>
    <w:rsid w:val="0078268D"/>
    <w:rsid w:val="00782D66"/>
    <w:rsid w:val="007832E7"/>
    <w:rsid w:val="00783822"/>
    <w:rsid w:val="00784524"/>
    <w:rsid w:val="0078566E"/>
    <w:rsid w:val="00785D8D"/>
    <w:rsid w:val="00785E49"/>
    <w:rsid w:val="007860EF"/>
    <w:rsid w:val="0078616E"/>
    <w:rsid w:val="00786E61"/>
    <w:rsid w:val="007870B7"/>
    <w:rsid w:val="007871F7"/>
    <w:rsid w:val="00787E9C"/>
    <w:rsid w:val="00787F5F"/>
    <w:rsid w:val="00787FF0"/>
    <w:rsid w:val="0079021F"/>
    <w:rsid w:val="00790AA2"/>
    <w:rsid w:val="0079145B"/>
    <w:rsid w:val="00792E91"/>
    <w:rsid w:val="00793558"/>
    <w:rsid w:val="00793F49"/>
    <w:rsid w:val="00795575"/>
    <w:rsid w:val="00795EA6"/>
    <w:rsid w:val="00796135"/>
    <w:rsid w:val="0079615D"/>
    <w:rsid w:val="0079681F"/>
    <w:rsid w:val="00796EB9"/>
    <w:rsid w:val="007971B5"/>
    <w:rsid w:val="00797C04"/>
    <w:rsid w:val="007A0349"/>
    <w:rsid w:val="007A1274"/>
    <w:rsid w:val="007A1781"/>
    <w:rsid w:val="007A4363"/>
    <w:rsid w:val="007A747C"/>
    <w:rsid w:val="007A7970"/>
    <w:rsid w:val="007B0D2F"/>
    <w:rsid w:val="007B18AB"/>
    <w:rsid w:val="007B18F3"/>
    <w:rsid w:val="007B1EC3"/>
    <w:rsid w:val="007B26B9"/>
    <w:rsid w:val="007B28DE"/>
    <w:rsid w:val="007B31AA"/>
    <w:rsid w:val="007B3613"/>
    <w:rsid w:val="007B49CE"/>
    <w:rsid w:val="007B4AC7"/>
    <w:rsid w:val="007B6F68"/>
    <w:rsid w:val="007B7F7E"/>
    <w:rsid w:val="007C0C8D"/>
    <w:rsid w:val="007C0CFC"/>
    <w:rsid w:val="007C1350"/>
    <w:rsid w:val="007C1501"/>
    <w:rsid w:val="007C372F"/>
    <w:rsid w:val="007C3C21"/>
    <w:rsid w:val="007C4CA5"/>
    <w:rsid w:val="007C516D"/>
    <w:rsid w:val="007C7DD0"/>
    <w:rsid w:val="007C7FAD"/>
    <w:rsid w:val="007D00A8"/>
    <w:rsid w:val="007D0E59"/>
    <w:rsid w:val="007D1506"/>
    <w:rsid w:val="007D20AC"/>
    <w:rsid w:val="007D2917"/>
    <w:rsid w:val="007D2BBF"/>
    <w:rsid w:val="007D4747"/>
    <w:rsid w:val="007D4CCB"/>
    <w:rsid w:val="007D66B7"/>
    <w:rsid w:val="007D6EB2"/>
    <w:rsid w:val="007D71B6"/>
    <w:rsid w:val="007D7EC5"/>
    <w:rsid w:val="007E2E8E"/>
    <w:rsid w:val="007E3040"/>
    <w:rsid w:val="007E3D0A"/>
    <w:rsid w:val="007E3FE3"/>
    <w:rsid w:val="007E4933"/>
    <w:rsid w:val="007E5AC7"/>
    <w:rsid w:val="007E5C67"/>
    <w:rsid w:val="007E7BB7"/>
    <w:rsid w:val="007F0DB0"/>
    <w:rsid w:val="007F1312"/>
    <w:rsid w:val="007F1BF8"/>
    <w:rsid w:val="007F2239"/>
    <w:rsid w:val="007F2455"/>
    <w:rsid w:val="007F2C5B"/>
    <w:rsid w:val="007F3EC0"/>
    <w:rsid w:val="007F4553"/>
    <w:rsid w:val="007F490C"/>
    <w:rsid w:val="007F534C"/>
    <w:rsid w:val="007F6DC6"/>
    <w:rsid w:val="007F77F6"/>
    <w:rsid w:val="0080167E"/>
    <w:rsid w:val="008017BC"/>
    <w:rsid w:val="00802330"/>
    <w:rsid w:val="008027B5"/>
    <w:rsid w:val="008046F3"/>
    <w:rsid w:val="008049B0"/>
    <w:rsid w:val="00804A07"/>
    <w:rsid w:val="00805908"/>
    <w:rsid w:val="00805F26"/>
    <w:rsid w:val="00807532"/>
    <w:rsid w:val="00807F4F"/>
    <w:rsid w:val="00810299"/>
    <w:rsid w:val="00810C8C"/>
    <w:rsid w:val="00811190"/>
    <w:rsid w:val="00811CA7"/>
    <w:rsid w:val="00811DD3"/>
    <w:rsid w:val="0081215E"/>
    <w:rsid w:val="008121CB"/>
    <w:rsid w:val="008128AE"/>
    <w:rsid w:val="00812A79"/>
    <w:rsid w:val="00812B57"/>
    <w:rsid w:val="00813551"/>
    <w:rsid w:val="008145A8"/>
    <w:rsid w:val="00815A09"/>
    <w:rsid w:val="008177E0"/>
    <w:rsid w:val="0082041D"/>
    <w:rsid w:val="00821413"/>
    <w:rsid w:val="008219D4"/>
    <w:rsid w:val="00823188"/>
    <w:rsid w:val="00824A4A"/>
    <w:rsid w:val="00824A8C"/>
    <w:rsid w:val="00825BC5"/>
    <w:rsid w:val="008266DE"/>
    <w:rsid w:val="00826C74"/>
    <w:rsid w:val="00830154"/>
    <w:rsid w:val="00831EC6"/>
    <w:rsid w:val="00832AF3"/>
    <w:rsid w:val="00833085"/>
    <w:rsid w:val="00833916"/>
    <w:rsid w:val="00833983"/>
    <w:rsid w:val="008349F1"/>
    <w:rsid w:val="00835941"/>
    <w:rsid w:val="00836034"/>
    <w:rsid w:val="00836D9D"/>
    <w:rsid w:val="00837ACA"/>
    <w:rsid w:val="0084054B"/>
    <w:rsid w:val="00840889"/>
    <w:rsid w:val="00841364"/>
    <w:rsid w:val="008418C3"/>
    <w:rsid w:val="0084299F"/>
    <w:rsid w:val="00843628"/>
    <w:rsid w:val="0084424C"/>
    <w:rsid w:val="008448A8"/>
    <w:rsid w:val="0084509B"/>
    <w:rsid w:val="008467C2"/>
    <w:rsid w:val="008470A6"/>
    <w:rsid w:val="00847C26"/>
    <w:rsid w:val="00847D98"/>
    <w:rsid w:val="00847E2E"/>
    <w:rsid w:val="00850A7E"/>
    <w:rsid w:val="00850B50"/>
    <w:rsid w:val="00850DB9"/>
    <w:rsid w:val="00852115"/>
    <w:rsid w:val="00853A6C"/>
    <w:rsid w:val="00854816"/>
    <w:rsid w:val="00854DB6"/>
    <w:rsid w:val="00856DC8"/>
    <w:rsid w:val="00860B04"/>
    <w:rsid w:val="00860C80"/>
    <w:rsid w:val="008612C1"/>
    <w:rsid w:val="0086175C"/>
    <w:rsid w:val="0086212E"/>
    <w:rsid w:val="0086299C"/>
    <w:rsid w:val="008648CB"/>
    <w:rsid w:val="00866615"/>
    <w:rsid w:val="00867043"/>
    <w:rsid w:val="00867F58"/>
    <w:rsid w:val="00870C28"/>
    <w:rsid w:val="00870CC0"/>
    <w:rsid w:val="00870EA2"/>
    <w:rsid w:val="008716E9"/>
    <w:rsid w:val="00871C6E"/>
    <w:rsid w:val="00872009"/>
    <w:rsid w:val="008728B9"/>
    <w:rsid w:val="0087393E"/>
    <w:rsid w:val="00873CC7"/>
    <w:rsid w:val="00873DDC"/>
    <w:rsid w:val="0087421F"/>
    <w:rsid w:val="0087599F"/>
    <w:rsid w:val="0087654C"/>
    <w:rsid w:val="00880383"/>
    <w:rsid w:val="008810FA"/>
    <w:rsid w:val="00881CCE"/>
    <w:rsid w:val="00882553"/>
    <w:rsid w:val="008826AC"/>
    <w:rsid w:val="0088471B"/>
    <w:rsid w:val="008850DB"/>
    <w:rsid w:val="008858A7"/>
    <w:rsid w:val="00885A19"/>
    <w:rsid w:val="00886AD9"/>
    <w:rsid w:val="00886E23"/>
    <w:rsid w:val="00887D3C"/>
    <w:rsid w:val="00887D8B"/>
    <w:rsid w:val="008903D3"/>
    <w:rsid w:val="00890F15"/>
    <w:rsid w:val="00891904"/>
    <w:rsid w:val="00892908"/>
    <w:rsid w:val="00892C3E"/>
    <w:rsid w:val="00892F34"/>
    <w:rsid w:val="008931D2"/>
    <w:rsid w:val="0089399E"/>
    <w:rsid w:val="00893FFD"/>
    <w:rsid w:val="008947DE"/>
    <w:rsid w:val="00894D50"/>
    <w:rsid w:val="008953A3"/>
    <w:rsid w:val="00895788"/>
    <w:rsid w:val="008958BC"/>
    <w:rsid w:val="00897B66"/>
    <w:rsid w:val="008A1E00"/>
    <w:rsid w:val="008A211E"/>
    <w:rsid w:val="008A4844"/>
    <w:rsid w:val="008A5700"/>
    <w:rsid w:val="008A5EBC"/>
    <w:rsid w:val="008A63A3"/>
    <w:rsid w:val="008A741B"/>
    <w:rsid w:val="008A77D1"/>
    <w:rsid w:val="008A7994"/>
    <w:rsid w:val="008B1468"/>
    <w:rsid w:val="008B182E"/>
    <w:rsid w:val="008B1878"/>
    <w:rsid w:val="008B1BBD"/>
    <w:rsid w:val="008B3A5F"/>
    <w:rsid w:val="008B4EDD"/>
    <w:rsid w:val="008B66FE"/>
    <w:rsid w:val="008B6F78"/>
    <w:rsid w:val="008B74AB"/>
    <w:rsid w:val="008B79A1"/>
    <w:rsid w:val="008B7EB5"/>
    <w:rsid w:val="008C01AA"/>
    <w:rsid w:val="008C0508"/>
    <w:rsid w:val="008C1E60"/>
    <w:rsid w:val="008C2846"/>
    <w:rsid w:val="008C4FC1"/>
    <w:rsid w:val="008C5BD9"/>
    <w:rsid w:val="008C6555"/>
    <w:rsid w:val="008C79DF"/>
    <w:rsid w:val="008C7F9A"/>
    <w:rsid w:val="008C7FA3"/>
    <w:rsid w:val="008D0572"/>
    <w:rsid w:val="008D0785"/>
    <w:rsid w:val="008D10DF"/>
    <w:rsid w:val="008D19BC"/>
    <w:rsid w:val="008D259C"/>
    <w:rsid w:val="008D2E7D"/>
    <w:rsid w:val="008D3376"/>
    <w:rsid w:val="008D44F5"/>
    <w:rsid w:val="008D46D6"/>
    <w:rsid w:val="008D56E9"/>
    <w:rsid w:val="008D5EBE"/>
    <w:rsid w:val="008D6019"/>
    <w:rsid w:val="008D6393"/>
    <w:rsid w:val="008D6E11"/>
    <w:rsid w:val="008D788B"/>
    <w:rsid w:val="008E059E"/>
    <w:rsid w:val="008E1ACA"/>
    <w:rsid w:val="008E2336"/>
    <w:rsid w:val="008E2B38"/>
    <w:rsid w:val="008E3211"/>
    <w:rsid w:val="008E3511"/>
    <w:rsid w:val="008E3D61"/>
    <w:rsid w:val="008E5710"/>
    <w:rsid w:val="008E5776"/>
    <w:rsid w:val="008E6071"/>
    <w:rsid w:val="008E6569"/>
    <w:rsid w:val="008E6D22"/>
    <w:rsid w:val="008E73FA"/>
    <w:rsid w:val="008E756C"/>
    <w:rsid w:val="008E756D"/>
    <w:rsid w:val="008E7EFE"/>
    <w:rsid w:val="008F0A14"/>
    <w:rsid w:val="008F369E"/>
    <w:rsid w:val="008F4A15"/>
    <w:rsid w:val="008F51A1"/>
    <w:rsid w:val="008F5307"/>
    <w:rsid w:val="008F5DE7"/>
    <w:rsid w:val="008F6011"/>
    <w:rsid w:val="008F68AC"/>
    <w:rsid w:val="008F6A2E"/>
    <w:rsid w:val="009032CC"/>
    <w:rsid w:val="009033EE"/>
    <w:rsid w:val="009039E1"/>
    <w:rsid w:val="009046F5"/>
    <w:rsid w:val="00904D7C"/>
    <w:rsid w:val="00904F8E"/>
    <w:rsid w:val="00905A7D"/>
    <w:rsid w:val="00905D75"/>
    <w:rsid w:val="00905F4A"/>
    <w:rsid w:val="0090674E"/>
    <w:rsid w:val="00907580"/>
    <w:rsid w:val="0091010E"/>
    <w:rsid w:val="00910F9F"/>
    <w:rsid w:val="00911236"/>
    <w:rsid w:val="00911FD2"/>
    <w:rsid w:val="0091279C"/>
    <w:rsid w:val="009130B1"/>
    <w:rsid w:val="009134C1"/>
    <w:rsid w:val="00913CEC"/>
    <w:rsid w:val="00914753"/>
    <w:rsid w:val="0091504D"/>
    <w:rsid w:val="0091650C"/>
    <w:rsid w:val="009171F8"/>
    <w:rsid w:val="00917E55"/>
    <w:rsid w:val="00917F6A"/>
    <w:rsid w:val="00920141"/>
    <w:rsid w:val="009205BB"/>
    <w:rsid w:val="0092145A"/>
    <w:rsid w:val="0092208D"/>
    <w:rsid w:val="00923796"/>
    <w:rsid w:val="00923C50"/>
    <w:rsid w:val="00925C24"/>
    <w:rsid w:val="00926B90"/>
    <w:rsid w:val="009315E6"/>
    <w:rsid w:val="00932EA9"/>
    <w:rsid w:val="00932ED4"/>
    <w:rsid w:val="00935862"/>
    <w:rsid w:val="009361F0"/>
    <w:rsid w:val="009363EE"/>
    <w:rsid w:val="00936B44"/>
    <w:rsid w:val="0093791E"/>
    <w:rsid w:val="00941382"/>
    <w:rsid w:val="00941522"/>
    <w:rsid w:val="00941AD9"/>
    <w:rsid w:val="00942128"/>
    <w:rsid w:val="00942DEA"/>
    <w:rsid w:val="00943EDE"/>
    <w:rsid w:val="009444E8"/>
    <w:rsid w:val="009457C1"/>
    <w:rsid w:val="0095216D"/>
    <w:rsid w:val="009527D1"/>
    <w:rsid w:val="009537DF"/>
    <w:rsid w:val="00954A13"/>
    <w:rsid w:val="00955198"/>
    <w:rsid w:val="0095558F"/>
    <w:rsid w:val="0095753C"/>
    <w:rsid w:val="00957821"/>
    <w:rsid w:val="00957E66"/>
    <w:rsid w:val="0096151F"/>
    <w:rsid w:val="00962368"/>
    <w:rsid w:val="0096253B"/>
    <w:rsid w:val="00962A0B"/>
    <w:rsid w:val="00962B19"/>
    <w:rsid w:val="00963595"/>
    <w:rsid w:val="00963997"/>
    <w:rsid w:val="00964B79"/>
    <w:rsid w:val="00964BA8"/>
    <w:rsid w:val="00964DAF"/>
    <w:rsid w:val="009651F4"/>
    <w:rsid w:val="00965462"/>
    <w:rsid w:val="009671A6"/>
    <w:rsid w:val="009675C4"/>
    <w:rsid w:val="0097060E"/>
    <w:rsid w:val="00971444"/>
    <w:rsid w:val="00971963"/>
    <w:rsid w:val="00972DF4"/>
    <w:rsid w:val="00972E0E"/>
    <w:rsid w:val="009738E4"/>
    <w:rsid w:val="00973910"/>
    <w:rsid w:val="00973C9A"/>
    <w:rsid w:val="00973DE1"/>
    <w:rsid w:val="00974354"/>
    <w:rsid w:val="00975352"/>
    <w:rsid w:val="009758F8"/>
    <w:rsid w:val="00976747"/>
    <w:rsid w:val="00976919"/>
    <w:rsid w:val="00976A83"/>
    <w:rsid w:val="00981694"/>
    <w:rsid w:val="009827E2"/>
    <w:rsid w:val="009832DD"/>
    <w:rsid w:val="00984019"/>
    <w:rsid w:val="00984765"/>
    <w:rsid w:val="00985122"/>
    <w:rsid w:val="00985758"/>
    <w:rsid w:val="00990AA4"/>
    <w:rsid w:val="00990DC8"/>
    <w:rsid w:val="0099117B"/>
    <w:rsid w:val="009913FD"/>
    <w:rsid w:val="009921AA"/>
    <w:rsid w:val="00992DD8"/>
    <w:rsid w:val="0099352A"/>
    <w:rsid w:val="00993891"/>
    <w:rsid w:val="00995770"/>
    <w:rsid w:val="009978B5"/>
    <w:rsid w:val="00997D91"/>
    <w:rsid w:val="009A049F"/>
    <w:rsid w:val="009A0E22"/>
    <w:rsid w:val="009A0EC6"/>
    <w:rsid w:val="009A313D"/>
    <w:rsid w:val="009A4212"/>
    <w:rsid w:val="009A4461"/>
    <w:rsid w:val="009A5DB3"/>
    <w:rsid w:val="009A61E3"/>
    <w:rsid w:val="009B055A"/>
    <w:rsid w:val="009B0BF5"/>
    <w:rsid w:val="009B123D"/>
    <w:rsid w:val="009B19A9"/>
    <w:rsid w:val="009B20DE"/>
    <w:rsid w:val="009B23F9"/>
    <w:rsid w:val="009B2A0C"/>
    <w:rsid w:val="009B2C33"/>
    <w:rsid w:val="009B311A"/>
    <w:rsid w:val="009B4639"/>
    <w:rsid w:val="009C0009"/>
    <w:rsid w:val="009C0824"/>
    <w:rsid w:val="009C0AE8"/>
    <w:rsid w:val="009C0B93"/>
    <w:rsid w:val="009C1795"/>
    <w:rsid w:val="009C2FAB"/>
    <w:rsid w:val="009C364E"/>
    <w:rsid w:val="009C3BC4"/>
    <w:rsid w:val="009C3E13"/>
    <w:rsid w:val="009C5114"/>
    <w:rsid w:val="009C5AA4"/>
    <w:rsid w:val="009C6C6F"/>
    <w:rsid w:val="009C7435"/>
    <w:rsid w:val="009C7634"/>
    <w:rsid w:val="009D05DA"/>
    <w:rsid w:val="009D2BAE"/>
    <w:rsid w:val="009D2E86"/>
    <w:rsid w:val="009D3ECE"/>
    <w:rsid w:val="009D50E1"/>
    <w:rsid w:val="009D5128"/>
    <w:rsid w:val="009D518E"/>
    <w:rsid w:val="009D52B4"/>
    <w:rsid w:val="009D60C3"/>
    <w:rsid w:val="009D6E7A"/>
    <w:rsid w:val="009D7B36"/>
    <w:rsid w:val="009D7D9E"/>
    <w:rsid w:val="009E0373"/>
    <w:rsid w:val="009E1A3F"/>
    <w:rsid w:val="009E234E"/>
    <w:rsid w:val="009E2D3A"/>
    <w:rsid w:val="009E32B4"/>
    <w:rsid w:val="009E362B"/>
    <w:rsid w:val="009E4C4C"/>
    <w:rsid w:val="009E4E76"/>
    <w:rsid w:val="009E5265"/>
    <w:rsid w:val="009E58CE"/>
    <w:rsid w:val="009E5ADC"/>
    <w:rsid w:val="009E669B"/>
    <w:rsid w:val="009E6FD5"/>
    <w:rsid w:val="009E79CE"/>
    <w:rsid w:val="009F1749"/>
    <w:rsid w:val="009F351D"/>
    <w:rsid w:val="009F38AE"/>
    <w:rsid w:val="009F3A48"/>
    <w:rsid w:val="009F3BDE"/>
    <w:rsid w:val="009F3F6C"/>
    <w:rsid w:val="009F43B5"/>
    <w:rsid w:val="009F457D"/>
    <w:rsid w:val="009F5049"/>
    <w:rsid w:val="009F545E"/>
    <w:rsid w:val="009F5A1B"/>
    <w:rsid w:val="009F5D3F"/>
    <w:rsid w:val="009F6471"/>
    <w:rsid w:val="009F7B19"/>
    <w:rsid w:val="00A0070E"/>
    <w:rsid w:val="00A057FF"/>
    <w:rsid w:val="00A05AAF"/>
    <w:rsid w:val="00A05AE7"/>
    <w:rsid w:val="00A05E0A"/>
    <w:rsid w:val="00A06582"/>
    <w:rsid w:val="00A06619"/>
    <w:rsid w:val="00A1008F"/>
    <w:rsid w:val="00A10BA7"/>
    <w:rsid w:val="00A1160A"/>
    <w:rsid w:val="00A1171B"/>
    <w:rsid w:val="00A11C86"/>
    <w:rsid w:val="00A11CBD"/>
    <w:rsid w:val="00A13A06"/>
    <w:rsid w:val="00A14B9F"/>
    <w:rsid w:val="00A14CA5"/>
    <w:rsid w:val="00A14D9B"/>
    <w:rsid w:val="00A163EF"/>
    <w:rsid w:val="00A1673F"/>
    <w:rsid w:val="00A21139"/>
    <w:rsid w:val="00A21938"/>
    <w:rsid w:val="00A220A7"/>
    <w:rsid w:val="00A2336F"/>
    <w:rsid w:val="00A23AC3"/>
    <w:rsid w:val="00A23C84"/>
    <w:rsid w:val="00A25419"/>
    <w:rsid w:val="00A25DE4"/>
    <w:rsid w:val="00A26948"/>
    <w:rsid w:val="00A27D69"/>
    <w:rsid w:val="00A308E9"/>
    <w:rsid w:val="00A30EA9"/>
    <w:rsid w:val="00A31491"/>
    <w:rsid w:val="00A3156D"/>
    <w:rsid w:val="00A31812"/>
    <w:rsid w:val="00A32496"/>
    <w:rsid w:val="00A33EC9"/>
    <w:rsid w:val="00A354C6"/>
    <w:rsid w:val="00A356E9"/>
    <w:rsid w:val="00A359A1"/>
    <w:rsid w:val="00A35B7E"/>
    <w:rsid w:val="00A35FFD"/>
    <w:rsid w:val="00A3635C"/>
    <w:rsid w:val="00A363E3"/>
    <w:rsid w:val="00A36AE1"/>
    <w:rsid w:val="00A37AC4"/>
    <w:rsid w:val="00A400DA"/>
    <w:rsid w:val="00A404ED"/>
    <w:rsid w:val="00A430FC"/>
    <w:rsid w:val="00A432B2"/>
    <w:rsid w:val="00A452C4"/>
    <w:rsid w:val="00A45840"/>
    <w:rsid w:val="00A4644C"/>
    <w:rsid w:val="00A47D0E"/>
    <w:rsid w:val="00A50761"/>
    <w:rsid w:val="00A52E66"/>
    <w:rsid w:val="00A5482E"/>
    <w:rsid w:val="00A548AF"/>
    <w:rsid w:val="00A5574D"/>
    <w:rsid w:val="00A560F8"/>
    <w:rsid w:val="00A562C4"/>
    <w:rsid w:val="00A579D9"/>
    <w:rsid w:val="00A607BE"/>
    <w:rsid w:val="00A61DEF"/>
    <w:rsid w:val="00A6313A"/>
    <w:rsid w:val="00A63958"/>
    <w:rsid w:val="00A63BD5"/>
    <w:rsid w:val="00A63ED3"/>
    <w:rsid w:val="00A652B9"/>
    <w:rsid w:val="00A65999"/>
    <w:rsid w:val="00A670DA"/>
    <w:rsid w:val="00A70338"/>
    <w:rsid w:val="00A70645"/>
    <w:rsid w:val="00A71CDB"/>
    <w:rsid w:val="00A72C5E"/>
    <w:rsid w:val="00A72F05"/>
    <w:rsid w:val="00A73BD2"/>
    <w:rsid w:val="00A7404A"/>
    <w:rsid w:val="00A7420B"/>
    <w:rsid w:val="00A75C10"/>
    <w:rsid w:val="00A7670E"/>
    <w:rsid w:val="00A767A5"/>
    <w:rsid w:val="00A76CD2"/>
    <w:rsid w:val="00A76D07"/>
    <w:rsid w:val="00A77B1D"/>
    <w:rsid w:val="00A81393"/>
    <w:rsid w:val="00A83110"/>
    <w:rsid w:val="00A834BB"/>
    <w:rsid w:val="00A8365A"/>
    <w:rsid w:val="00A83E55"/>
    <w:rsid w:val="00A84D7E"/>
    <w:rsid w:val="00A86BBA"/>
    <w:rsid w:val="00A875B6"/>
    <w:rsid w:val="00A9038E"/>
    <w:rsid w:val="00A90C56"/>
    <w:rsid w:val="00A91AD6"/>
    <w:rsid w:val="00A92F41"/>
    <w:rsid w:val="00A937E6"/>
    <w:rsid w:val="00A94C65"/>
    <w:rsid w:val="00A953A2"/>
    <w:rsid w:val="00A960B3"/>
    <w:rsid w:val="00A97B0F"/>
    <w:rsid w:val="00AA026A"/>
    <w:rsid w:val="00AA092E"/>
    <w:rsid w:val="00AA25A1"/>
    <w:rsid w:val="00AA2A52"/>
    <w:rsid w:val="00AA33F8"/>
    <w:rsid w:val="00AA3D9A"/>
    <w:rsid w:val="00AA46CD"/>
    <w:rsid w:val="00AA516A"/>
    <w:rsid w:val="00AA5839"/>
    <w:rsid w:val="00AA5DCC"/>
    <w:rsid w:val="00AA6267"/>
    <w:rsid w:val="00AA6CFC"/>
    <w:rsid w:val="00AA7259"/>
    <w:rsid w:val="00AB1361"/>
    <w:rsid w:val="00AB4D4E"/>
    <w:rsid w:val="00AB53A4"/>
    <w:rsid w:val="00AB5852"/>
    <w:rsid w:val="00AB5F46"/>
    <w:rsid w:val="00AB74C4"/>
    <w:rsid w:val="00AC1727"/>
    <w:rsid w:val="00AC176A"/>
    <w:rsid w:val="00AC184D"/>
    <w:rsid w:val="00AC297C"/>
    <w:rsid w:val="00AC2D8D"/>
    <w:rsid w:val="00AC2E9D"/>
    <w:rsid w:val="00AC319B"/>
    <w:rsid w:val="00AC4CF9"/>
    <w:rsid w:val="00AC4EB3"/>
    <w:rsid w:val="00AC51AD"/>
    <w:rsid w:val="00AC5E6E"/>
    <w:rsid w:val="00AC5EC8"/>
    <w:rsid w:val="00AC7692"/>
    <w:rsid w:val="00AC7D56"/>
    <w:rsid w:val="00AD1245"/>
    <w:rsid w:val="00AD1265"/>
    <w:rsid w:val="00AD394E"/>
    <w:rsid w:val="00AD4018"/>
    <w:rsid w:val="00AD40D3"/>
    <w:rsid w:val="00AD6228"/>
    <w:rsid w:val="00AD790D"/>
    <w:rsid w:val="00AE0166"/>
    <w:rsid w:val="00AE0E64"/>
    <w:rsid w:val="00AE18A5"/>
    <w:rsid w:val="00AE1C76"/>
    <w:rsid w:val="00AE20E6"/>
    <w:rsid w:val="00AE246B"/>
    <w:rsid w:val="00AE266C"/>
    <w:rsid w:val="00AE27EB"/>
    <w:rsid w:val="00AE2981"/>
    <w:rsid w:val="00AE2F65"/>
    <w:rsid w:val="00AE515F"/>
    <w:rsid w:val="00AE575F"/>
    <w:rsid w:val="00AE6236"/>
    <w:rsid w:val="00AE6FB0"/>
    <w:rsid w:val="00AE7024"/>
    <w:rsid w:val="00AE7196"/>
    <w:rsid w:val="00AE750C"/>
    <w:rsid w:val="00AE7607"/>
    <w:rsid w:val="00AE763F"/>
    <w:rsid w:val="00AF0267"/>
    <w:rsid w:val="00AF10EE"/>
    <w:rsid w:val="00AF183E"/>
    <w:rsid w:val="00AF1E59"/>
    <w:rsid w:val="00AF21EE"/>
    <w:rsid w:val="00AF2E11"/>
    <w:rsid w:val="00AF42FC"/>
    <w:rsid w:val="00AF4AAE"/>
    <w:rsid w:val="00AF4E48"/>
    <w:rsid w:val="00AF5D29"/>
    <w:rsid w:val="00AF6246"/>
    <w:rsid w:val="00AF6546"/>
    <w:rsid w:val="00AF7A17"/>
    <w:rsid w:val="00B00C4B"/>
    <w:rsid w:val="00B01372"/>
    <w:rsid w:val="00B014F4"/>
    <w:rsid w:val="00B01C49"/>
    <w:rsid w:val="00B020A8"/>
    <w:rsid w:val="00B02244"/>
    <w:rsid w:val="00B03B8D"/>
    <w:rsid w:val="00B045CA"/>
    <w:rsid w:val="00B056A5"/>
    <w:rsid w:val="00B0616A"/>
    <w:rsid w:val="00B065AB"/>
    <w:rsid w:val="00B075CE"/>
    <w:rsid w:val="00B1097F"/>
    <w:rsid w:val="00B10EAC"/>
    <w:rsid w:val="00B1120D"/>
    <w:rsid w:val="00B11A56"/>
    <w:rsid w:val="00B13541"/>
    <w:rsid w:val="00B14856"/>
    <w:rsid w:val="00B14B2B"/>
    <w:rsid w:val="00B14C33"/>
    <w:rsid w:val="00B153C9"/>
    <w:rsid w:val="00B1635D"/>
    <w:rsid w:val="00B16692"/>
    <w:rsid w:val="00B16AB2"/>
    <w:rsid w:val="00B17358"/>
    <w:rsid w:val="00B20455"/>
    <w:rsid w:val="00B20A08"/>
    <w:rsid w:val="00B21073"/>
    <w:rsid w:val="00B22C64"/>
    <w:rsid w:val="00B235A6"/>
    <w:rsid w:val="00B2396E"/>
    <w:rsid w:val="00B24689"/>
    <w:rsid w:val="00B24D62"/>
    <w:rsid w:val="00B258D2"/>
    <w:rsid w:val="00B25C95"/>
    <w:rsid w:val="00B274DE"/>
    <w:rsid w:val="00B3014F"/>
    <w:rsid w:val="00B3057D"/>
    <w:rsid w:val="00B30F12"/>
    <w:rsid w:val="00B317B4"/>
    <w:rsid w:val="00B319C9"/>
    <w:rsid w:val="00B31D87"/>
    <w:rsid w:val="00B31E85"/>
    <w:rsid w:val="00B33C26"/>
    <w:rsid w:val="00B346C9"/>
    <w:rsid w:val="00B349CB"/>
    <w:rsid w:val="00B353CE"/>
    <w:rsid w:val="00B354E0"/>
    <w:rsid w:val="00B35844"/>
    <w:rsid w:val="00B35FD4"/>
    <w:rsid w:val="00B36CD5"/>
    <w:rsid w:val="00B37B67"/>
    <w:rsid w:val="00B40DF5"/>
    <w:rsid w:val="00B4256B"/>
    <w:rsid w:val="00B43F7A"/>
    <w:rsid w:val="00B444D1"/>
    <w:rsid w:val="00B44578"/>
    <w:rsid w:val="00B44D3A"/>
    <w:rsid w:val="00B45FBB"/>
    <w:rsid w:val="00B46EB6"/>
    <w:rsid w:val="00B500F3"/>
    <w:rsid w:val="00B523B1"/>
    <w:rsid w:val="00B52402"/>
    <w:rsid w:val="00B545FC"/>
    <w:rsid w:val="00B54D20"/>
    <w:rsid w:val="00B6141F"/>
    <w:rsid w:val="00B63975"/>
    <w:rsid w:val="00B64629"/>
    <w:rsid w:val="00B64913"/>
    <w:rsid w:val="00B64BBA"/>
    <w:rsid w:val="00B661DB"/>
    <w:rsid w:val="00B66516"/>
    <w:rsid w:val="00B66BD9"/>
    <w:rsid w:val="00B673E2"/>
    <w:rsid w:val="00B709D2"/>
    <w:rsid w:val="00B70C02"/>
    <w:rsid w:val="00B71D06"/>
    <w:rsid w:val="00B72FDF"/>
    <w:rsid w:val="00B73306"/>
    <w:rsid w:val="00B74799"/>
    <w:rsid w:val="00B754D2"/>
    <w:rsid w:val="00B81535"/>
    <w:rsid w:val="00B81EE2"/>
    <w:rsid w:val="00B81EF7"/>
    <w:rsid w:val="00B81F8B"/>
    <w:rsid w:val="00B83622"/>
    <w:rsid w:val="00B8385C"/>
    <w:rsid w:val="00B83F6B"/>
    <w:rsid w:val="00B8486F"/>
    <w:rsid w:val="00B84964"/>
    <w:rsid w:val="00B85E2D"/>
    <w:rsid w:val="00B861F8"/>
    <w:rsid w:val="00B86C4E"/>
    <w:rsid w:val="00B8703B"/>
    <w:rsid w:val="00B876D4"/>
    <w:rsid w:val="00B87EDC"/>
    <w:rsid w:val="00B90C27"/>
    <w:rsid w:val="00B90C75"/>
    <w:rsid w:val="00B92A58"/>
    <w:rsid w:val="00B94594"/>
    <w:rsid w:val="00B951C7"/>
    <w:rsid w:val="00B9544F"/>
    <w:rsid w:val="00B96BB9"/>
    <w:rsid w:val="00B96C96"/>
    <w:rsid w:val="00B970E7"/>
    <w:rsid w:val="00B97426"/>
    <w:rsid w:val="00BA0534"/>
    <w:rsid w:val="00BA0640"/>
    <w:rsid w:val="00BA0E95"/>
    <w:rsid w:val="00BA2E3A"/>
    <w:rsid w:val="00BA343A"/>
    <w:rsid w:val="00BA4994"/>
    <w:rsid w:val="00BA51E4"/>
    <w:rsid w:val="00BA520C"/>
    <w:rsid w:val="00BA53EE"/>
    <w:rsid w:val="00BA54C5"/>
    <w:rsid w:val="00BA76EE"/>
    <w:rsid w:val="00BB1247"/>
    <w:rsid w:val="00BB211B"/>
    <w:rsid w:val="00BB289B"/>
    <w:rsid w:val="00BB39D1"/>
    <w:rsid w:val="00BB4118"/>
    <w:rsid w:val="00BB4A1E"/>
    <w:rsid w:val="00BB5047"/>
    <w:rsid w:val="00BB57A7"/>
    <w:rsid w:val="00BB7225"/>
    <w:rsid w:val="00BB7692"/>
    <w:rsid w:val="00BB7CB1"/>
    <w:rsid w:val="00BC01FF"/>
    <w:rsid w:val="00BC0FF2"/>
    <w:rsid w:val="00BC23BC"/>
    <w:rsid w:val="00BC37F5"/>
    <w:rsid w:val="00BC3F8E"/>
    <w:rsid w:val="00BC458E"/>
    <w:rsid w:val="00BC4D6A"/>
    <w:rsid w:val="00BC5E9F"/>
    <w:rsid w:val="00BC66A3"/>
    <w:rsid w:val="00BC7211"/>
    <w:rsid w:val="00BC73C2"/>
    <w:rsid w:val="00BC77D0"/>
    <w:rsid w:val="00BD0210"/>
    <w:rsid w:val="00BD051F"/>
    <w:rsid w:val="00BD3350"/>
    <w:rsid w:val="00BD39D6"/>
    <w:rsid w:val="00BD563E"/>
    <w:rsid w:val="00BD6E44"/>
    <w:rsid w:val="00BD7544"/>
    <w:rsid w:val="00BD7CE1"/>
    <w:rsid w:val="00BD7E53"/>
    <w:rsid w:val="00BE09B2"/>
    <w:rsid w:val="00BE39A8"/>
    <w:rsid w:val="00BE48C4"/>
    <w:rsid w:val="00BE4F37"/>
    <w:rsid w:val="00BE5177"/>
    <w:rsid w:val="00BE612A"/>
    <w:rsid w:val="00BE689E"/>
    <w:rsid w:val="00BE6EE7"/>
    <w:rsid w:val="00BE7ECB"/>
    <w:rsid w:val="00BF0311"/>
    <w:rsid w:val="00BF12FB"/>
    <w:rsid w:val="00BF2E59"/>
    <w:rsid w:val="00BF4655"/>
    <w:rsid w:val="00BF4AB4"/>
    <w:rsid w:val="00BF590F"/>
    <w:rsid w:val="00BF7E63"/>
    <w:rsid w:val="00C02560"/>
    <w:rsid w:val="00C02D8C"/>
    <w:rsid w:val="00C0323E"/>
    <w:rsid w:val="00C033A9"/>
    <w:rsid w:val="00C03504"/>
    <w:rsid w:val="00C045F0"/>
    <w:rsid w:val="00C04CFE"/>
    <w:rsid w:val="00C04D9A"/>
    <w:rsid w:val="00C05631"/>
    <w:rsid w:val="00C0563B"/>
    <w:rsid w:val="00C058EF"/>
    <w:rsid w:val="00C05E93"/>
    <w:rsid w:val="00C0617B"/>
    <w:rsid w:val="00C10419"/>
    <w:rsid w:val="00C10449"/>
    <w:rsid w:val="00C1125C"/>
    <w:rsid w:val="00C1153C"/>
    <w:rsid w:val="00C11B36"/>
    <w:rsid w:val="00C11C70"/>
    <w:rsid w:val="00C12793"/>
    <w:rsid w:val="00C1326F"/>
    <w:rsid w:val="00C13365"/>
    <w:rsid w:val="00C13C0C"/>
    <w:rsid w:val="00C13FED"/>
    <w:rsid w:val="00C140AD"/>
    <w:rsid w:val="00C1416C"/>
    <w:rsid w:val="00C14F58"/>
    <w:rsid w:val="00C161B3"/>
    <w:rsid w:val="00C1675C"/>
    <w:rsid w:val="00C171EC"/>
    <w:rsid w:val="00C17A1A"/>
    <w:rsid w:val="00C20306"/>
    <w:rsid w:val="00C209AE"/>
    <w:rsid w:val="00C22B66"/>
    <w:rsid w:val="00C2354F"/>
    <w:rsid w:val="00C23783"/>
    <w:rsid w:val="00C23C7A"/>
    <w:rsid w:val="00C24F6F"/>
    <w:rsid w:val="00C25995"/>
    <w:rsid w:val="00C25B77"/>
    <w:rsid w:val="00C2688F"/>
    <w:rsid w:val="00C26C52"/>
    <w:rsid w:val="00C27CAF"/>
    <w:rsid w:val="00C30642"/>
    <w:rsid w:val="00C30FD8"/>
    <w:rsid w:val="00C33838"/>
    <w:rsid w:val="00C3451A"/>
    <w:rsid w:val="00C3461C"/>
    <w:rsid w:val="00C35D8B"/>
    <w:rsid w:val="00C37EB1"/>
    <w:rsid w:val="00C41436"/>
    <w:rsid w:val="00C424E3"/>
    <w:rsid w:val="00C42CE9"/>
    <w:rsid w:val="00C42DB4"/>
    <w:rsid w:val="00C434D0"/>
    <w:rsid w:val="00C43676"/>
    <w:rsid w:val="00C438E1"/>
    <w:rsid w:val="00C44521"/>
    <w:rsid w:val="00C45853"/>
    <w:rsid w:val="00C4631A"/>
    <w:rsid w:val="00C46F59"/>
    <w:rsid w:val="00C51F72"/>
    <w:rsid w:val="00C53698"/>
    <w:rsid w:val="00C55148"/>
    <w:rsid w:val="00C5568A"/>
    <w:rsid w:val="00C568F5"/>
    <w:rsid w:val="00C56948"/>
    <w:rsid w:val="00C6188B"/>
    <w:rsid w:val="00C62880"/>
    <w:rsid w:val="00C629EB"/>
    <w:rsid w:val="00C62A99"/>
    <w:rsid w:val="00C63AAA"/>
    <w:rsid w:val="00C642FE"/>
    <w:rsid w:val="00C6498A"/>
    <w:rsid w:val="00C653C8"/>
    <w:rsid w:val="00C65463"/>
    <w:rsid w:val="00C669E3"/>
    <w:rsid w:val="00C66AB1"/>
    <w:rsid w:val="00C6754D"/>
    <w:rsid w:val="00C67E3B"/>
    <w:rsid w:val="00C701AF"/>
    <w:rsid w:val="00C7020A"/>
    <w:rsid w:val="00C70487"/>
    <w:rsid w:val="00C713DE"/>
    <w:rsid w:val="00C7244A"/>
    <w:rsid w:val="00C72AF9"/>
    <w:rsid w:val="00C738C3"/>
    <w:rsid w:val="00C7688D"/>
    <w:rsid w:val="00C82289"/>
    <w:rsid w:val="00C826A2"/>
    <w:rsid w:val="00C82FA7"/>
    <w:rsid w:val="00C830C0"/>
    <w:rsid w:val="00C8344B"/>
    <w:rsid w:val="00C83F89"/>
    <w:rsid w:val="00C84927"/>
    <w:rsid w:val="00C849B2"/>
    <w:rsid w:val="00C854F2"/>
    <w:rsid w:val="00C86308"/>
    <w:rsid w:val="00C87398"/>
    <w:rsid w:val="00C8756B"/>
    <w:rsid w:val="00C87C62"/>
    <w:rsid w:val="00C90D22"/>
    <w:rsid w:val="00C90E8D"/>
    <w:rsid w:val="00C91EC0"/>
    <w:rsid w:val="00C9329B"/>
    <w:rsid w:val="00C93ACC"/>
    <w:rsid w:val="00C946CE"/>
    <w:rsid w:val="00C95385"/>
    <w:rsid w:val="00C96480"/>
    <w:rsid w:val="00C979D9"/>
    <w:rsid w:val="00CA0F74"/>
    <w:rsid w:val="00CA20DA"/>
    <w:rsid w:val="00CA4F60"/>
    <w:rsid w:val="00CA515E"/>
    <w:rsid w:val="00CA593D"/>
    <w:rsid w:val="00CA72AC"/>
    <w:rsid w:val="00CA782E"/>
    <w:rsid w:val="00CA7F53"/>
    <w:rsid w:val="00CB0670"/>
    <w:rsid w:val="00CB3136"/>
    <w:rsid w:val="00CB3DD8"/>
    <w:rsid w:val="00CB505B"/>
    <w:rsid w:val="00CB517B"/>
    <w:rsid w:val="00CB654D"/>
    <w:rsid w:val="00CB66C3"/>
    <w:rsid w:val="00CC1BCF"/>
    <w:rsid w:val="00CC2DCC"/>
    <w:rsid w:val="00CC2F07"/>
    <w:rsid w:val="00CC30DC"/>
    <w:rsid w:val="00CC4BBA"/>
    <w:rsid w:val="00CC52B9"/>
    <w:rsid w:val="00CC5D91"/>
    <w:rsid w:val="00CC60DC"/>
    <w:rsid w:val="00CC617B"/>
    <w:rsid w:val="00CC697F"/>
    <w:rsid w:val="00CC6A13"/>
    <w:rsid w:val="00CC6C4E"/>
    <w:rsid w:val="00CD008B"/>
    <w:rsid w:val="00CD3AEB"/>
    <w:rsid w:val="00CD4647"/>
    <w:rsid w:val="00CD4698"/>
    <w:rsid w:val="00CD5601"/>
    <w:rsid w:val="00CD63D3"/>
    <w:rsid w:val="00CD6541"/>
    <w:rsid w:val="00CD6B44"/>
    <w:rsid w:val="00CE0A77"/>
    <w:rsid w:val="00CE0DBA"/>
    <w:rsid w:val="00CE1D8B"/>
    <w:rsid w:val="00CE29C6"/>
    <w:rsid w:val="00CE38C0"/>
    <w:rsid w:val="00CE4F7E"/>
    <w:rsid w:val="00CE591A"/>
    <w:rsid w:val="00CE659C"/>
    <w:rsid w:val="00CE666C"/>
    <w:rsid w:val="00CE740D"/>
    <w:rsid w:val="00CF1035"/>
    <w:rsid w:val="00CF23E4"/>
    <w:rsid w:val="00CF3552"/>
    <w:rsid w:val="00CF4A54"/>
    <w:rsid w:val="00CF5C83"/>
    <w:rsid w:val="00CF608A"/>
    <w:rsid w:val="00CF7F23"/>
    <w:rsid w:val="00D0089F"/>
    <w:rsid w:val="00D00E1F"/>
    <w:rsid w:val="00D00FE0"/>
    <w:rsid w:val="00D01D1B"/>
    <w:rsid w:val="00D02097"/>
    <w:rsid w:val="00D0384D"/>
    <w:rsid w:val="00D04CA5"/>
    <w:rsid w:val="00D04EAE"/>
    <w:rsid w:val="00D063FB"/>
    <w:rsid w:val="00D069FA"/>
    <w:rsid w:val="00D07A1C"/>
    <w:rsid w:val="00D07C61"/>
    <w:rsid w:val="00D105D3"/>
    <w:rsid w:val="00D107CE"/>
    <w:rsid w:val="00D11A15"/>
    <w:rsid w:val="00D13101"/>
    <w:rsid w:val="00D14B97"/>
    <w:rsid w:val="00D1507E"/>
    <w:rsid w:val="00D16842"/>
    <w:rsid w:val="00D208D4"/>
    <w:rsid w:val="00D20A41"/>
    <w:rsid w:val="00D2194C"/>
    <w:rsid w:val="00D21EB8"/>
    <w:rsid w:val="00D223C2"/>
    <w:rsid w:val="00D22642"/>
    <w:rsid w:val="00D23FCF"/>
    <w:rsid w:val="00D26BB0"/>
    <w:rsid w:val="00D26EDA"/>
    <w:rsid w:val="00D311C7"/>
    <w:rsid w:val="00D3175F"/>
    <w:rsid w:val="00D32089"/>
    <w:rsid w:val="00D32299"/>
    <w:rsid w:val="00D33294"/>
    <w:rsid w:val="00D339B8"/>
    <w:rsid w:val="00D33FC3"/>
    <w:rsid w:val="00D35FF5"/>
    <w:rsid w:val="00D37225"/>
    <w:rsid w:val="00D37410"/>
    <w:rsid w:val="00D37F92"/>
    <w:rsid w:val="00D40136"/>
    <w:rsid w:val="00D41034"/>
    <w:rsid w:val="00D41280"/>
    <w:rsid w:val="00D414D1"/>
    <w:rsid w:val="00D42657"/>
    <w:rsid w:val="00D42F5E"/>
    <w:rsid w:val="00D43C83"/>
    <w:rsid w:val="00D43D48"/>
    <w:rsid w:val="00D440C4"/>
    <w:rsid w:val="00D4504C"/>
    <w:rsid w:val="00D45939"/>
    <w:rsid w:val="00D46BAE"/>
    <w:rsid w:val="00D46CCC"/>
    <w:rsid w:val="00D46E13"/>
    <w:rsid w:val="00D479A4"/>
    <w:rsid w:val="00D50312"/>
    <w:rsid w:val="00D5123B"/>
    <w:rsid w:val="00D52F6A"/>
    <w:rsid w:val="00D531CB"/>
    <w:rsid w:val="00D53480"/>
    <w:rsid w:val="00D540EB"/>
    <w:rsid w:val="00D5444E"/>
    <w:rsid w:val="00D55324"/>
    <w:rsid w:val="00D55351"/>
    <w:rsid w:val="00D55CC8"/>
    <w:rsid w:val="00D564ED"/>
    <w:rsid w:val="00D570EB"/>
    <w:rsid w:val="00D57878"/>
    <w:rsid w:val="00D5793F"/>
    <w:rsid w:val="00D6019E"/>
    <w:rsid w:val="00D60783"/>
    <w:rsid w:val="00D62DB4"/>
    <w:rsid w:val="00D632DF"/>
    <w:rsid w:val="00D6430C"/>
    <w:rsid w:val="00D643D8"/>
    <w:rsid w:val="00D64893"/>
    <w:rsid w:val="00D661DA"/>
    <w:rsid w:val="00D66C5B"/>
    <w:rsid w:val="00D67486"/>
    <w:rsid w:val="00D702A8"/>
    <w:rsid w:val="00D70A87"/>
    <w:rsid w:val="00D70EF6"/>
    <w:rsid w:val="00D7103A"/>
    <w:rsid w:val="00D71640"/>
    <w:rsid w:val="00D71A20"/>
    <w:rsid w:val="00D72E9C"/>
    <w:rsid w:val="00D7466A"/>
    <w:rsid w:val="00D754C4"/>
    <w:rsid w:val="00D756D4"/>
    <w:rsid w:val="00D75D51"/>
    <w:rsid w:val="00D769E6"/>
    <w:rsid w:val="00D77862"/>
    <w:rsid w:val="00D77C1B"/>
    <w:rsid w:val="00D82D49"/>
    <w:rsid w:val="00D8361A"/>
    <w:rsid w:val="00D837F8"/>
    <w:rsid w:val="00D83A4F"/>
    <w:rsid w:val="00D83D33"/>
    <w:rsid w:val="00D84331"/>
    <w:rsid w:val="00D84F8C"/>
    <w:rsid w:val="00D853B7"/>
    <w:rsid w:val="00D85499"/>
    <w:rsid w:val="00D90894"/>
    <w:rsid w:val="00D9155C"/>
    <w:rsid w:val="00D9231A"/>
    <w:rsid w:val="00D92DF4"/>
    <w:rsid w:val="00D92F76"/>
    <w:rsid w:val="00D94905"/>
    <w:rsid w:val="00D96C04"/>
    <w:rsid w:val="00D972D0"/>
    <w:rsid w:val="00D97309"/>
    <w:rsid w:val="00D97653"/>
    <w:rsid w:val="00D97F68"/>
    <w:rsid w:val="00DA1EBA"/>
    <w:rsid w:val="00DA3ABF"/>
    <w:rsid w:val="00DA3F10"/>
    <w:rsid w:val="00DA4D41"/>
    <w:rsid w:val="00DA5F5A"/>
    <w:rsid w:val="00DA705C"/>
    <w:rsid w:val="00DA78CA"/>
    <w:rsid w:val="00DB0ECA"/>
    <w:rsid w:val="00DB16F2"/>
    <w:rsid w:val="00DB2414"/>
    <w:rsid w:val="00DB271F"/>
    <w:rsid w:val="00DB337D"/>
    <w:rsid w:val="00DB4C39"/>
    <w:rsid w:val="00DB4DEA"/>
    <w:rsid w:val="00DB5AA9"/>
    <w:rsid w:val="00DB5BD8"/>
    <w:rsid w:val="00DB61A4"/>
    <w:rsid w:val="00DC002E"/>
    <w:rsid w:val="00DC1349"/>
    <w:rsid w:val="00DC1B61"/>
    <w:rsid w:val="00DC23CF"/>
    <w:rsid w:val="00DC2553"/>
    <w:rsid w:val="00DC32C7"/>
    <w:rsid w:val="00DC3560"/>
    <w:rsid w:val="00DC3C62"/>
    <w:rsid w:val="00DC5CDA"/>
    <w:rsid w:val="00DC68D9"/>
    <w:rsid w:val="00DC6E94"/>
    <w:rsid w:val="00DC7A0E"/>
    <w:rsid w:val="00DC7AD1"/>
    <w:rsid w:val="00DD055A"/>
    <w:rsid w:val="00DD0876"/>
    <w:rsid w:val="00DD11AD"/>
    <w:rsid w:val="00DD26EE"/>
    <w:rsid w:val="00DD34B4"/>
    <w:rsid w:val="00DD4077"/>
    <w:rsid w:val="00DD47C5"/>
    <w:rsid w:val="00DD4C53"/>
    <w:rsid w:val="00DD51BC"/>
    <w:rsid w:val="00DD59DE"/>
    <w:rsid w:val="00DD6887"/>
    <w:rsid w:val="00DD7909"/>
    <w:rsid w:val="00DE037B"/>
    <w:rsid w:val="00DE0620"/>
    <w:rsid w:val="00DE0841"/>
    <w:rsid w:val="00DE0C0B"/>
    <w:rsid w:val="00DE0EC5"/>
    <w:rsid w:val="00DE143D"/>
    <w:rsid w:val="00DE1BA4"/>
    <w:rsid w:val="00DE2341"/>
    <w:rsid w:val="00DE2B42"/>
    <w:rsid w:val="00DE2DAF"/>
    <w:rsid w:val="00DE31C6"/>
    <w:rsid w:val="00DE4173"/>
    <w:rsid w:val="00DE4293"/>
    <w:rsid w:val="00DE4348"/>
    <w:rsid w:val="00DE6092"/>
    <w:rsid w:val="00DE6BA0"/>
    <w:rsid w:val="00DE7323"/>
    <w:rsid w:val="00DE74D8"/>
    <w:rsid w:val="00DF17CB"/>
    <w:rsid w:val="00DF28F8"/>
    <w:rsid w:val="00DF37FC"/>
    <w:rsid w:val="00DF3EE0"/>
    <w:rsid w:val="00DF425A"/>
    <w:rsid w:val="00DF5806"/>
    <w:rsid w:val="00DF5A3E"/>
    <w:rsid w:val="00DF5E00"/>
    <w:rsid w:val="00DF615C"/>
    <w:rsid w:val="00DF6749"/>
    <w:rsid w:val="00DF67FA"/>
    <w:rsid w:val="00DF6B99"/>
    <w:rsid w:val="00DF7955"/>
    <w:rsid w:val="00DF7956"/>
    <w:rsid w:val="00E0215B"/>
    <w:rsid w:val="00E02902"/>
    <w:rsid w:val="00E02CAF"/>
    <w:rsid w:val="00E036D8"/>
    <w:rsid w:val="00E04820"/>
    <w:rsid w:val="00E05763"/>
    <w:rsid w:val="00E05945"/>
    <w:rsid w:val="00E059F7"/>
    <w:rsid w:val="00E05E21"/>
    <w:rsid w:val="00E0644B"/>
    <w:rsid w:val="00E065EB"/>
    <w:rsid w:val="00E06A46"/>
    <w:rsid w:val="00E06A4A"/>
    <w:rsid w:val="00E10188"/>
    <w:rsid w:val="00E11013"/>
    <w:rsid w:val="00E12778"/>
    <w:rsid w:val="00E127AB"/>
    <w:rsid w:val="00E12A9A"/>
    <w:rsid w:val="00E12AE9"/>
    <w:rsid w:val="00E12B4C"/>
    <w:rsid w:val="00E130B2"/>
    <w:rsid w:val="00E137E9"/>
    <w:rsid w:val="00E139EF"/>
    <w:rsid w:val="00E13B20"/>
    <w:rsid w:val="00E14958"/>
    <w:rsid w:val="00E153FF"/>
    <w:rsid w:val="00E15EE0"/>
    <w:rsid w:val="00E16FC1"/>
    <w:rsid w:val="00E22015"/>
    <w:rsid w:val="00E23CC9"/>
    <w:rsid w:val="00E248CC"/>
    <w:rsid w:val="00E24F5F"/>
    <w:rsid w:val="00E25143"/>
    <w:rsid w:val="00E255B4"/>
    <w:rsid w:val="00E27514"/>
    <w:rsid w:val="00E27561"/>
    <w:rsid w:val="00E31222"/>
    <w:rsid w:val="00E31A52"/>
    <w:rsid w:val="00E32F7F"/>
    <w:rsid w:val="00E351A1"/>
    <w:rsid w:val="00E35623"/>
    <w:rsid w:val="00E374D1"/>
    <w:rsid w:val="00E37B05"/>
    <w:rsid w:val="00E40FF2"/>
    <w:rsid w:val="00E412BD"/>
    <w:rsid w:val="00E41B56"/>
    <w:rsid w:val="00E422BC"/>
    <w:rsid w:val="00E431B4"/>
    <w:rsid w:val="00E4395B"/>
    <w:rsid w:val="00E439A0"/>
    <w:rsid w:val="00E43DA7"/>
    <w:rsid w:val="00E4504A"/>
    <w:rsid w:val="00E451CD"/>
    <w:rsid w:val="00E46346"/>
    <w:rsid w:val="00E50E6B"/>
    <w:rsid w:val="00E511E5"/>
    <w:rsid w:val="00E52A19"/>
    <w:rsid w:val="00E53061"/>
    <w:rsid w:val="00E537DF"/>
    <w:rsid w:val="00E5539B"/>
    <w:rsid w:val="00E554F8"/>
    <w:rsid w:val="00E5561D"/>
    <w:rsid w:val="00E56ECD"/>
    <w:rsid w:val="00E57A87"/>
    <w:rsid w:val="00E57C98"/>
    <w:rsid w:val="00E617D9"/>
    <w:rsid w:val="00E62710"/>
    <w:rsid w:val="00E62D67"/>
    <w:rsid w:val="00E6309B"/>
    <w:rsid w:val="00E63FB6"/>
    <w:rsid w:val="00E649CF"/>
    <w:rsid w:val="00E65243"/>
    <w:rsid w:val="00E654DC"/>
    <w:rsid w:val="00E66ACF"/>
    <w:rsid w:val="00E67027"/>
    <w:rsid w:val="00E67093"/>
    <w:rsid w:val="00E67486"/>
    <w:rsid w:val="00E67EB5"/>
    <w:rsid w:val="00E70117"/>
    <w:rsid w:val="00E70407"/>
    <w:rsid w:val="00E71B72"/>
    <w:rsid w:val="00E71FF7"/>
    <w:rsid w:val="00E72C03"/>
    <w:rsid w:val="00E72E3C"/>
    <w:rsid w:val="00E74CA6"/>
    <w:rsid w:val="00E74E6B"/>
    <w:rsid w:val="00E751EA"/>
    <w:rsid w:val="00E76C97"/>
    <w:rsid w:val="00E77049"/>
    <w:rsid w:val="00E8226B"/>
    <w:rsid w:val="00E83002"/>
    <w:rsid w:val="00E830A2"/>
    <w:rsid w:val="00E83747"/>
    <w:rsid w:val="00E83BBF"/>
    <w:rsid w:val="00E840C3"/>
    <w:rsid w:val="00E8484A"/>
    <w:rsid w:val="00E862B5"/>
    <w:rsid w:val="00E8640C"/>
    <w:rsid w:val="00E86433"/>
    <w:rsid w:val="00E86ABB"/>
    <w:rsid w:val="00E87322"/>
    <w:rsid w:val="00E90263"/>
    <w:rsid w:val="00E9044A"/>
    <w:rsid w:val="00E906AA"/>
    <w:rsid w:val="00E90D58"/>
    <w:rsid w:val="00E91986"/>
    <w:rsid w:val="00E92CEF"/>
    <w:rsid w:val="00E937D6"/>
    <w:rsid w:val="00E94796"/>
    <w:rsid w:val="00E956B8"/>
    <w:rsid w:val="00E956EC"/>
    <w:rsid w:val="00E957EA"/>
    <w:rsid w:val="00E95F0E"/>
    <w:rsid w:val="00E970F4"/>
    <w:rsid w:val="00E97C9E"/>
    <w:rsid w:val="00EA0131"/>
    <w:rsid w:val="00EA15C4"/>
    <w:rsid w:val="00EA279D"/>
    <w:rsid w:val="00EA2C17"/>
    <w:rsid w:val="00EA35EE"/>
    <w:rsid w:val="00EA3AC2"/>
    <w:rsid w:val="00EA3DC1"/>
    <w:rsid w:val="00EA531B"/>
    <w:rsid w:val="00EA5BA2"/>
    <w:rsid w:val="00EB0028"/>
    <w:rsid w:val="00EB0BA4"/>
    <w:rsid w:val="00EB1485"/>
    <w:rsid w:val="00EB2FFD"/>
    <w:rsid w:val="00EB3005"/>
    <w:rsid w:val="00EB31E9"/>
    <w:rsid w:val="00EB3FFB"/>
    <w:rsid w:val="00EB5735"/>
    <w:rsid w:val="00EB5949"/>
    <w:rsid w:val="00EB5D13"/>
    <w:rsid w:val="00EB6C5E"/>
    <w:rsid w:val="00EB72A0"/>
    <w:rsid w:val="00EC00FA"/>
    <w:rsid w:val="00EC0A7E"/>
    <w:rsid w:val="00EC0BBF"/>
    <w:rsid w:val="00EC29DC"/>
    <w:rsid w:val="00EC3587"/>
    <w:rsid w:val="00EC389A"/>
    <w:rsid w:val="00EC3FC5"/>
    <w:rsid w:val="00EC5483"/>
    <w:rsid w:val="00EC5B51"/>
    <w:rsid w:val="00ED149A"/>
    <w:rsid w:val="00ED183A"/>
    <w:rsid w:val="00ED257C"/>
    <w:rsid w:val="00ED3743"/>
    <w:rsid w:val="00ED5B74"/>
    <w:rsid w:val="00ED6AD7"/>
    <w:rsid w:val="00EE07AE"/>
    <w:rsid w:val="00EE180C"/>
    <w:rsid w:val="00EE1B52"/>
    <w:rsid w:val="00EE21B0"/>
    <w:rsid w:val="00EE3137"/>
    <w:rsid w:val="00EE39FD"/>
    <w:rsid w:val="00EE451C"/>
    <w:rsid w:val="00EE469B"/>
    <w:rsid w:val="00EE4828"/>
    <w:rsid w:val="00EE6B51"/>
    <w:rsid w:val="00EE6D36"/>
    <w:rsid w:val="00EF046A"/>
    <w:rsid w:val="00EF0880"/>
    <w:rsid w:val="00EF2949"/>
    <w:rsid w:val="00EF2F77"/>
    <w:rsid w:val="00EF427A"/>
    <w:rsid w:val="00EF4307"/>
    <w:rsid w:val="00EF554E"/>
    <w:rsid w:val="00EF6231"/>
    <w:rsid w:val="00EF7962"/>
    <w:rsid w:val="00F01091"/>
    <w:rsid w:val="00F028EB"/>
    <w:rsid w:val="00F03BF8"/>
    <w:rsid w:val="00F03C58"/>
    <w:rsid w:val="00F04407"/>
    <w:rsid w:val="00F04BD8"/>
    <w:rsid w:val="00F0632F"/>
    <w:rsid w:val="00F071DF"/>
    <w:rsid w:val="00F07BCA"/>
    <w:rsid w:val="00F10556"/>
    <w:rsid w:val="00F105A4"/>
    <w:rsid w:val="00F115EC"/>
    <w:rsid w:val="00F12CD8"/>
    <w:rsid w:val="00F1369E"/>
    <w:rsid w:val="00F138EF"/>
    <w:rsid w:val="00F13A4A"/>
    <w:rsid w:val="00F13B63"/>
    <w:rsid w:val="00F13C2E"/>
    <w:rsid w:val="00F14AC4"/>
    <w:rsid w:val="00F153E8"/>
    <w:rsid w:val="00F154CD"/>
    <w:rsid w:val="00F1579B"/>
    <w:rsid w:val="00F1603F"/>
    <w:rsid w:val="00F175F2"/>
    <w:rsid w:val="00F178AC"/>
    <w:rsid w:val="00F17D86"/>
    <w:rsid w:val="00F20933"/>
    <w:rsid w:val="00F20943"/>
    <w:rsid w:val="00F21336"/>
    <w:rsid w:val="00F21A83"/>
    <w:rsid w:val="00F23E6D"/>
    <w:rsid w:val="00F243AD"/>
    <w:rsid w:val="00F24904"/>
    <w:rsid w:val="00F24AA5"/>
    <w:rsid w:val="00F24DD3"/>
    <w:rsid w:val="00F24EFF"/>
    <w:rsid w:val="00F25863"/>
    <w:rsid w:val="00F25EF0"/>
    <w:rsid w:val="00F26DB1"/>
    <w:rsid w:val="00F277B5"/>
    <w:rsid w:val="00F30889"/>
    <w:rsid w:val="00F33CA3"/>
    <w:rsid w:val="00F401A6"/>
    <w:rsid w:val="00F40595"/>
    <w:rsid w:val="00F41A09"/>
    <w:rsid w:val="00F41CAF"/>
    <w:rsid w:val="00F42F46"/>
    <w:rsid w:val="00F43438"/>
    <w:rsid w:val="00F43C76"/>
    <w:rsid w:val="00F440A3"/>
    <w:rsid w:val="00F4482B"/>
    <w:rsid w:val="00F4553B"/>
    <w:rsid w:val="00F456CC"/>
    <w:rsid w:val="00F45907"/>
    <w:rsid w:val="00F45D5B"/>
    <w:rsid w:val="00F468D1"/>
    <w:rsid w:val="00F46AED"/>
    <w:rsid w:val="00F472DF"/>
    <w:rsid w:val="00F500E9"/>
    <w:rsid w:val="00F50321"/>
    <w:rsid w:val="00F51E9E"/>
    <w:rsid w:val="00F52054"/>
    <w:rsid w:val="00F521BE"/>
    <w:rsid w:val="00F522B3"/>
    <w:rsid w:val="00F52C48"/>
    <w:rsid w:val="00F537C9"/>
    <w:rsid w:val="00F53BFF"/>
    <w:rsid w:val="00F53FFF"/>
    <w:rsid w:val="00F55C91"/>
    <w:rsid w:val="00F55E8B"/>
    <w:rsid w:val="00F57070"/>
    <w:rsid w:val="00F57850"/>
    <w:rsid w:val="00F603B7"/>
    <w:rsid w:val="00F6088F"/>
    <w:rsid w:val="00F60CAF"/>
    <w:rsid w:val="00F61E48"/>
    <w:rsid w:val="00F61F58"/>
    <w:rsid w:val="00F6234C"/>
    <w:rsid w:val="00F62926"/>
    <w:rsid w:val="00F6367A"/>
    <w:rsid w:val="00F6498F"/>
    <w:rsid w:val="00F6577E"/>
    <w:rsid w:val="00F66725"/>
    <w:rsid w:val="00F6748D"/>
    <w:rsid w:val="00F70241"/>
    <w:rsid w:val="00F71E64"/>
    <w:rsid w:val="00F724DB"/>
    <w:rsid w:val="00F7437B"/>
    <w:rsid w:val="00F7498C"/>
    <w:rsid w:val="00F74C10"/>
    <w:rsid w:val="00F77903"/>
    <w:rsid w:val="00F80B22"/>
    <w:rsid w:val="00F81677"/>
    <w:rsid w:val="00F81849"/>
    <w:rsid w:val="00F819B8"/>
    <w:rsid w:val="00F81AC9"/>
    <w:rsid w:val="00F84E72"/>
    <w:rsid w:val="00F85136"/>
    <w:rsid w:val="00F868A2"/>
    <w:rsid w:val="00F86B7D"/>
    <w:rsid w:val="00F87C8E"/>
    <w:rsid w:val="00F87E54"/>
    <w:rsid w:val="00F90936"/>
    <w:rsid w:val="00F927BB"/>
    <w:rsid w:val="00F936E8"/>
    <w:rsid w:val="00F93807"/>
    <w:rsid w:val="00F9381C"/>
    <w:rsid w:val="00F9476E"/>
    <w:rsid w:val="00F94C1F"/>
    <w:rsid w:val="00F951EA"/>
    <w:rsid w:val="00F959D7"/>
    <w:rsid w:val="00F95EFF"/>
    <w:rsid w:val="00F96A36"/>
    <w:rsid w:val="00F97749"/>
    <w:rsid w:val="00FA0C61"/>
    <w:rsid w:val="00FA15A4"/>
    <w:rsid w:val="00FA2496"/>
    <w:rsid w:val="00FA2525"/>
    <w:rsid w:val="00FA3D08"/>
    <w:rsid w:val="00FA48D5"/>
    <w:rsid w:val="00FA5E2F"/>
    <w:rsid w:val="00FA60C4"/>
    <w:rsid w:val="00FA656A"/>
    <w:rsid w:val="00FA7EB9"/>
    <w:rsid w:val="00FB06BA"/>
    <w:rsid w:val="00FB0712"/>
    <w:rsid w:val="00FB0E46"/>
    <w:rsid w:val="00FB1D78"/>
    <w:rsid w:val="00FB2D6E"/>
    <w:rsid w:val="00FB2E4E"/>
    <w:rsid w:val="00FB3A54"/>
    <w:rsid w:val="00FB569D"/>
    <w:rsid w:val="00FB5780"/>
    <w:rsid w:val="00FB679B"/>
    <w:rsid w:val="00FB721B"/>
    <w:rsid w:val="00FC01ED"/>
    <w:rsid w:val="00FC0A0E"/>
    <w:rsid w:val="00FC0DA3"/>
    <w:rsid w:val="00FC1664"/>
    <w:rsid w:val="00FC1B5A"/>
    <w:rsid w:val="00FC1D0E"/>
    <w:rsid w:val="00FC3003"/>
    <w:rsid w:val="00FC3885"/>
    <w:rsid w:val="00FC40CD"/>
    <w:rsid w:val="00FC427C"/>
    <w:rsid w:val="00FC452F"/>
    <w:rsid w:val="00FC4B13"/>
    <w:rsid w:val="00FC4C84"/>
    <w:rsid w:val="00FC5BCA"/>
    <w:rsid w:val="00FC5EC8"/>
    <w:rsid w:val="00FC6128"/>
    <w:rsid w:val="00FC7D5A"/>
    <w:rsid w:val="00FD00DD"/>
    <w:rsid w:val="00FD0151"/>
    <w:rsid w:val="00FD0B4F"/>
    <w:rsid w:val="00FD0D5B"/>
    <w:rsid w:val="00FD379C"/>
    <w:rsid w:val="00FD38AC"/>
    <w:rsid w:val="00FD3BA6"/>
    <w:rsid w:val="00FD4E75"/>
    <w:rsid w:val="00FD5E06"/>
    <w:rsid w:val="00FD6035"/>
    <w:rsid w:val="00FE038E"/>
    <w:rsid w:val="00FE13F5"/>
    <w:rsid w:val="00FE1A4E"/>
    <w:rsid w:val="00FE1EEF"/>
    <w:rsid w:val="00FE24B2"/>
    <w:rsid w:val="00FE2788"/>
    <w:rsid w:val="00FE31FE"/>
    <w:rsid w:val="00FE3388"/>
    <w:rsid w:val="00FE6285"/>
    <w:rsid w:val="00FE642D"/>
    <w:rsid w:val="00FE6D64"/>
    <w:rsid w:val="00FE70F2"/>
    <w:rsid w:val="00FE7173"/>
    <w:rsid w:val="00FE725D"/>
    <w:rsid w:val="00FF06F5"/>
    <w:rsid w:val="00FF115D"/>
    <w:rsid w:val="00FF117C"/>
    <w:rsid w:val="00FF19CA"/>
    <w:rsid w:val="00FF2774"/>
    <w:rsid w:val="00FF3C5A"/>
    <w:rsid w:val="00FF46DD"/>
    <w:rsid w:val="00FF4BC8"/>
    <w:rsid w:val="00FF4BFA"/>
    <w:rsid w:val="00FF5687"/>
    <w:rsid w:val="00FF6156"/>
    <w:rsid w:val="00FF6547"/>
    <w:rsid w:val="00FF7BA0"/>
    <w:rsid w:val="00FF7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Times New Roman"/>
        <w:sz w:val="22"/>
        <w:szCs w:val="22"/>
        <w:lang w:val="en-US" w:eastAsia="en-US" w:bidi="ar-SA"/>
      </w:rPr>
    </w:rPrDefault>
    <w:pPrDefault>
      <w:pPr>
        <w:ind w:left="18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61DA"/>
    <w:pPr>
      <w:ind w:left="0"/>
    </w:pPr>
    <w:rPr>
      <w:rFonts w:eastAsia="Times New Roman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rsid w:val="00EF2F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EF2F77"/>
    <w:rPr>
      <w:rFonts w:ascii="Tahoma" w:eastAsia="Times New Roman" w:hAnsi="Tahoma" w:cs="Tahoma"/>
      <w:color w:val="000000"/>
      <w:sz w:val="16"/>
      <w:szCs w:val="16"/>
    </w:rPr>
  </w:style>
  <w:style w:type="character" w:styleId="PageNumber">
    <w:name w:val="page number"/>
    <w:basedOn w:val="DefaultParagraphFont"/>
    <w:rsid w:val="00EF2F77"/>
  </w:style>
  <w:style w:type="paragraph" w:styleId="ListParagraph">
    <w:name w:val="List Paragraph"/>
    <w:basedOn w:val="Normal"/>
    <w:uiPriority w:val="34"/>
    <w:qFormat/>
    <w:rsid w:val="00D661D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B951C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951C7"/>
    <w:rPr>
      <w:rFonts w:eastAsia="Times New Roman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B951C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951C7"/>
    <w:rPr>
      <w:rFonts w:eastAsia="Times New Roman"/>
      <w:color w:val="000000"/>
    </w:rPr>
  </w:style>
  <w:style w:type="table" w:styleId="TableGrid">
    <w:name w:val="Table Grid"/>
    <w:basedOn w:val="TableNormal"/>
    <w:uiPriority w:val="59"/>
    <w:rsid w:val="00B951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2"/>
        <w:szCs w:val="22"/>
        <w:lang w:val="en-US" w:eastAsia="en-US" w:bidi="ar-SA"/>
      </w:rPr>
    </w:rPrDefault>
    <w:pPrDefault>
      <w:pPr>
        <w:ind w:left="18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61DA"/>
    <w:pPr>
      <w:ind w:left="0"/>
    </w:pPr>
    <w:rPr>
      <w:rFonts w:eastAsia="Times New Roman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rsid w:val="00EF2F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EF2F77"/>
    <w:rPr>
      <w:rFonts w:ascii="Tahoma" w:eastAsia="Times New Roman" w:hAnsi="Tahoma" w:cs="Tahoma"/>
      <w:color w:val="000000"/>
      <w:sz w:val="16"/>
      <w:szCs w:val="16"/>
    </w:rPr>
  </w:style>
  <w:style w:type="character" w:styleId="PageNumber">
    <w:name w:val="page number"/>
    <w:basedOn w:val="DefaultParagraphFont"/>
    <w:rsid w:val="00EF2F77"/>
  </w:style>
  <w:style w:type="paragraph" w:styleId="ListParagraph">
    <w:name w:val="List Paragraph"/>
    <w:basedOn w:val="Normal"/>
    <w:uiPriority w:val="34"/>
    <w:qFormat/>
    <w:rsid w:val="00D661D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B951C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951C7"/>
    <w:rPr>
      <w:rFonts w:eastAsia="Times New Roman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B951C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951C7"/>
    <w:rPr>
      <w:rFonts w:eastAsia="Times New Roman"/>
      <w:color w:val="000000"/>
    </w:rPr>
  </w:style>
  <w:style w:type="table" w:styleId="TableGrid">
    <w:name w:val="Table Grid"/>
    <w:basedOn w:val="TableNormal"/>
    <w:uiPriority w:val="59"/>
    <w:rsid w:val="00B951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03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cw103attachb_Spanish</Template>
  <TotalTime>1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Missouri Department of Social Services</Company>
  <LinksUpToDate>false</LinksUpToDate>
  <CharactersWithSpaces>1596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CW103attBSP</dc:title>
  <dc:creator>DSS-CD</dc:creator>
  <cp:lastModifiedBy>DSS-CD</cp:lastModifiedBy>
  <cp:revision>3</cp:revision>
  <cp:lastPrinted>2011-08-25T20:27:00Z</cp:lastPrinted>
  <dcterms:created xsi:type="dcterms:W3CDTF">2015-10-22T21:20:00Z</dcterms:created>
  <dcterms:modified xsi:type="dcterms:W3CDTF">2015-10-22T21:25:00Z</dcterms:modified>
</cp:coreProperties>
</file>