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tbl>
      <w:tblPr>
        <w:tblW w:w="11078" w:type="dxa"/>
        <w:tblInd w:w="-1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"/>
        <w:gridCol w:w="802"/>
        <w:gridCol w:w="573"/>
        <w:gridCol w:w="1234"/>
        <w:gridCol w:w="150"/>
        <w:gridCol w:w="206"/>
        <w:gridCol w:w="256"/>
        <w:gridCol w:w="281"/>
        <w:gridCol w:w="56"/>
        <w:gridCol w:w="585"/>
        <w:gridCol w:w="79"/>
        <w:gridCol w:w="1170"/>
        <w:gridCol w:w="8"/>
        <w:gridCol w:w="127"/>
        <w:gridCol w:w="42"/>
        <w:gridCol w:w="7"/>
        <w:gridCol w:w="1334"/>
        <w:gridCol w:w="1362"/>
        <w:gridCol w:w="1406"/>
        <w:gridCol w:w="1384"/>
        <w:gridCol w:w="8"/>
      </w:tblGrid>
      <w:tr w:rsidR="00D1331F" w:rsidRPr="006C07E0" w:rsidTr="00610EEE">
        <w:trPr>
          <w:gridAfter w:val="1"/>
          <w:wAfter w:w="8" w:type="dxa"/>
          <w:trHeight w:val="720"/>
        </w:trPr>
        <w:tc>
          <w:tcPr>
            <w:tcW w:w="810" w:type="dxa"/>
            <w:gridSpan w:val="2"/>
            <w:tcBorders>
              <w:top w:val="nil"/>
              <w:left w:val="nil"/>
              <w:right w:val="nil"/>
            </w:tcBorders>
            <w:shd w:val="clear" w:color="auto" w:fill="FFFFFF"/>
          </w:tcPr>
          <w:p w:rsidR="00D1331F" w:rsidRPr="006C07E0" w:rsidRDefault="00147739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7B041266" wp14:editId="411277A2">
                  <wp:simplePos x="0" y="0"/>
                  <wp:positionH relativeFrom="column">
                    <wp:posOffset>-3810</wp:posOffset>
                  </wp:positionH>
                  <wp:positionV relativeFrom="page">
                    <wp:posOffset>38100</wp:posOffset>
                  </wp:positionV>
                  <wp:extent cx="403860" cy="421640"/>
                  <wp:effectExtent l="0" t="0" r="0" b="0"/>
                  <wp:wrapNone/>
                  <wp:docPr id="17" name="Picture 17" descr="Missouri State Se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Missouri State Se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421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0260" w:type="dxa"/>
            <w:gridSpan w:val="18"/>
            <w:tcBorders>
              <w:top w:val="nil"/>
              <w:left w:val="nil"/>
              <w:right w:val="nil"/>
            </w:tcBorders>
            <w:shd w:val="clear" w:color="auto" w:fill="FFFFFF"/>
            <w:vAlign w:val="center"/>
          </w:tcPr>
          <w:p w:rsidR="00631E6C" w:rsidRPr="00631E6C" w:rsidRDefault="00D1331F" w:rsidP="005B458D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631E6C">
              <w:rPr>
                <w:rFonts w:ascii="Arial" w:hAnsi="Arial" w:cs="Arial"/>
                <w:sz w:val="16"/>
                <w:szCs w:val="16"/>
              </w:rPr>
              <w:t>MISSOURI DEPARTMENT OF SOCIAL SERVICES</w:t>
            </w:r>
          </w:p>
          <w:p w:rsidR="00631E6C" w:rsidRPr="00631E6C" w:rsidRDefault="00631E6C" w:rsidP="005B458D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631E6C">
              <w:rPr>
                <w:rFonts w:ascii="Arial" w:hAnsi="Arial" w:cs="Arial"/>
                <w:sz w:val="16"/>
                <w:szCs w:val="16"/>
              </w:rPr>
              <w:t>CHILDREN’S DIVISION</w:t>
            </w:r>
          </w:p>
          <w:p w:rsidR="00D1331F" w:rsidRPr="006C07E0" w:rsidRDefault="00D1331F" w:rsidP="005B458D">
            <w:pPr>
              <w:rPr>
                <w:rFonts w:ascii="Arial" w:hAnsi="Arial"/>
                <w:b/>
                <w:sz w:val="16"/>
                <w:szCs w:val="16"/>
              </w:rPr>
            </w:pPr>
            <w:r w:rsidRPr="00631E6C">
              <w:rPr>
                <w:rFonts w:ascii="Arial" w:hAnsi="Arial" w:cs="Arial"/>
                <w:b/>
                <w:sz w:val="16"/>
                <w:szCs w:val="16"/>
              </w:rPr>
              <w:t>NEWBORN CRISIS ASSESSMENT TOOL (NCAT)</w:t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clear" w:color="auto" w:fill="EEECE1" w:themeFill="background2"/>
          </w:tcPr>
          <w:p w:rsidR="00CE7351" w:rsidRPr="006C07E0" w:rsidRDefault="00CE7351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 xml:space="preserve">CASE DATA </w:t>
            </w:r>
          </w:p>
        </w:tc>
      </w:tr>
      <w:tr w:rsidR="00CE7351" w:rsidRPr="006C07E0" w:rsidTr="00610EEE">
        <w:trPr>
          <w:gridAfter w:val="1"/>
          <w:wAfter w:w="8" w:type="dxa"/>
          <w:trHeight w:val="300"/>
        </w:trPr>
        <w:tc>
          <w:tcPr>
            <w:tcW w:w="2617" w:type="dxa"/>
            <w:gridSpan w:val="4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Referral Number</w:t>
            </w:r>
          </w:p>
          <w:bookmarkStart w:id="0" w:name="Text1"/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DD7972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bookmarkStart w:id="1" w:name="_GoBack"/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r w:rsidR="00DD7972" w:rsidRPr="00CB694C">
              <w:rPr>
                <w:rFonts w:ascii="Arial" w:hAnsi="Arial"/>
                <w:sz w:val="16"/>
                <w:szCs w:val="16"/>
              </w:rPr>
              <w:t> </w:t>
            </w:r>
            <w:bookmarkEnd w:id="1"/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0"/>
          </w:p>
        </w:tc>
        <w:tc>
          <w:tcPr>
            <w:tcW w:w="2960" w:type="dxa"/>
            <w:gridSpan w:val="11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County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493" w:type="dxa"/>
            <w:gridSpan w:val="5"/>
            <w:vAlign w:val="center"/>
          </w:tcPr>
          <w:p w:rsidR="00CE7351" w:rsidRPr="006C07E0" w:rsidRDefault="00D4498A" w:rsidP="0068409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 xml:space="preserve"> Drug Involved  </w:t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7351"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        Non-Drug Involved   </w:t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E7351"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="009742A8" w:rsidRPr="006C07E0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5584" w:type="dxa"/>
            <w:gridSpan w:val="16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Case Name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486" w:type="dxa"/>
            <w:gridSpan w:val="4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Children’s Service Worker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clear" w:color="auto" w:fill="EEECE1" w:themeFill="background2"/>
          </w:tcPr>
          <w:p w:rsidR="00CE7351" w:rsidRPr="006C07E0" w:rsidRDefault="00D4498A" w:rsidP="00593050">
            <w:pPr>
              <w:pStyle w:val="Heading4"/>
              <w:rPr>
                <w:sz w:val="16"/>
                <w:szCs w:val="16"/>
              </w:rPr>
            </w:pPr>
            <w:r w:rsidRPr="006C07E0">
              <w:rPr>
                <w:sz w:val="16"/>
                <w:szCs w:val="16"/>
              </w:rPr>
              <w:t>Child</w:t>
            </w:r>
            <w:r w:rsidR="009556FC">
              <w:rPr>
                <w:sz w:val="16"/>
                <w:szCs w:val="16"/>
              </w:rPr>
              <w:t>’</w:t>
            </w:r>
            <w:r w:rsidRPr="006C07E0">
              <w:rPr>
                <w:sz w:val="16"/>
                <w:szCs w:val="16"/>
              </w:rPr>
              <w:t xml:space="preserve">s </w:t>
            </w:r>
            <w:r w:rsidR="00593050">
              <w:rPr>
                <w:sz w:val="16"/>
                <w:szCs w:val="16"/>
              </w:rPr>
              <w:t>Information</w:t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5400" w:type="dxa"/>
            <w:gridSpan w:val="12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Infant’s Name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DOB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CE7351" w:rsidRPr="006C07E0" w:rsidTr="00610EEE">
        <w:trPr>
          <w:gridAfter w:val="1"/>
          <w:wAfter w:w="8" w:type="dxa"/>
          <w:trHeight w:val="400"/>
        </w:trPr>
        <w:tc>
          <w:tcPr>
            <w:tcW w:w="3566" w:type="dxa"/>
            <w:gridSpan w:val="9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Birth Weight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1834" w:type="dxa"/>
            <w:gridSpan w:val="3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Gestational Age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CE7351" w:rsidRPr="006C07E0" w:rsidRDefault="00D4498A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Discharge Date</w:t>
            </w:r>
          </w:p>
          <w:p w:rsidR="00CE7351" w:rsidRPr="006C07E0" w:rsidRDefault="009742A8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CE7351"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="00CE7351"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B690C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8B690C" w:rsidRDefault="008B690C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Parent’s</w:t>
            </w:r>
            <w:r w:rsidR="00593050">
              <w:rPr>
                <w:rFonts w:ascii="Arial" w:hAnsi="Arial"/>
                <w:b/>
                <w:sz w:val="16"/>
                <w:szCs w:val="16"/>
              </w:rPr>
              <w:t xml:space="preserve"> Information</w:t>
            </w:r>
          </w:p>
        </w:tc>
      </w:tr>
      <w:tr w:rsidR="008B690C" w:rsidRPr="006C07E0" w:rsidTr="00610EEE">
        <w:trPr>
          <w:gridBefore w:val="1"/>
          <w:wBefore w:w="8" w:type="dxa"/>
          <w:trHeight w:val="400"/>
        </w:trPr>
        <w:tc>
          <w:tcPr>
            <w:tcW w:w="5400" w:type="dxa"/>
            <w:gridSpan w:val="12"/>
          </w:tcPr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Mother’s Name</w:t>
            </w:r>
          </w:p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670" w:type="dxa"/>
            <w:gridSpan w:val="8"/>
          </w:tcPr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Father’s Name</w:t>
            </w:r>
          </w:p>
          <w:p w:rsidR="008B690C" w:rsidRPr="006C07E0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B690C" w:rsidRPr="006C07E0" w:rsidTr="00610EEE">
        <w:trPr>
          <w:gridBefore w:val="1"/>
          <w:wBefore w:w="8" w:type="dxa"/>
          <w:trHeight w:val="288"/>
        </w:trPr>
        <w:tc>
          <w:tcPr>
            <w:tcW w:w="4222" w:type="dxa"/>
            <w:gridSpan w:val="10"/>
            <w:vAlign w:val="center"/>
          </w:tcPr>
          <w:p w:rsidR="008B690C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Is Father on Birth Certificate?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7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"/>
            <w:r>
              <w:rPr>
                <w:rFonts w:ascii="Arial" w:hAnsi="Arial"/>
                <w:sz w:val="16"/>
                <w:szCs w:val="16"/>
              </w:rPr>
              <w:t xml:space="preserve">  Yes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</w:t>
            </w:r>
          </w:p>
        </w:tc>
        <w:tc>
          <w:tcPr>
            <w:tcW w:w="6848" w:type="dxa"/>
            <w:gridSpan w:val="10"/>
            <w:vAlign w:val="center"/>
          </w:tcPr>
          <w:p w:rsidR="008B690C" w:rsidRDefault="008B690C" w:rsidP="008B690C">
            <w:pPr>
              <w:rPr>
                <w:rFonts w:ascii="Arial" w:hAnsi="Arial"/>
                <w:sz w:val="16"/>
                <w:szCs w:val="16"/>
              </w:rPr>
            </w:pPr>
            <w:r w:rsidRPr="008B690C">
              <w:rPr>
                <w:rFonts w:ascii="Arial" w:hAnsi="Arial"/>
                <w:sz w:val="16"/>
                <w:szCs w:val="16"/>
              </w:rPr>
              <w:t>If no, was an affidavit signed by the alleged father</w:t>
            </w:r>
            <w:r>
              <w:rPr>
                <w:rFonts w:ascii="Arial" w:hAnsi="Arial"/>
                <w:sz w:val="16"/>
                <w:szCs w:val="16"/>
              </w:rPr>
              <w:t xml:space="preserve">?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Yes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</w:t>
            </w:r>
          </w:p>
        </w:tc>
      </w:tr>
      <w:tr w:rsidR="008B690C" w:rsidRPr="006C07E0" w:rsidTr="00610EEE">
        <w:trPr>
          <w:gridBefore w:val="1"/>
          <w:wBefore w:w="8" w:type="dxa"/>
          <w:trHeight w:val="720"/>
        </w:trPr>
        <w:tc>
          <w:tcPr>
            <w:tcW w:w="11070" w:type="dxa"/>
            <w:gridSpan w:val="20"/>
          </w:tcPr>
          <w:p w:rsidR="00610EEE" w:rsidRDefault="00610EEE" w:rsidP="008B690C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Additional </w:t>
            </w:r>
            <w:r w:rsidR="008B690C">
              <w:rPr>
                <w:rFonts w:ascii="Arial" w:hAnsi="Arial"/>
                <w:sz w:val="16"/>
                <w:szCs w:val="16"/>
              </w:rPr>
              <w:t>Comments:</w:t>
            </w:r>
            <w:r w:rsidRPr="00CB694C">
              <w:rPr>
                <w:rFonts w:ascii="Arial" w:hAnsi="Arial"/>
                <w:sz w:val="16"/>
                <w:szCs w:val="16"/>
              </w:rPr>
              <w:t xml:space="preserve"> </w:t>
            </w:r>
          </w:p>
          <w:p w:rsidR="008B690C" w:rsidRDefault="00610EEE" w:rsidP="008B690C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062E6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D062E6" w:rsidRPr="006C07E0" w:rsidRDefault="00D062E6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PRIOR HISTORY</w:t>
            </w:r>
          </w:p>
        </w:tc>
      </w:tr>
      <w:tr w:rsidR="00A97D44" w:rsidRPr="006C07E0" w:rsidTr="00610EEE">
        <w:trPr>
          <w:gridAfter w:val="1"/>
          <w:wAfter w:w="8" w:type="dxa"/>
          <w:trHeight w:val="187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246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 history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24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"/>
            <w:r>
              <w:rPr>
                <w:rFonts w:ascii="Arial" w:hAnsi="Arial"/>
                <w:sz w:val="16"/>
                <w:szCs w:val="16"/>
              </w:rPr>
              <w:t xml:space="preserve">  Prior Newborn Crisis Assessment on sibling(s)</w:t>
            </w:r>
          </w:p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Parents/caregivers have a h</w:t>
            </w:r>
            <w:r w:rsidRPr="006C07E0">
              <w:rPr>
                <w:rFonts w:ascii="Arial" w:hAnsi="Arial"/>
                <w:sz w:val="16"/>
                <w:szCs w:val="16"/>
              </w:rPr>
              <w:t>istory of abuse/neglect or previous CD case with protective services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H</w:t>
            </w:r>
            <w:r w:rsidRPr="006C07E0">
              <w:rPr>
                <w:rFonts w:ascii="Arial" w:hAnsi="Arial"/>
                <w:sz w:val="16"/>
                <w:szCs w:val="16"/>
              </w:rPr>
              <w:t>istory of children out of the home with relatives, friends, or foster care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Protective services case is currently open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CD investigation/assessment currently pending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currently placed out of the home</w:t>
            </w:r>
          </w:p>
          <w:p w:rsidR="00A97D44" w:rsidRPr="006C07E0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currently under court jurisdiction</w:t>
            </w:r>
          </w:p>
          <w:p w:rsidR="00A97D44" w:rsidRDefault="00A97D44" w:rsidP="003F0B94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Siblings have been Termination of Parental Rights</w:t>
            </w:r>
          </w:p>
          <w:p w:rsidR="00A97D44" w:rsidRDefault="00A97D44" w:rsidP="00A97D4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52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"/>
            <w:r>
              <w:rPr>
                <w:rFonts w:ascii="Arial" w:hAnsi="Arial"/>
                <w:sz w:val="16"/>
                <w:szCs w:val="16"/>
              </w:rPr>
              <w:t xml:space="preserve">  History of domestic violence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</w:p>
          <w:p w:rsidR="00AD478B" w:rsidRPr="00AD478B" w:rsidRDefault="00AD478B" w:rsidP="00A97D44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268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"/>
            <w:r>
              <w:rPr>
                <w:rFonts w:ascii="Arial" w:hAnsi="Arial"/>
                <w:sz w:val="16"/>
                <w:szCs w:val="16"/>
              </w:rPr>
              <w:t xml:space="preserve">  Prior history of safe sleep related incident, death of another child in the home or serious injury to another child in the home.</w:t>
            </w:r>
          </w:p>
        </w:tc>
      </w:tr>
      <w:tr w:rsidR="003F0B94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B94" w:rsidRPr="00A97D44" w:rsidRDefault="003F0B94" w:rsidP="003F0B94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Summary/Comments:</w:t>
            </w:r>
          </w:p>
          <w:p w:rsidR="003F0B94" w:rsidRPr="00A97D44" w:rsidRDefault="003F0B94" w:rsidP="003F0B94">
            <w:pPr>
              <w:rPr>
                <w:rFonts w:ascii="Arial" w:hAnsi="Arial"/>
                <w:b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2"/>
                  <w:enabled/>
                  <w:calcOnExit w:val="0"/>
                  <w:textInput/>
                </w:ffData>
              </w:fldChar>
            </w:r>
            <w:bookmarkStart w:id="7" w:name="Text822"/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"/>
            <w:r w:rsidRPr="00A97D44">
              <w:rPr>
                <w:rFonts w:ascii="Arial" w:hAnsi="Arial"/>
                <w:sz w:val="16"/>
                <w:szCs w:val="16"/>
              </w:rPr>
              <w:t xml:space="preserve">  </w:t>
            </w:r>
          </w:p>
        </w:tc>
      </w:tr>
      <w:tr w:rsidR="00CE7351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pct15" w:color="auto" w:fill="auto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b/>
                <w:sz w:val="16"/>
                <w:szCs w:val="16"/>
              </w:rPr>
              <w:t>MEDICAL DOCUMENTATION</w:t>
            </w:r>
          </w:p>
        </w:tc>
      </w:tr>
      <w:tr w:rsidR="00CE7351" w:rsidRPr="006C07E0" w:rsidTr="00610EEE">
        <w:trPr>
          <w:gridAfter w:val="1"/>
          <w:wAfter w:w="8" w:type="dxa"/>
          <w:trHeight w:val="432"/>
        </w:trPr>
        <w:tc>
          <w:tcPr>
            <w:tcW w:w="3229" w:type="dxa"/>
            <w:gridSpan w:val="7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HOSPITAL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5051" w:type="dxa"/>
            <w:gridSpan w:val="11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PHYSICIAN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CE7351" w:rsidRPr="00A97D44" w:rsidRDefault="00CE7351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 PHONE</w:t>
            </w:r>
          </w:p>
          <w:p w:rsidR="00CE7351" w:rsidRPr="00A97D44" w:rsidRDefault="009742A8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E7351"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="00CE7351"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862E2A" w:rsidRPr="00A97D44" w:rsidTr="00610EEE">
        <w:trPr>
          <w:gridAfter w:val="1"/>
          <w:wAfter w:w="8" w:type="dxa"/>
          <w:trHeight w:val="426"/>
        </w:trPr>
        <w:tc>
          <w:tcPr>
            <w:tcW w:w="8280" w:type="dxa"/>
            <w:gridSpan w:val="18"/>
          </w:tcPr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>HOSPITAL CONTACT PERSON</w:t>
            </w:r>
          </w:p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 PHONE</w:t>
            </w:r>
          </w:p>
          <w:p w:rsidR="00862E2A" w:rsidRPr="00A97D44" w:rsidRDefault="00862E2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D3C57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pct15" w:color="auto" w:fill="auto"/>
          </w:tcPr>
          <w:p w:rsidR="00DD3C57" w:rsidRPr="00A97D44" w:rsidRDefault="00DD3C57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b/>
                <w:bCs/>
                <w:sz w:val="16"/>
                <w:szCs w:val="16"/>
              </w:rPr>
              <w:t>PRENATAL CARE</w:t>
            </w:r>
          </w:p>
        </w:tc>
      </w:tr>
      <w:tr w:rsidR="00E50189" w:rsidRPr="008B115B" w:rsidTr="00610EEE">
        <w:trPr>
          <w:gridAfter w:val="1"/>
          <w:wAfter w:w="8" w:type="dxa"/>
          <w:trHeight w:val="288"/>
        </w:trPr>
        <w:tc>
          <w:tcPr>
            <w:tcW w:w="3510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43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8"/>
            <w:r w:rsidRPr="00A97D44">
              <w:rPr>
                <w:rFonts w:ascii="Arial" w:hAnsi="Arial"/>
                <w:sz w:val="16"/>
                <w:szCs w:val="16"/>
              </w:rPr>
              <w:t xml:space="preserve">  Regular prenatal care</w:t>
            </w:r>
            <w:r>
              <w:rPr>
                <w:rFonts w:ascii="Arial" w:hAnsi="Arial"/>
                <w:sz w:val="16"/>
                <w:szCs w:val="16"/>
              </w:rPr>
              <w:t xml:space="preserve">                                                                   </w:t>
            </w:r>
          </w:p>
        </w:tc>
        <w:tc>
          <w:tcPr>
            <w:tcW w:w="189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Prenatal Care Provider: </w:t>
            </w:r>
            <w:bookmarkStart w:id="9" w:name="Text852"/>
          </w:p>
        </w:tc>
        <w:bookmarkEnd w:id="9"/>
        <w:tc>
          <w:tcPr>
            <w:tcW w:w="567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189" w:rsidRPr="00A97D44" w:rsidRDefault="00E50189" w:rsidP="00D4498A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2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BC334A" w:rsidRPr="008B115B" w:rsidTr="00BC334A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334A" w:rsidRPr="00A97D44" w:rsidRDefault="00BC334A" w:rsidP="00BC334A">
            <w:pPr>
              <w:spacing w:after="40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Inconsistent, late, or no prenatal care</w:t>
            </w:r>
            <w:r>
              <w:rPr>
                <w:rFonts w:ascii="Arial" w:hAnsi="Arial"/>
                <w:sz w:val="16"/>
                <w:szCs w:val="16"/>
              </w:rPr>
              <w:t xml:space="preserve">      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Prenatal drug use </w:t>
            </w:r>
            <w:r>
              <w:rPr>
                <w:rFonts w:ascii="Arial" w:hAnsi="Arial"/>
                <w:sz w:val="16"/>
                <w:szCs w:val="16"/>
              </w:rPr>
              <w:t xml:space="preserve">                    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r w:rsidRPr="00A97D44">
              <w:rPr>
                <w:rFonts w:ascii="Arial" w:hAnsi="Arial"/>
                <w:sz w:val="16"/>
                <w:szCs w:val="16"/>
              </w:rPr>
              <w:t xml:space="preserve">  Unwanted pregnancy </w:t>
            </w:r>
          </w:p>
        </w:tc>
      </w:tr>
      <w:tr w:rsidR="00A97D44" w:rsidRPr="008B115B" w:rsidTr="00BC334A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Comments: </w:t>
            </w:r>
          </w:p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1"/>
                  <w:enabled/>
                  <w:calcOnExit w:val="0"/>
                  <w:textInput/>
                </w:ffData>
              </w:fldChar>
            </w:r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A97D44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Pregnancy Complications;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44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0"/>
            <w:r w:rsidRPr="00A97D44">
              <w:rPr>
                <w:rFonts w:ascii="Arial" w:hAnsi="Arial"/>
                <w:sz w:val="16"/>
                <w:szCs w:val="16"/>
              </w:rPr>
              <w:t xml:space="preserve"> Yes     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45"/>
            <w:r w:rsidRPr="00A97D44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1"/>
            <w:r w:rsidRPr="00A97D44">
              <w:rPr>
                <w:rFonts w:ascii="Arial" w:hAnsi="Arial"/>
                <w:sz w:val="16"/>
                <w:szCs w:val="16"/>
              </w:rPr>
              <w:t xml:space="preserve"> No</w:t>
            </w:r>
          </w:p>
        </w:tc>
      </w:tr>
      <w:tr w:rsidR="00A97D44" w:rsidRPr="008B115B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D44" w:rsidRPr="00A97D44" w:rsidRDefault="00A97D44" w:rsidP="00790EC3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t xml:space="preserve">Describe:  </w:t>
            </w:r>
          </w:p>
          <w:p w:rsidR="00A97D44" w:rsidRPr="00A97D44" w:rsidRDefault="00A97D44" w:rsidP="00790EC3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A97D44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1"/>
                  <w:enabled/>
                  <w:calcOnExit w:val="0"/>
                  <w:textInput/>
                </w:ffData>
              </w:fldChar>
            </w:r>
            <w:bookmarkStart w:id="12" w:name="Text821"/>
            <w:r w:rsidRPr="00A97D44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A97D44">
              <w:rPr>
                <w:rFonts w:ascii="Arial" w:hAnsi="Arial"/>
                <w:sz w:val="16"/>
                <w:szCs w:val="16"/>
              </w:rPr>
            </w:r>
            <w:r w:rsidRPr="00A97D44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A97D44">
              <w:rPr>
                <w:rFonts w:ascii="Arial" w:hAnsi="Arial"/>
                <w:sz w:val="16"/>
                <w:szCs w:val="16"/>
              </w:rPr>
              <w:fldChar w:fldCharType="end"/>
            </w:r>
            <w:bookmarkEnd w:id="12"/>
          </w:p>
        </w:tc>
      </w:tr>
      <w:tr w:rsidR="006C07E0" w:rsidRPr="008B115B" w:rsidTr="00610EEE">
        <w:trPr>
          <w:gridAfter w:val="1"/>
          <w:wAfter w:w="8" w:type="dxa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pct15" w:color="auto" w:fill="auto"/>
          </w:tcPr>
          <w:p w:rsidR="006C07E0" w:rsidRPr="008B115B" w:rsidRDefault="00790EC3" w:rsidP="00790EC3">
            <w:pPr>
              <w:ind w:left="-18"/>
              <w:rPr>
                <w:rFonts w:ascii="Arial" w:hAnsi="Arial"/>
                <w:bCs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TOXICOLOGY AT BIRTH</w:t>
            </w:r>
          </w:p>
        </w:tc>
      </w:tr>
      <w:tr w:rsidR="008A2E57" w:rsidRPr="006C07E0" w:rsidTr="00610EEE">
        <w:trPr>
          <w:gridAfter w:val="1"/>
          <w:wAfter w:w="8" w:type="dxa"/>
          <w:trHeight w:val="288"/>
        </w:trPr>
        <w:tc>
          <w:tcPr>
            <w:tcW w:w="2767" w:type="dxa"/>
            <w:gridSpan w:val="5"/>
            <w:vAlign w:val="center"/>
          </w:tcPr>
          <w:p w:rsidR="008A2E57" w:rsidRPr="006C07E0" w:rsidRDefault="00624010" w:rsidP="00A97D44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Mom U</w:t>
            </w:r>
            <w:r>
              <w:rPr>
                <w:rFonts w:ascii="Arial" w:hAnsi="Arial"/>
                <w:sz w:val="16"/>
                <w:szCs w:val="16"/>
              </w:rPr>
              <w:t xml:space="preserve">rine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 xml:space="preserve">rug </w:t>
            </w:r>
            <w:r w:rsidRPr="006C07E0">
              <w:rPr>
                <w:rFonts w:ascii="Arial" w:hAnsi="Arial"/>
                <w:sz w:val="16"/>
                <w:szCs w:val="16"/>
              </w:rPr>
              <w:t>S</w:t>
            </w:r>
            <w:r>
              <w:rPr>
                <w:rFonts w:ascii="Arial" w:hAnsi="Arial"/>
                <w:sz w:val="16"/>
                <w:szCs w:val="16"/>
              </w:rPr>
              <w:t>creen</w:t>
            </w:r>
          </w:p>
        </w:tc>
        <w:tc>
          <w:tcPr>
            <w:tcW w:w="2768" w:type="dxa"/>
            <w:gridSpan w:val="9"/>
            <w:vAlign w:val="center"/>
          </w:tcPr>
          <w:p w:rsidR="008A2E57" w:rsidRPr="006C07E0" w:rsidRDefault="00624010" w:rsidP="00A97D44">
            <w:pPr>
              <w:jc w:val="center"/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Infant U</w:t>
            </w:r>
            <w:r>
              <w:rPr>
                <w:rFonts w:ascii="Arial" w:hAnsi="Arial"/>
                <w:sz w:val="16"/>
                <w:szCs w:val="16"/>
              </w:rPr>
              <w:t xml:space="preserve">rine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  <w:tc>
          <w:tcPr>
            <w:tcW w:w="2745" w:type="dxa"/>
            <w:gridSpan w:val="4"/>
            <w:vAlign w:val="center"/>
          </w:tcPr>
          <w:p w:rsidR="008A2E57" w:rsidRPr="006C07E0" w:rsidRDefault="00624010" w:rsidP="0062401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I</w:t>
            </w:r>
            <w:r w:rsidRPr="006C07E0">
              <w:rPr>
                <w:rFonts w:ascii="Arial" w:hAnsi="Arial"/>
                <w:sz w:val="16"/>
                <w:szCs w:val="16"/>
              </w:rPr>
              <w:t>nfant M</w:t>
            </w:r>
            <w:r>
              <w:rPr>
                <w:rFonts w:ascii="Arial" w:hAnsi="Arial"/>
                <w:sz w:val="16"/>
                <w:szCs w:val="16"/>
              </w:rPr>
              <w:t xml:space="preserve">econium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  <w:tc>
          <w:tcPr>
            <w:tcW w:w="2790" w:type="dxa"/>
            <w:gridSpan w:val="2"/>
            <w:vAlign w:val="center"/>
          </w:tcPr>
          <w:p w:rsidR="008A2E57" w:rsidRPr="006C07E0" w:rsidRDefault="00624010" w:rsidP="00624010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Cord </w:t>
            </w:r>
            <w:r w:rsidRPr="006C07E0">
              <w:rPr>
                <w:rFonts w:ascii="Arial" w:hAnsi="Arial"/>
                <w:sz w:val="16"/>
                <w:szCs w:val="16"/>
              </w:rPr>
              <w:t>D</w:t>
            </w:r>
            <w:r>
              <w:rPr>
                <w:rFonts w:ascii="Arial" w:hAnsi="Arial"/>
                <w:sz w:val="16"/>
                <w:szCs w:val="16"/>
              </w:rPr>
              <w:t>rug Screen</w:t>
            </w:r>
          </w:p>
        </w:tc>
      </w:tr>
      <w:tr w:rsidR="00DE63D0" w:rsidRPr="006C07E0" w:rsidTr="00610EEE">
        <w:trPr>
          <w:gridAfter w:val="1"/>
          <w:wAfter w:w="8" w:type="dxa"/>
          <w:trHeight w:val="418"/>
        </w:trPr>
        <w:tc>
          <w:tcPr>
            <w:tcW w:w="1383" w:type="dxa"/>
            <w:gridSpan w:val="3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74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3"/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275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4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276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5"/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384" w:type="dxa"/>
            <w:gridSpan w:val="5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383" w:type="dxa"/>
            <w:gridSpan w:val="3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62" w:type="dxa"/>
            <w:tcBorders>
              <w:top w:val="nil"/>
              <w:left w:val="nil"/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  <w:tc>
          <w:tcPr>
            <w:tcW w:w="1406" w:type="dxa"/>
            <w:tcBorders>
              <w:right w:val="nil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Pending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>Positive</w:t>
            </w:r>
          </w:p>
        </w:tc>
        <w:tc>
          <w:tcPr>
            <w:tcW w:w="1384" w:type="dxa"/>
            <w:tcBorders>
              <w:top w:val="nil"/>
              <w:left w:val="nil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Not done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</w:t>
            </w:r>
            <w:r w:rsidRPr="006C07E0">
              <w:rPr>
                <w:rFonts w:ascii="Arial" w:hAnsi="Arial"/>
                <w:sz w:val="16"/>
                <w:szCs w:val="16"/>
              </w:rPr>
              <w:t>Negative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2767" w:type="dxa"/>
            <w:gridSpan w:val="5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68" w:type="dxa"/>
            <w:gridSpan w:val="9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45" w:type="dxa"/>
            <w:gridSpan w:val="4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>Substances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Has the infant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>been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identified as affected by substance abuse, withdrawal symptoms resulting from prenatal drug exposure, or “a Fetal Alcohol Spectrum Disorder”</w:t>
            </w:r>
            <w:r>
              <w:rPr>
                <w:rFonts w:ascii="Arial" w:hAnsi="Arial"/>
                <w:sz w:val="16"/>
                <w:szCs w:val="16"/>
              </w:rPr>
              <w:t xml:space="preserve">?      </w:t>
            </w:r>
            <w:r w:rsidRPr="00FE7F69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4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6"/>
            <w:r>
              <w:rPr>
                <w:rFonts w:ascii="Arial" w:hAnsi="Arial"/>
                <w:sz w:val="16"/>
                <w:szCs w:val="16"/>
              </w:rPr>
              <w:t xml:space="preserve"> Yes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41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7"/>
            <w:r>
              <w:rPr>
                <w:rFonts w:ascii="Arial" w:hAnsi="Arial"/>
                <w:sz w:val="16"/>
                <w:szCs w:val="16"/>
              </w:rPr>
              <w:t xml:space="preserve"> No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t>Withdrawal Symptoms: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242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8"/>
            <w:r>
              <w:rPr>
                <w:rFonts w:ascii="Arial" w:hAnsi="Arial"/>
                <w:sz w:val="16"/>
                <w:szCs w:val="16"/>
              </w:rPr>
              <w:t xml:space="preserve">    </w:t>
            </w:r>
            <w:r w:rsidRPr="006C07E0">
              <w:rPr>
                <w:rFonts w:ascii="Arial" w:hAnsi="Arial"/>
                <w:sz w:val="16"/>
                <w:szCs w:val="16"/>
              </w:rPr>
              <w:t>None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Seizures/abnormal neurological findings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Uncontrolled crying, increased irritability, trembling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Abnormal GI, persistent feeding problems, watery stools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Mild sensory deficit, increased or decreased activity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 Requires medication for withdrawal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Comments</w:t>
            </w:r>
            <w:r>
              <w:rPr>
                <w:rFonts w:ascii="Arial" w:hAnsi="Arial"/>
                <w:sz w:val="18"/>
                <w:szCs w:val="16"/>
              </w:rPr>
              <w:t xml:space="preserve">: </w:t>
            </w:r>
            <w:r w:rsidRPr="00CD7E39">
              <w:rPr>
                <w:rFonts w:ascii="Arial" w:hAnsi="Arial"/>
                <w:sz w:val="18"/>
                <w:szCs w:val="16"/>
              </w:rPr>
              <w:fldChar w:fldCharType="begin">
                <w:ffData>
                  <w:name w:val="Text800"/>
                  <w:enabled/>
                  <w:calcOnExit w:val="0"/>
                  <w:textInput/>
                </w:ffData>
              </w:fldChar>
            </w:r>
            <w:r w:rsidRPr="00CD7E39">
              <w:rPr>
                <w:rFonts w:ascii="Arial" w:hAnsi="Arial"/>
                <w:sz w:val="18"/>
                <w:szCs w:val="16"/>
              </w:rPr>
              <w:instrText xml:space="preserve"> FORMTEXT </w:instrText>
            </w:r>
            <w:r w:rsidRPr="00CD7E39">
              <w:rPr>
                <w:rFonts w:ascii="Arial" w:hAnsi="Arial"/>
                <w:sz w:val="18"/>
                <w:szCs w:val="16"/>
              </w:rPr>
            </w:r>
            <w:r w:rsidRPr="00CD7E39">
              <w:rPr>
                <w:rFonts w:ascii="Arial" w:hAnsi="Arial"/>
                <w:sz w:val="18"/>
                <w:szCs w:val="16"/>
              </w:rPr>
              <w:fldChar w:fldCharType="separate"/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t> </w:t>
            </w:r>
            <w:r w:rsidRPr="00CD7E39">
              <w:rPr>
                <w:rFonts w:ascii="Arial" w:hAnsi="Arial"/>
                <w:sz w:val="18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hRule="exact" w:val="627"/>
        </w:trPr>
        <w:tc>
          <w:tcPr>
            <w:tcW w:w="11070" w:type="dxa"/>
            <w:gridSpan w:val="20"/>
            <w:tcBorders>
              <w:top w:val="single" w:sz="4" w:space="0" w:color="auto"/>
            </w:tcBorders>
          </w:tcPr>
          <w:p w:rsidR="00DE63D0" w:rsidRPr="004F44F8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4F44F8">
              <w:rPr>
                <w:rFonts w:ascii="Arial" w:hAnsi="Arial"/>
                <w:b/>
                <w:sz w:val="16"/>
                <w:szCs w:val="16"/>
              </w:rPr>
              <w:t>*</w:t>
            </w:r>
            <w:r>
              <w:rPr>
                <w:rFonts w:ascii="Arial" w:hAnsi="Arial"/>
                <w:b/>
                <w:sz w:val="16"/>
                <w:szCs w:val="16"/>
              </w:rPr>
              <w:t xml:space="preserve">Note:  </w:t>
            </w:r>
            <w:r w:rsidRPr="004F44F8">
              <w:rPr>
                <w:rFonts w:ascii="Arial" w:hAnsi="Arial"/>
                <w:b/>
                <w:sz w:val="16"/>
                <w:szCs w:val="16"/>
              </w:rPr>
              <w:t>When determining if an infant has</w:t>
            </w:r>
            <w:r w:rsidR="00B47DF3">
              <w:rPr>
                <w:rFonts w:ascii="Arial" w:hAnsi="Arial"/>
                <w:b/>
                <w:sz w:val="16"/>
                <w:szCs w:val="16"/>
              </w:rPr>
              <w:t xml:space="preserve"> been “affected” by substance </w:t>
            </w:r>
            <w:r w:rsidRPr="004F44F8">
              <w:rPr>
                <w:rFonts w:ascii="Arial" w:hAnsi="Arial"/>
                <w:b/>
                <w:sz w:val="16"/>
                <w:szCs w:val="16"/>
              </w:rPr>
              <w:t>use or withdrawal symptoms resulting from prenatal drug exposure, or a Fetal Alcohol Spectrum Disorder, Children’s Division staff shall assess if the child’s physical, mental, or general well-being is affected by the use of substances by the parent/caretaker and a Plan of Safe Care is needed.</w:t>
            </w:r>
          </w:p>
        </w:tc>
      </w:tr>
      <w:tr w:rsidR="00DE63D0" w:rsidRPr="006C07E0" w:rsidTr="00610EEE">
        <w:trPr>
          <w:gridAfter w:val="1"/>
          <w:wAfter w:w="8" w:type="dxa"/>
          <w:trHeight w:val="274"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DE63D0" w:rsidRPr="00D4498A" w:rsidRDefault="00DE63D0" w:rsidP="008B690C">
            <w:pPr>
              <w:rPr>
                <w:rFonts w:ascii="Arial" w:hAnsi="Arial"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HEALTH CARE NEEDS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OF INFANT</w:t>
            </w:r>
          </w:p>
        </w:tc>
      </w:tr>
      <w:tr w:rsidR="00DE63D0" w:rsidRPr="006C07E0" w:rsidTr="00610EEE">
        <w:trPr>
          <w:gridAfter w:val="1"/>
          <w:wAfter w:w="8" w:type="dxa"/>
          <w:trHeight w:val="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Special Health Care Needs of the Infant: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None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Infant on monitor, apnea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Low birth weight (below 2400 grams or 5 lbs)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Frequent medical follow-up needed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Special feedings needed</w:t>
            </w:r>
          </w:p>
          <w:p w:rsidR="00DE63D0" w:rsidRPr="00142ECB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Special home care/treatment for infant 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E50189" w:rsidRDefault="00DE63D0" w:rsidP="008B690C">
            <w:pPr>
              <w:rPr>
                <w:rFonts w:ascii="Arial" w:hAnsi="Arial"/>
                <w:b/>
                <w:sz w:val="16"/>
                <w:szCs w:val="16"/>
              </w:rPr>
            </w:pPr>
            <w:r w:rsidRPr="00E50189">
              <w:rPr>
                <w:rFonts w:ascii="Arial" w:hAnsi="Arial"/>
                <w:b/>
                <w:sz w:val="16"/>
                <w:szCs w:val="16"/>
              </w:rPr>
              <w:t xml:space="preserve">General Health Care Needs of the Infant:  </w:t>
            </w:r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267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19"/>
            <w:r>
              <w:rPr>
                <w:rFonts w:ascii="Arial" w:hAnsi="Arial"/>
                <w:sz w:val="16"/>
                <w:szCs w:val="16"/>
              </w:rPr>
              <w:t xml:space="preserve">  Child has an identified pediatrician/primary care physician (PCP)  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Name of Pediatrician/PCP or NA if none identified at this time</w:t>
            </w:r>
          </w:p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8"/>
                  <w:enabled/>
                  <w:calcOnExit w:val="0"/>
                  <w:textInput/>
                </w:ffData>
              </w:fldChar>
            </w:r>
            <w:bookmarkStart w:id="20" w:name="Text848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0"/>
          </w:p>
        </w:tc>
      </w:tr>
      <w:tr w:rsidR="00DE63D0" w:rsidRPr="006C07E0" w:rsidTr="00610EEE">
        <w:trPr>
          <w:gridAfter w:val="1"/>
          <w:wAfter w:w="8" w:type="dxa"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Child has medical coverage, i.e. Medicaid/insurance, 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t>Type of coverage or NA if no coverage at this time</w:t>
            </w:r>
          </w:p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Text849"/>
                  <w:enabled/>
                  <w:calcOnExit w:val="0"/>
                  <w:textInput/>
                </w:ffData>
              </w:fldChar>
            </w:r>
            <w:bookmarkStart w:id="21" w:name="Text849"/>
            <w:r>
              <w:rPr>
                <w:rFonts w:ascii="Arial" w:hAnsi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Cs/>
                <w:sz w:val="16"/>
                <w:szCs w:val="16"/>
              </w:rPr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bookmarkEnd w:id="21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790EC3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Comments: 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9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20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BEHAVIOR ASSOCIATED WITH DRUG AND ALCOHOL USE</w:t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OF PARENT(S)</w:t>
            </w:r>
          </w:p>
        </w:tc>
      </w:tr>
      <w:tr w:rsidR="00DE63D0" w:rsidRPr="006C07E0" w:rsidTr="00FC4A50">
        <w:trPr>
          <w:gridAfter w:val="1"/>
          <w:wAfter w:w="8" w:type="dxa"/>
          <w:trHeight w:val="162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No observed or known behaviors associated with drug and alcohol use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Parent/caregiver admits to alcohol and/or drug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use and </w:t>
            </w:r>
            <w:r>
              <w:rPr>
                <w:rFonts w:ascii="Arial" w:hAnsi="Arial"/>
                <w:sz w:val="16"/>
                <w:szCs w:val="16"/>
              </w:rPr>
              <w:t xml:space="preserve">is </w:t>
            </w:r>
            <w:r w:rsidRPr="006C07E0">
              <w:rPr>
                <w:rFonts w:ascii="Arial" w:hAnsi="Arial"/>
                <w:sz w:val="16"/>
                <w:szCs w:val="16"/>
              </w:rPr>
              <w:t>participating in a treatment program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Evidence of drug/alcohol </w:t>
            </w:r>
            <w:r w:rsidRPr="006C07E0">
              <w:rPr>
                <w:rFonts w:ascii="Arial" w:hAnsi="Arial"/>
                <w:sz w:val="16"/>
                <w:szCs w:val="16"/>
              </w:rPr>
              <w:t>use and is not participating in a treatment program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27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2"/>
            <w:r>
              <w:rPr>
                <w:rFonts w:ascii="Arial" w:hAnsi="Arial"/>
                <w:sz w:val="16"/>
                <w:szCs w:val="16"/>
              </w:rPr>
              <w:t xml:space="preserve">  Prior treatment for drug/alcohol use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Sibling</w:t>
            </w:r>
            <w:r>
              <w:rPr>
                <w:rFonts w:ascii="Arial" w:hAnsi="Arial"/>
                <w:sz w:val="16"/>
                <w:szCs w:val="16"/>
              </w:rPr>
              <w:t>(s)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exposed to drugs or alcohol</w:t>
            </w:r>
            <w:r>
              <w:rPr>
                <w:rFonts w:ascii="Arial" w:hAnsi="Arial"/>
                <w:sz w:val="16"/>
                <w:szCs w:val="16"/>
              </w:rPr>
              <w:t xml:space="preserve"> in utero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Chemical use poses risk to family’s financial resources and affects ability to meet basic need of family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Friends or family members appear under the influence of drugs or alcohol</w:t>
            </w:r>
          </w:p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Drugs sold, used or made in the home</w:t>
            </w:r>
          </w:p>
        </w:tc>
      </w:tr>
      <w:tr w:rsidR="00DE63D0" w:rsidRPr="006C07E0" w:rsidTr="00FC4A50">
        <w:trPr>
          <w:gridAfter w:val="1"/>
          <w:wAfter w:w="8" w:type="dxa"/>
          <w:trHeight w:val="449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substance use worries exist?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8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is or has been successful in regard to treating your substance use?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9"/>
                  <w:enabled/>
                  <w:calcOnExit w:val="0"/>
                  <w:textInput/>
                </w:ffData>
              </w:fldChar>
            </w:r>
            <w:bookmarkStart w:id="23" w:name="Text829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3"/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support do you need to help you wi</w:t>
            </w:r>
            <w:r w:rsidRPr="00142ECB">
              <w:rPr>
                <w:rFonts w:ascii="Arial" w:hAnsi="Arial"/>
                <w:sz w:val="16"/>
                <w:szCs w:val="16"/>
              </w:rPr>
              <w:t>t</w:t>
            </w:r>
            <w:r>
              <w:rPr>
                <w:rFonts w:ascii="Arial" w:hAnsi="Arial"/>
                <w:sz w:val="16"/>
                <w:szCs w:val="16"/>
              </w:rPr>
              <w:t>h your substance use?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0"/>
                  <w:enabled/>
                  <w:calcOnExit w:val="0"/>
                  <w:textInput/>
                </w:ffData>
              </w:fldChar>
            </w:r>
            <w:bookmarkStart w:id="24" w:name="Text830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4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Scaling:  On a scale of 0 to 10 </w:t>
            </w:r>
            <w:r w:rsidRPr="00023E1F">
              <w:rPr>
                <w:rFonts w:ascii="Arial" w:hAnsi="Arial" w:cs="Arial"/>
                <w:sz w:val="16"/>
                <w:szCs w:val="16"/>
              </w:rPr>
              <w:t>wher</w:t>
            </w:r>
            <w:r>
              <w:rPr>
                <w:rFonts w:ascii="Arial" w:hAnsi="Arial" w:cs="Arial"/>
                <w:sz w:val="16"/>
                <w:szCs w:val="16"/>
              </w:rPr>
              <w:t>e 10 is your substance use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does not affect your ability to parent your infant and 0 you do not have the ability to parent your infant based on your substance use.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1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25" w:name="Text831"/>
            <w:r w:rsidRPr="00142ECB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25"/>
          </w:p>
        </w:tc>
      </w:tr>
      <w:tr w:rsidR="00DE63D0" w:rsidRPr="006C07E0" w:rsidTr="00FC4A50">
        <w:trPr>
          <w:gridAfter w:val="1"/>
          <w:wAfter w:w="8" w:type="dxa"/>
          <w:trHeight w:val="494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What supports could be provided for you to increase your number?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2"/>
                  <w:enabled/>
                  <w:calcOnExit w:val="0"/>
                  <w:textInput/>
                </w:ffData>
              </w:fldChar>
            </w:r>
            <w:bookmarkStart w:id="26" w:name="Text832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6"/>
          </w:p>
        </w:tc>
      </w:tr>
      <w:tr w:rsidR="00DE63D0" w:rsidRPr="006C07E0" w:rsidTr="00610EEE">
        <w:trPr>
          <w:gridAfter w:val="1"/>
          <w:wAfter w:w="8" w:type="dxa"/>
          <w:trHeight w:val="274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  <w:vAlign w:val="center"/>
          </w:tcPr>
          <w:p w:rsidR="00DE63D0" w:rsidRDefault="00DE63D0" w:rsidP="00E50189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MENTAL HEALTH OF PARENT(S)</w:t>
            </w:r>
          </w:p>
        </w:tc>
      </w:tr>
      <w:tr w:rsidR="00DE63D0" w:rsidRPr="006C07E0" w:rsidTr="00FC4A50">
        <w:trPr>
          <w:gridAfter w:val="1"/>
          <w:wAfter w:w="8" w:type="dxa"/>
          <w:trHeight w:val="35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49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7"/>
            <w:r>
              <w:rPr>
                <w:rFonts w:ascii="Arial" w:hAnsi="Arial"/>
                <w:sz w:val="16"/>
                <w:szCs w:val="16"/>
              </w:rPr>
              <w:t xml:space="preserve">   No known mental health needs</w:t>
            </w:r>
          </w:p>
          <w:p w:rsidR="00340AE1" w:rsidRDefault="00340AE1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8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8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/>
                <w:sz w:val="16"/>
                <w:szCs w:val="16"/>
              </w:rPr>
              <w:t xml:space="preserve">   Known mental health needs- Not receiving treatment</w:t>
            </w:r>
          </w:p>
          <w:p w:rsidR="00340AE1" w:rsidRDefault="00340AE1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8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81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29"/>
            <w:r>
              <w:rPr>
                <w:rFonts w:ascii="Arial" w:hAnsi="Arial"/>
                <w:sz w:val="16"/>
                <w:szCs w:val="16"/>
              </w:rPr>
              <w:t xml:space="preserve">   Self-medicating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50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0"/>
            <w:r>
              <w:rPr>
                <w:rFonts w:ascii="Arial" w:hAnsi="Arial"/>
                <w:sz w:val="16"/>
                <w:szCs w:val="16"/>
              </w:rPr>
              <w:t xml:space="preserve">   Currently receiving mental health services 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51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1"/>
            <w:r>
              <w:rPr>
                <w:rFonts w:ascii="Arial" w:hAnsi="Arial"/>
                <w:sz w:val="16"/>
                <w:szCs w:val="16"/>
              </w:rPr>
              <w:t xml:space="preserve">   Postpartum Depression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4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sz w:val="16"/>
                <w:szCs w:val="16"/>
              </w:rPr>
              <w:t xml:space="preserve">   Currently receiving physician assisted medication management for mental health needs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History of suicide attempts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 Currently making suicidal gestures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6C07E0">
              <w:rPr>
                <w:rFonts w:ascii="Arial" w:hAnsi="Arial"/>
                <w:sz w:val="16"/>
                <w:szCs w:val="16"/>
              </w:rPr>
              <w:t xml:space="preserve">Chronic </w:t>
            </w:r>
            <w:r>
              <w:rPr>
                <w:rFonts w:ascii="Arial" w:hAnsi="Arial"/>
                <w:sz w:val="16"/>
                <w:szCs w:val="16"/>
              </w:rPr>
              <w:t>emotional</w:t>
            </w:r>
            <w:r w:rsidRPr="006C07E0">
              <w:rPr>
                <w:rFonts w:ascii="Arial" w:hAnsi="Arial"/>
                <w:sz w:val="16"/>
                <w:szCs w:val="16"/>
              </w:rPr>
              <w:t>, problems which impair ability to provide minimal care or supervision to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Currently threatening to harm or actually harming the child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Inability to function independently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Not oriented to person, place, time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 Evasive, verbally hostile or physically assaultive/threatening to service provider</w:t>
            </w:r>
          </w:p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65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32"/>
            <w:r>
              <w:rPr>
                <w:rFonts w:ascii="Arial" w:hAnsi="Arial"/>
                <w:sz w:val="16"/>
                <w:szCs w:val="16"/>
              </w:rPr>
              <w:t xml:space="preserve">   Low cognitive functioning that would affect parent’s ability to take care of infant</w:t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lastRenderedPageBreak/>
              <w:t>What mental health worries exist?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03"/>
                  <w:enabled/>
                  <w:calcOnExit w:val="0"/>
                  <w:textInput/>
                </w:ffData>
              </w:fldChar>
            </w:r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What is or has been successful in regard to treating your mental health needs?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3"/>
                  <w:enabled/>
                  <w:calcOnExit w:val="0"/>
                  <w:textInput/>
                </w:ffData>
              </w:fldChar>
            </w:r>
            <w:bookmarkStart w:id="33" w:name="Text833"/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3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>What supports do you need to assist you with your mental health needs?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4"/>
                  <w:enabled/>
                  <w:calcOnExit w:val="0"/>
                  <w:textInput/>
                </w:ffData>
              </w:fldChar>
            </w:r>
            <w:bookmarkStart w:id="34" w:name="Text834"/>
            <w:r w:rsidRPr="00170BC3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170BC3">
              <w:rPr>
                <w:rFonts w:ascii="Arial" w:hAnsi="Arial"/>
                <w:sz w:val="16"/>
                <w:szCs w:val="16"/>
              </w:rPr>
            </w:r>
            <w:r w:rsidRPr="00170BC3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noProof/>
                <w:sz w:val="16"/>
                <w:szCs w:val="16"/>
              </w:rPr>
              <w:t> </w:t>
            </w:r>
            <w:r w:rsidRPr="00170BC3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4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Scaling:  On a scale from </w:t>
            </w:r>
            <w:r>
              <w:rPr>
                <w:rFonts w:ascii="Arial" w:hAnsi="Arial"/>
                <w:sz w:val="16"/>
                <w:szCs w:val="16"/>
              </w:rPr>
              <w:t>0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to 10</w:t>
            </w:r>
            <w:r>
              <w:rPr>
                <w:rFonts w:ascii="Arial" w:hAnsi="Arial"/>
                <w:sz w:val="16"/>
                <w:szCs w:val="16"/>
              </w:rPr>
              <w:t>,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</w:t>
            </w:r>
            <w:r w:rsidRPr="00023E1F">
              <w:rPr>
                <w:rFonts w:ascii="Arial" w:hAnsi="Arial" w:cs="Arial"/>
                <w:sz w:val="16"/>
                <w:szCs w:val="16"/>
              </w:rPr>
              <w:t>where 10 is your mental health needs do not affect your ability to parent and 0 you do not have the ability to parent your children based on your mental health needs.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35" w:name="Text835"/>
            <w:r w:rsidRPr="006C450A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35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170BC3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What supports do you need to increase your number?   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sz w:val="18"/>
                <w:szCs w:val="16"/>
              </w:rPr>
              <w:fldChar w:fldCharType="begin">
                <w:ffData>
                  <w:name w:val="Text836"/>
                  <w:enabled/>
                  <w:calcOnExit w:val="0"/>
                  <w:textInput/>
                </w:ffData>
              </w:fldChar>
            </w:r>
            <w:bookmarkStart w:id="36" w:name="Text836"/>
            <w:r>
              <w:rPr>
                <w:rFonts w:ascii="Arial" w:hAnsi="Arial"/>
                <w:sz w:val="18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8"/>
                <w:szCs w:val="16"/>
              </w:rPr>
            </w:r>
            <w:r>
              <w:rPr>
                <w:rFonts w:ascii="Arial" w:hAnsi="Arial"/>
                <w:sz w:val="18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noProof/>
                <w:sz w:val="18"/>
                <w:szCs w:val="16"/>
              </w:rPr>
              <w:t> </w:t>
            </w:r>
            <w:r>
              <w:rPr>
                <w:rFonts w:ascii="Arial" w:hAnsi="Arial"/>
                <w:sz w:val="18"/>
                <w:szCs w:val="16"/>
              </w:rPr>
              <w:fldChar w:fldCharType="end"/>
            </w:r>
            <w:bookmarkEnd w:id="36"/>
          </w:p>
        </w:tc>
      </w:tr>
      <w:tr w:rsidR="00B47DF3" w:rsidRPr="006C07E0" w:rsidTr="00B47DF3">
        <w:trPr>
          <w:gridAfter w:val="1"/>
          <w:wAfter w:w="8" w:type="dxa"/>
          <w:trHeight w:hRule="exact" w:val="793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47DF3" w:rsidRPr="004527F0" w:rsidRDefault="00B47DF3" w:rsidP="00DE63D0">
            <w:pPr>
              <w:rPr>
                <w:rFonts w:ascii="Arial" w:hAnsi="Arial"/>
                <w:sz w:val="16"/>
                <w:szCs w:val="16"/>
              </w:rPr>
            </w:pPr>
            <w:r w:rsidRPr="004527F0">
              <w:rPr>
                <w:rFonts w:ascii="Arial" w:hAnsi="Arial"/>
                <w:sz w:val="16"/>
                <w:szCs w:val="16"/>
              </w:rPr>
              <w:t xml:space="preserve">Domestic Violence reported in the household:    </w:t>
            </w:r>
            <w:r w:rsidRPr="004527F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278"/>
            <w:r w:rsidRPr="004527F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527F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7"/>
            <w:r w:rsidRPr="004527F0">
              <w:rPr>
                <w:rFonts w:ascii="Arial" w:hAnsi="Arial"/>
                <w:sz w:val="16"/>
                <w:szCs w:val="16"/>
              </w:rPr>
              <w:t xml:space="preserve">  Yes    </w:t>
            </w:r>
            <w:r w:rsidRPr="004527F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279"/>
            <w:r w:rsidRPr="004527F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4527F0">
              <w:rPr>
                <w:rFonts w:ascii="Arial" w:hAnsi="Arial"/>
                <w:sz w:val="16"/>
                <w:szCs w:val="16"/>
              </w:rPr>
              <w:fldChar w:fldCharType="end"/>
            </w:r>
            <w:bookmarkEnd w:id="38"/>
            <w:r w:rsidRPr="004527F0">
              <w:rPr>
                <w:rFonts w:ascii="Arial" w:hAnsi="Arial"/>
                <w:sz w:val="16"/>
                <w:szCs w:val="16"/>
              </w:rPr>
              <w:t xml:space="preserve">  No</w:t>
            </w:r>
          </w:p>
          <w:p w:rsidR="00B47DF3" w:rsidRPr="004527F0" w:rsidRDefault="00B47DF3" w:rsidP="00DE63D0">
            <w:pPr>
              <w:rPr>
                <w:rFonts w:ascii="Arial" w:hAnsi="Arial"/>
                <w:sz w:val="16"/>
                <w:szCs w:val="16"/>
              </w:rPr>
            </w:pPr>
            <w:r w:rsidRPr="004527F0">
              <w:rPr>
                <w:rFonts w:ascii="Arial" w:hAnsi="Arial"/>
                <w:sz w:val="16"/>
                <w:szCs w:val="16"/>
              </w:rPr>
              <w:t>Comments:</w:t>
            </w:r>
          </w:p>
          <w:p w:rsidR="00B47DF3" w:rsidRDefault="00B47DF3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53"/>
                  <w:enabled/>
                  <w:calcOnExit w:val="0"/>
                  <w:textInput/>
                </w:ffData>
              </w:fldChar>
            </w:r>
            <w:bookmarkStart w:id="39" w:name="Text853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39"/>
          </w:p>
        </w:tc>
      </w:tr>
      <w:tr w:rsidR="00DE63D0" w:rsidRPr="006C07E0" w:rsidTr="00610EEE">
        <w:trPr>
          <w:gridAfter w:val="1"/>
          <w:wAfter w:w="8" w:type="dxa"/>
          <w:trHeight w:hRule="exact" w:val="258"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Pr="003019DB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ATTACHMENT AND BONDING</w:t>
            </w:r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are you worried about in regard to parenting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3"/>
                  <w:enabled/>
                  <w:calcOnExit w:val="0"/>
                  <w:textInput/>
                </w:ffData>
              </w:fldChar>
            </w:r>
            <w:bookmarkStart w:id="40" w:name="Text823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0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are you excited about in regard to parenting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4"/>
                  <w:enabled/>
                  <w:calcOnExit w:val="0"/>
                  <w:textInput/>
                </w:ffData>
              </w:fldChar>
            </w:r>
            <w:bookmarkStart w:id="41" w:name="Text824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1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support do you need to help you parent your infant?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5"/>
                  <w:enabled/>
                  <w:calcOnExit w:val="0"/>
                  <w:textInput/>
                </w:ffData>
              </w:fldChar>
            </w:r>
            <w:bookmarkStart w:id="42" w:name="Text825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2"/>
          </w:p>
        </w:tc>
      </w:tr>
      <w:tr w:rsidR="00DE63D0" w:rsidRPr="006C07E0" w:rsidTr="00610EEE">
        <w:trPr>
          <w:gridAfter w:val="1"/>
          <w:wAfter w:w="8" w:type="dxa"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Observations of parent/child interaction and bonding: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6"/>
                  <w:enabled/>
                  <w:calcOnExit w:val="0"/>
                  <w:textInput/>
                </w:ffData>
              </w:fldChar>
            </w:r>
            <w:bookmarkStart w:id="43" w:name="Text826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3"/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pStyle w:val="CommentText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Scaling:  On a scale of</w:t>
            </w:r>
            <w:r>
              <w:rPr>
                <w:rFonts w:ascii="Arial" w:hAnsi="Arial"/>
                <w:sz w:val="16"/>
                <w:szCs w:val="16"/>
              </w:rPr>
              <w:t xml:space="preserve"> 0</w:t>
            </w:r>
            <w:r w:rsidRPr="005C2E3D">
              <w:rPr>
                <w:rFonts w:ascii="Arial" w:hAnsi="Arial"/>
                <w:sz w:val="16"/>
                <w:szCs w:val="16"/>
              </w:rPr>
              <w:t xml:space="preserve"> to 10, </w:t>
            </w:r>
            <w:r w:rsidRPr="00023E1F">
              <w:rPr>
                <w:rFonts w:ascii="Arial" w:hAnsi="Arial" w:cs="Arial"/>
                <w:sz w:val="16"/>
                <w:szCs w:val="16"/>
              </w:rPr>
              <w:t>where 10 is you have all the supports you need and feel prepared to parent your infant and 0 you do not have any supports and do not feel prepared to parent our infant.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27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44" w:name="Text827"/>
            <w:r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  <w:u w:val="single"/>
              </w:rPr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  <w:bookmarkEnd w:id="44"/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5C2E3D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5C2E3D">
              <w:rPr>
                <w:rFonts w:ascii="Arial" w:hAnsi="Arial"/>
                <w:sz w:val="16"/>
                <w:szCs w:val="16"/>
              </w:rPr>
              <w:t>What supports could be provided to increase your number?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fldChar w:fldCharType="begin">
                <w:ffData>
                  <w:name w:val="Text828"/>
                  <w:enabled/>
                  <w:calcOnExit w:val="0"/>
                  <w:textInput/>
                </w:ffData>
              </w:fldChar>
            </w:r>
            <w:bookmarkStart w:id="45" w:name="Text828"/>
            <w:r>
              <w:rPr>
                <w:rFonts w:ascii="Arial" w:hAnsi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/>
                <w:sz w:val="16"/>
                <w:szCs w:val="16"/>
              </w:rPr>
            </w:r>
            <w:r>
              <w:rPr>
                <w:rFonts w:ascii="Arial" w:hAnsi="Arial"/>
                <w:b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/>
                <w:sz w:val="16"/>
                <w:szCs w:val="16"/>
              </w:rPr>
              <w:fldChar w:fldCharType="end"/>
            </w:r>
            <w:bookmarkEnd w:id="45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ASSESSMENT OF OTHER CHILDREN IN THE HOME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100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F05EDF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266"/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bookmarkEnd w:id="46"/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>No other children residing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 w:rsidRPr="00F05EDF"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05EDF">
              <w:rPr>
                <w:rFonts w:ascii="Arial" w:hAnsi="Arial"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 w:rsidRPr="00F05EDF"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Parent(s) meeting mental health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Parent(s) meeting educational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  Parent(s) meeting medical needs of other children in the home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Cs/>
                <w:sz w:val="16"/>
                <w:szCs w:val="16"/>
              </w:rPr>
              <w:t xml:space="preserve">  Parent(s) meeting physical needs of other children in the home, i.e., food, clothing, safe shelter, appropriate sleeping arrangements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t>Summary of observations of other children in the home: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Cs/>
                <w:sz w:val="16"/>
                <w:szCs w:val="16"/>
              </w:rPr>
              <w:fldChar w:fldCharType="begin">
                <w:ffData>
                  <w:name w:val="Text846"/>
                  <w:enabled/>
                  <w:calcOnExit w:val="0"/>
                  <w:textInput/>
                </w:ffData>
              </w:fldChar>
            </w:r>
            <w:bookmarkStart w:id="47" w:name="Text846"/>
            <w:r>
              <w:rPr>
                <w:rFonts w:ascii="Arial" w:hAnsi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bCs/>
                <w:sz w:val="16"/>
                <w:szCs w:val="16"/>
              </w:rPr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bCs/>
                <w:sz w:val="16"/>
                <w:szCs w:val="16"/>
              </w:rPr>
              <w:fldChar w:fldCharType="end"/>
            </w:r>
            <w:bookmarkEnd w:id="47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  <w:bottom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OBSERVATIONS OF INFANT’S HOME ENVIRONMENT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1584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Observed supply of baby formula                        </w:t>
            </w: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8" w:name="Check273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48"/>
            <w:r>
              <w:rPr>
                <w:rFonts w:ascii="Arial" w:hAnsi="Arial"/>
                <w:sz w:val="16"/>
                <w:szCs w:val="16"/>
              </w:rPr>
              <w:t xml:space="preserve">  Mother is breastfeeding. 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Observed crib or bassinet for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Observed car seat for the infant</w:t>
            </w:r>
          </w:p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 xml:space="preserve">Observed baby supplies for infant, i.e. diapers, bottles, wipes, clothing 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 w:rsidRPr="00F05EDF">
              <w:rPr>
                <w:rFonts w:ascii="Arial" w:hAnsi="Arial"/>
                <w:bCs/>
                <w:sz w:val="16"/>
                <w:szCs w:val="16"/>
              </w:rPr>
              <w:t>Observed food for others living in the home</w:t>
            </w:r>
          </w:p>
          <w:p w:rsidR="00DE63D0" w:rsidRPr="000206B8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begin">
                <w:ffData>
                  <w:name w:val="Check26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</w:r>
            <w:r w:rsidR="00ED42D8">
              <w:rPr>
                <w:rFonts w:ascii="Arial" w:hAnsi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bCs/>
                <w:sz w:val="16"/>
                <w:szCs w:val="16"/>
              </w:rPr>
              <w:t>Observed operable plumbing and electricity/heating in the home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Home free of physical or environmental hazards that might be dangerous for the infant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07E0"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6C07E0">
              <w:rPr>
                <w:rFonts w:ascii="Arial" w:hAnsi="Arial"/>
                <w:sz w:val="16"/>
                <w:szCs w:val="16"/>
              </w:rPr>
              <w:fldChar w:fldCharType="end"/>
            </w:r>
            <w:r w:rsidRPr="006C07E0">
              <w:rPr>
                <w:rFonts w:ascii="Arial" w:hAnsi="Arial"/>
                <w:sz w:val="16"/>
                <w:szCs w:val="16"/>
              </w:rPr>
              <w:t xml:space="preserve">  </w:t>
            </w:r>
            <w:r>
              <w:rPr>
                <w:rFonts w:ascii="Arial" w:hAnsi="Arial"/>
                <w:sz w:val="16"/>
                <w:szCs w:val="16"/>
              </w:rPr>
              <w:t>Home free of infestations of insects or rodents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Describe infant’s sleeping environment: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10"/>
                  <w:enabled/>
                  <w:calcOnExit w:val="0"/>
                  <w:textInput/>
                </w:ffData>
              </w:fldChar>
            </w:r>
            <w:bookmarkStart w:id="49" w:name="Text810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49"/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253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0"/>
            <w:r>
              <w:rPr>
                <w:rFonts w:ascii="Arial" w:hAnsi="Arial"/>
                <w:sz w:val="16"/>
                <w:szCs w:val="16"/>
              </w:rPr>
              <w:t xml:space="preserve">  Parent(s) has been given the Safe Sleep Flyer (CD 278) and worker explained the importance of a safe sleeping environment for the infant.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254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1"/>
            <w:r>
              <w:rPr>
                <w:rFonts w:ascii="Arial" w:hAnsi="Arial"/>
                <w:sz w:val="16"/>
                <w:szCs w:val="16"/>
              </w:rPr>
              <w:t xml:space="preserve">  Parent has acknowledged and signed that they have received and understand the Safe Sleep Flyer (CD278).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Check2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269"/>
            <w:r>
              <w:rPr>
                <w:rFonts w:ascii="Arial" w:hAnsi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/>
                <w:sz w:val="16"/>
                <w:szCs w:val="16"/>
              </w:rPr>
            </w:r>
            <w:r w:rsidR="00ED42D8"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2"/>
            <w:r>
              <w:rPr>
                <w:rFonts w:ascii="Arial" w:hAnsi="Arial"/>
                <w:sz w:val="16"/>
                <w:szCs w:val="16"/>
              </w:rPr>
              <w:t xml:space="preserve">  Referrals made to Family Support Division, WIC, First Steps, Home Visiting, Parents As Teachers, or other community agency as needed.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864"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lastRenderedPageBreak/>
              <w:t xml:space="preserve">Comments:  </w:t>
            </w:r>
          </w:p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37"/>
                  <w:enabled/>
                  <w:calcOnExit w:val="0"/>
                  <w:textInput/>
                </w:ffData>
              </w:fldChar>
            </w:r>
            <w:bookmarkStart w:id="53" w:name="Text837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53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bottom w:val="single" w:sz="4" w:space="0" w:color="auto"/>
            </w:tcBorders>
            <w:shd w:val="clear" w:color="auto" w:fill="EEECE1" w:themeFill="background2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PLAN OF SAFE CARE</w:t>
            </w: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 xml:space="preserve">  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204BB1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E320D">
              <w:rPr>
                <w:rFonts w:ascii="Arial" w:hAnsi="Arial" w:cs="Arial"/>
                <w:sz w:val="16"/>
                <w:szCs w:val="16"/>
              </w:rPr>
              <w:t>Was a Plan of Safe Care developed with the family?</w:t>
            </w:r>
            <w:r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Check257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4"/>
            <w:r>
              <w:rPr>
                <w:rFonts w:ascii="Arial" w:hAnsi="Arial" w:cs="Arial"/>
                <w:sz w:val="16"/>
                <w:szCs w:val="16"/>
              </w:rPr>
              <w:t xml:space="preserve">  Yes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58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5"/>
            <w:r>
              <w:rPr>
                <w:rFonts w:ascii="Arial" w:hAnsi="Arial" w:cs="Arial"/>
                <w:sz w:val="16"/>
                <w:szCs w:val="16"/>
              </w:rPr>
              <w:t xml:space="preserve">  No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5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59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6"/>
            <w:r>
              <w:rPr>
                <w:rFonts w:ascii="Arial" w:hAnsi="Arial" w:cs="Arial"/>
                <w:sz w:val="16"/>
                <w:szCs w:val="16"/>
              </w:rPr>
              <w:t xml:space="preserve">  N/A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Was a referral(s) made for appropriate services for the affected child or family member/caregiver?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60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7"/>
            <w:r>
              <w:rPr>
                <w:rFonts w:ascii="Arial" w:hAnsi="Arial" w:cs="Arial"/>
                <w:sz w:val="16"/>
                <w:szCs w:val="16"/>
              </w:rPr>
              <w:t xml:space="preserve">  Yes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61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8"/>
            <w:r>
              <w:rPr>
                <w:rFonts w:ascii="Arial" w:hAnsi="Arial" w:cs="Arial"/>
                <w:sz w:val="16"/>
                <w:szCs w:val="16"/>
              </w:rPr>
              <w:t xml:space="preserve">  No     </w:t>
            </w: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6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Check262"/>
            <w:r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sz w:val="16"/>
                <w:szCs w:val="16"/>
              </w:rPr>
            </w:r>
            <w:r w:rsidR="00ED42D8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59"/>
            <w:r>
              <w:rPr>
                <w:rFonts w:ascii="Arial" w:hAnsi="Arial" w:cs="Arial"/>
                <w:sz w:val="16"/>
                <w:szCs w:val="16"/>
              </w:rPr>
              <w:t xml:space="preserve">  N/A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Describe services referred:</w:t>
            </w:r>
          </w:p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47"/>
                  <w:enabled/>
                  <w:calcOnExit w:val="0"/>
                  <w:textInput/>
                </w:ffData>
              </w:fldChar>
            </w:r>
            <w:bookmarkStart w:id="60" w:name="Text847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0"/>
          </w:p>
        </w:tc>
      </w:tr>
      <w:tr w:rsidR="00DE63D0" w:rsidRPr="006C07E0" w:rsidTr="00610EEE">
        <w:trPr>
          <w:gridAfter w:val="1"/>
          <w:wAfter w:w="8" w:type="dxa"/>
          <w:cantSplit/>
          <w:trHeight w:val="100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Pr="007E4A17" w:rsidRDefault="00DE63D0" w:rsidP="00DE63D0">
            <w:pPr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 xml:space="preserve">A </w:t>
            </w:r>
            <w:r w:rsidRPr="007E4A17">
              <w:rPr>
                <w:rFonts w:ascii="Arial" w:hAnsi="Arial" w:cs="Arial"/>
                <w:color w:val="333333"/>
                <w:sz w:val="16"/>
                <w:szCs w:val="16"/>
              </w:rPr>
              <w:t>Plan of Safe Care should be inclusive of the following: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Parents’ or infant’s treatment needs;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Other identified needs that are not determined to be immediate safety concerns;</w:t>
            </w:r>
          </w:p>
          <w:p w:rsidR="00DE63D0" w:rsidRPr="007E4A17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rFonts w:cs="Arial"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Involvement of systems outside of child welfare</w:t>
            </w:r>
          </w:p>
          <w:p w:rsidR="00DE63D0" w:rsidRDefault="00DE63D0" w:rsidP="00DE63D0">
            <w:pPr>
              <w:pStyle w:val="ListParagraph"/>
              <w:numPr>
                <w:ilvl w:val="0"/>
                <w:numId w:val="12"/>
              </w:numPr>
              <w:tabs>
                <w:tab w:val="left" w:pos="3275"/>
              </w:tabs>
              <w:rPr>
                <w:b/>
                <w:bCs/>
                <w:sz w:val="16"/>
                <w:szCs w:val="16"/>
              </w:rPr>
            </w:pPr>
            <w:r w:rsidRPr="007E4A17">
              <w:rPr>
                <w:rFonts w:cs="Arial"/>
                <w:sz w:val="16"/>
                <w:szCs w:val="16"/>
              </w:rPr>
              <w:t>A plan that is able to continue beyond the child welfare assessment if a case is not opened for further services.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Plan of Safe Care:</w:t>
            </w:r>
          </w:p>
          <w:p w:rsidR="00DE63D0" w:rsidRDefault="00DE63D0" w:rsidP="00DE63D0">
            <w:pPr>
              <w:tabs>
                <w:tab w:val="left" w:pos="3275"/>
              </w:tabs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838"/>
                  <w:enabled/>
                  <w:calcOnExit w:val="0"/>
                  <w:textInput/>
                </w:ffData>
              </w:fldChar>
            </w:r>
            <w:bookmarkStart w:id="61" w:name="Text838"/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1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D74404" w:rsidRDefault="00DE63D0" w:rsidP="00DE63D0">
            <w:pPr>
              <w:ind w:left="-18"/>
              <w:rPr>
                <w:rFonts w:ascii="Arial" w:hAnsi="Arial" w:cs="Arial"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Who was involved with creating the Plan of Safe Care?</w:t>
            </w:r>
          </w:p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839"/>
                  <w:enabled/>
                  <w:calcOnExit w:val="0"/>
                  <w:textInput/>
                </w:ffData>
              </w:fldChar>
            </w:r>
            <w:bookmarkStart w:id="62" w:name="Text839"/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62"/>
          </w:p>
        </w:tc>
      </w:tr>
      <w:tr w:rsidR="00DE63D0" w:rsidRPr="006C07E0" w:rsidTr="00610EEE">
        <w:trPr>
          <w:gridAfter w:val="1"/>
          <w:wAfter w:w="8" w:type="dxa"/>
          <w:cantSplit/>
          <w:trHeight w:val="288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Were all involved with creating the Plan of Safe Care in agreement with the plan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?     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Check26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263"/>
            <w:r w:rsidRPr="003F0B94">
              <w:rPr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bCs/>
                <w:sz w:val="16"/>
                <w:szCs w:val="16"/>
              </w:rPr>
            </w:r>
            <w:r w:rsidR="00ED42D8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3"/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  Yes     </w:t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Check26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4" w:name="Check264"/>
            <w:r w:rsidRPr="003F0B94">
              <w:rPr>
                <w:rFonts w:ascii="Arial" w:hAnsi="Arial" w:cs="Arial"/>
                <w:bCs/>
                <w:sz w:val="16"/>
                <w:szCs w:val="16"/>
              </w:rPr>
              <w:instrText xml:space="preserve"> FORMCHECKBOX </w:instrText>
            </w:r>
            <w:r w:rsidR="00ED42D8">
              <w:rPr>
                <w:rFonts w:ascii="Arial" w:hAnsi="Arial" w:cs="Arial"/>
                <w:bCs/>
                <w:sz w:val="16"/>
                <w:szCs w:val="16"/>
              </w:rPr>
            </w:r>
            <w:r w:rsidR="00ED42D8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3F0B94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64"/>
            <w:r w:rsidRPr="003F0B94">
              <w:rPr>
                <w:rFonts w:ascii="Arial" w:hAnsi="Arial" w:cs="Arial"/>
                <w:bCs/>
                <w:sz w:val="16"/>
                <w:szCs w:val="16"/>
              </w:rPr>
              <w:t xml:space="preserve">  No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63D0" w:rsidRPr="00D74404" w:rsidRDefault="00DE63D0" w:rsidP="00DE63D0">
            <w:pPr>
              <w:ind w:left="-18"/>
              <w:rPr>
                <w:rFonts w:ascii="Arial" w:hAnsi="Arial" w:cs="Arial"/>
                <w:bCs/>
                <w:sz w:val="16"/>
                <w:szCs w:val="16"/>
              </w:rPr>
            </w:pPr>
            <w:r w:rsidRPr="00D74404">
              <w:rPr>
                <w:rFonts w:ascii="Arial" w:hAnsi="Arial" w:cs="Arial"/>
                <w:bCs/>
                <w:sz w:val="16"/>
                <w:szCs w:val="16"/>
              </w:rPr>
              <w:t>Comments:</w:t>
            </w:r>
          </w:p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>
                <w:ffData>
                  <w:name w:val="Text840"/>
                  <w:enabled/>
                  <w:calcOnExit w:val="0"/>
                  <w:textInput/>
                </w:ffData>
              </w:fldChar>
            </w:r>
            <w:bookmarkStart w:id="65" w:name="Text840"/>
            <w:r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 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bookmarkEnd w:id="65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tcBorders>
              <w:top w:val="single" w:sz="4" w:space="0" w:color="auto"/>
            </w:tcBorders>
            <w:shd w:val="clear" w:color="auto" w:fill="EEECE1" w:themeFill="background2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SAFETY NETWORK</w:t>
            </w:r>
          </w:p>
        </w:tc>
      </w:tr>
      <w:tr w:rsidR="00DE63D0" w:rsidRPr="006C07E0" w:rsidTr="00610EEE">
        <w:trPr>
          <w:gridAfter w:val="1"/>
          <w:wAfter w:w="8" w:type="dxa"/>
          <w:trHeight w:val="432"/>
        </w:trPr>
        <w:tc>
          <w:tcPr>
            <w:tcW w:w="11070" w:type="dxa"/>
            <w:gridSpan w:val="20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List name, relationship, and contact information for anyone the family identifies as being a support.  This can include family, friends, and service providers. 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1"/>
                  <w:enabled/>
                  <w:calcOnExit w:val="0"/>
                  <w:textInput/>
                </w:ffData>
              </w:fldChar>
            </w:r>
            <w:bookmarkStart w:id="66" w:name="Text841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6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2"/>
                  <w:enabled/>
                  <w:calcOnExit w:val="0"/>
                  <w:textInput/>
                </w:ffData>
              </w:fldChar>
            </w:r>
            <w:bookmarkStart w:id="67" w:name="Text842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7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3"/>
                  <w:enabled/>
                  <w:calcOnExit w:val="0"/>
                  <w:textInput/>
                </w:ffData>
              </w:fldChar>
            </w:r>
            <w:bookmarkStart w:id="68" w:name="Text843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8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4"/>
                  <w:enabled/>
                  <w:calcOnExit w:val="0"/>
                  <w:textInput/>
                </w:ffData>
              </w:fldChar>
            </w:r>
            <w:bookmarkStart w:id="69" w:name="Text844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69"/>
          </w:p>
        </w:tc>
      </w:tr>
      <w:tr w:rsidR="00DE63D0" w:rsidRPr="006C07E0" w:rsidTr="00610EEE">
        <w:trPr>
          <w:gridAfter w:val="1"/>
          <w:wAfter w:w="8" w:type="dxa"/>
          <w:cantSplit/>
          <w:trHeight w:val="576"/>
        </w:trPr>
        <w:tc>
          <w:tcPr>
            <w:tcW w:w="11070" w:type="dxa"/>
            <w:gridSpan w:val="20"/>
            <w:shd w:val="clear" w:color="auto" w:fill="auto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45"/>
                  <w:enabled/>
                  <w:calcOnExit w:val="0"/>
                  <w:textInput/>
                </w:ffData>
              </w:fldChar>
            </w:r>
            <w:bookmarkStart w:id="70" w:name="Text845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70"/>
          </w:p>
        </w:tc>
      </w:tr>
      <w:tr w:rsidR="00DE63D0" w:rsidRPr="006C07E0" w:rsidTr="00610EEE">
        <w:trPr>
          <w:gridAfter w:val="1"/>
          <w:wAfter w:w="8" w:type="dxa"/>
          <w:cantSplit/>
          <w:trHeight w:val="165"/>
        </w:trPr>
        <w:tc>
          <w:tcPr>
            <w:tcW w:w="11070" w:type="dxa"/>
            <w:gridSpan w:val="20"/>
            <w:shd w:val="clear" w:color="auto" w:fill="EEECE1" w:themeFill="background2"/>
          </w:tcPr>
          <w:p w:rsidR="00DE63D0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WORKER’S SCALING ASSESSMENT OF SUBSTANCE USE AND MENTAL HEALTH</w:t>
            </w:r>
          </w:p>
        </w:tc>
      </w:tr>
      <w:tr w:rsidR="00DE63D0" w:rsidRPr="006C07E0" w:rsidTr="00610EEE">
        <w:trPr>
          <w:gridAfter w:val="1"/>
          <w:wAfter w:w="8" w:type="dxa"/>
          <w:cantSplit/>
          <w:trHeight w:val="432"/>
        </w:trPr>
        <w:tc>
          <w:tcPr>
            <w:tcW w:w="11070" w:type="dxa"/>
            <w:gridSpan w:val="20"/>
            <w:shd w:val="clear" w:color="auto" w:fill="auto"/>
            <w:vAlign w:val="center"/>
          </w:tcPr>
          <w:p w:rsidR="00DE63D0" w:rsidRPr="007B2CEA" w:rsidRDefault="00DE63D0" w:rsidP="00D4498A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Scaling:  On a scale of 0 to 10 </w:t>
            </w:r>
            <w:r w:rsidRPr="00023E1F">
              <w:rPr>
                <w:rFonts w:ascii="Arial" w:hAnsi="Arial" w:cs="Arial"/>
                <w:sz w:val="16"/>
                <w:szCs w:val="16"/>
              </w:rPr>
              <w:t>wher</w:t>
            </w:r>
            <w:r>
              <w:rPr>
                <w:rFonts w:ascii="Arial" w:hAnsi="Arial" w:cs="Arial"/>
                <w:sz w:val="16"/>
                <w:szCs w:val="16"/>
              </w:rPr>
              <w:t>e 10 is parents’ substance use does not affect their ability to parent their infant and 0 they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 not</w:t>
            </w:r>
            <w:r>
              <w:rPr>
                <w:rFonts w:ascii="Arial" w:hAnsi="Arial" w:cs="Arial"/>
                <w:sz w:val="16"/>
                <w:szCs w:val="16"/>
              </w:rPr>
              <w:t xml:space="preserve"> have the ability to parent their infant based on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substance use.</w:t>
            </w:r>
            <w:r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1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142ECB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</w:tc>
      </w:tr>
      <w:tr w:rsidR="00E50189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shd w:val="clear" w:color="auto" w:fill="auto"/>
          </w:tcPr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Comments:</w:t>
            </w:r>
          </w:p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0"/>
                  <w:enabled/>
                  <w:calcOnExit w:val="0"/>
                  <w:textInput/>
                </w:ffData>
              </w:fldChar>
            </w:r>
            <w:bookmarkStart w:id="71" w:name="Text850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71"/>
          </w:p>
        </w:tc>
      </w:tr>
      <w:tr w:rsidR="00E50189" w:rsidRPr="006C07E0" w:rsidTr="00610EEE">
        <w:trPr>
          <w:gridAfter w:val="1"/>
          <w:wAfter w:w="8" w:type="dxa"/>
          <w:cantSplit/>
          <w:trHeight w:val="432"/>
        </w:trPr>
        <w:tc>
          <w:tcPr>
            <w:tcW w:w="11070" w:type="dxa"/>
            <w:gridSpan w:val="20"/>
            <w:shd w:val="clear" w:color="auto" w:fill="auto"/>
            <w:vAlign w:val="center"/>
          </w:tcPr>
          <w:p w:rsidR="00E50189" w:rsidRDefault="00E50189" w:rsidP="00D4498A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170BC3">
              <w:rPr>
                <w:rFonts w:ascii="Arial" w:hAnsi="Arial"/>
                <w:sz w:val="16"/>
                <w:szCs w:val="16"/>
              </w:rPr>
              <w:t xml:space="preserve">Scaling:  On a scale from </w:t>
            </w:r>
            <w:r>
              <w:rPr>
                <w:rFonts w:ascii="Arial" w:hAnsi="Arial"/>
                <w:sz w:val="16"/>
                <w:szCs w:val="16"/>
              </w:rPr>
              <w:t>0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to 10</w:t>
            </w:r>
            <w:r>
              <w:rPr>
                <w:rFonts w:ascii="Arial" w:hAnsi="Arial"/>
                <w:sz w:val="16"/>
                <w:szCs w:val="16"/>
              </w:rPr>
              <w:t>,</w:t>
            </w:r>
            <w:r w:rsidRPr="00170BC3">
              <w:rPr>
                <w:rFonts w:ascii="Arial" w:hAnsi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where 10 is parent’s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mental</w:t>
            </w:r>
            <w:r>
              <w:rPr>
                <w:rFonts w:ascii="Arial" w:hAnsi="Arial" w:cs="Arial"/>
                <w:sz w:val="16"/>
                <w:szCs w:val="16"/>
              </w:rPr>
              <w:t xml:space="preserve"> health needs do not affect their ability to parent and 0 they</w:t>
            </w:r>
            <w:r w:rsidRPr="00023E1F">
              <w:rPr>
                <w:rFonts w:ascii="Arial" w:hAnsi="Arial" w:cs="Arial"/>
                <w:sz w:val="16"/>
                <w:szCs w:val="16"/>
              </w:rPr>
              <w:t xml:space="preserve"> do not have the </w:t>
            </w:r>
            <w:r>
              <w:rPr>
                <w:rFonts w:ascii="Arial" w:hAnsi="Arial" w:cs="Arial"/>
                <w:sz w:val="16"/>
                <w:szCs w:val="16"/>
              </w:rPr>
              <w:t xml:space="preserve">ability to parent their children based on </w:t>
            </w:r>
            <w:r w:rsidRPr="00023E1F">
              <w:rPr>
                <w:rFonts w:ascii="Arial" w:hAnsi="Arial" w:cs="Arial"/>
                <w:sz w:val="16"/>
                <w:szCs w:val="16"/>
              </w:rPr>
              <w:t>mental health needs.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begin">
                <w:ffData>
                  <w:name w:val="Text835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instrText xml:space="preserve"> FORMTEXT </w:instrTex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separate"/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noProof/>
                <w:sz w:val="16"/>
                <w:szCs w:val="16"/>
                <w:u w:val="single"/>
              </w:rPr>
              <w:t> </w:t>
            </w:r>
            <w:r w:rsidRPr="006C450A">
              <w:rPr>
                <w:rFonts w:ascii="Arial" w:hAnsi="Arial"/>
                <w:sz w:val="16"/>
                <w:szCs w:val="16"/>
                <w:u w:val="single"/>
              </w:rPr>
              <w:fldChar w:fldCharType="end"/>
            </w:r>
          </w:p>
        </w:tc>
      </w:tr>
      <w:tr w:rsidR="00E50189" w:rsidRPr="006C07E0" w:rsidTr="00610EEE">
        <w:trPr>
          <w:gridAfter w:val="1"/>
          <w:wAfter w:w="8" w:type="dxa"/>
          <w:cantSplit/>
          <w:trHeight w:val="720"/>
        </w:trPr>
        <w:tc>
          <w:tcPr>
            <w:tcW w:w="11070" w:type="dxa"/>
            <w:gridSpan w:val="20"/>
            <w:shd w:val="clear" w:color="auto" w:fill="auto"/>
          </w:tcPr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 w:rsidRPr="007B2CEA">
              <w:rPr>
                <w:rFonts w:ascii="Arial" w:hAnsi="Arial"/>
                <w:sz w:val="16"/>
                <w:szCs w:val="16"/>
              </w:rPr>
              <w:t>Comments:</w:t>
            </w:r>
          </w:p>
          <w:p w:rsidR="00E50189" w:rsidRDefault="00E50189" w:rsidP="00E50189">
            <w:pPr>
              <w:ind w:left="-18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51"/>
                  <w:enabled/>
                  <w:calcOnExit w:val="0"/>
                  <w:textInput/>
                </w:ffData>
              </w:fldChar>
            </w:r>
            <w:bookmarkStart w:id="72" w:name="Text851"/>
            <w:r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/>
                <w:sz w:val="16"/>
                <w:szCs w:val="16"/>
              </w:rPr>
            </w:r>
            <w:r>
              <w:rPr>
                <w:rFonts w:ascii="Arial" w:hAnsi="Arial"/>
                <w:sz w:val="16"/>
                <w:szCs w:val="16"/>
              </w:rPr>
              <w:fldChar w:fldCharType="separate"/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noProof/>
                <w:sz w:val="16"/>
                <w:szCs w:val="16"/>
              </w:rPr>
              <w:t> </w:t>
            </w:r>
            <w:r>
              <w:rPr>
                <w:rFonts w:ascii="Arial" w:hAnsi="Arial"/>
                <w:sz w:val="16"/>
                <w:szCs w:val="16"/>
              </w:rPr>
              <w:fldChar w:fldCharType="end"/>
            </w:r>
            <w:bookmarkEnd w:id="72"/>
          </w:p>
        </w:tc>
      </w:tr>
      <w:tr w:rsidR="00DE63D0" w:rsidRPr="006C07E0" w:rsidTr="00610EEE">
        <w:trPr>
          <w:gridAfter w:val="1"/>
          <w:wAfter w:w="8" w:type="dxa"/>
          <w:cantSplit/>
        </w:trPr>
        <w:tc>
          <w:tcPr>
            <w:tcW w:w="11070" w:type="dxa"/>
            <w:gridSpan w:val="20"/>
            <w:shd w:val="clear" w:color="auto" w:fill="D9D9D9" w:themeFill="background1" w:themeFillShade="D9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OTHER OBSERVATIONS, CONCERNS, OR RECOMMENDATIONS</w:t>
            </w:r>
          </w:p>
        </w:tc>
      </w:tr>
      <w:tr w:rsidR="00DE63D0" w:rsidRPr="006C07E0" w:rsidTr="00FC4A50">
        <w:trPr>
          <w:gridAfter w:val="1"/>
          <w:wAfter w:w="8" w:type="dxa"/>
          <w:trHeight w:val="633"/>
        </w:trPr>
        <w:tc>
          <w:tcPr>
            <w:tcW w:w="11070" w:type="dxa"/>
            <w:gridSpan w:val="20"/>
          </w:tcPr>
          <w:p w:rsidR="00DE63D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Use this section to comment and summarize any other observations, concerns, or recommendations that have not already been addressed above.  </w:t>
            </w:r>
          </w:p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15"/>
                  <w:enabled/>
                  <w:calcOnExit w:val="0"/>
                  <w:textInput/>
                </w:ffData>
              </w:fldChar>
            </w:r>
            <w:bookmarkStart w:id="73" w:name="Text815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3"/>
          </w:p>
        </w:tc>
      </w:tr>
      <w:tr w:rsidR="00DE63D0" w:rsidRPr="006C07E0" w:rsidTr="00610EEE">
        <w:trPr>
          <w:gridAfter w:val="1"/>
          <w:wAfter w:w="8" w:type="dxa"/>
        </w:trPr>
        <w:tc>
          <w:tcPr>
            <w:tcW w:w="11070" w:type="dxa"/>
            <w:gridSpan w:val="20"/>
            <w:shd w:val="pct15" w:color="auto" w:fill="auto"/>
          </w:tcPr>
          <w:p w:rsidR="00DE63D0" w:rsidRPr="00790EC3" w:rsidRDefault="00DE63D0" w:rsidP="00DE63D0">
            <w:pPr>
              <w:ind w:left="-18"/>
              <w:rPr>
                <w:rFonts w:ascii="Arial" w:hAnsi="Arial"/>
                <w:b/>
                <w:bCs/>
                <w:sz w:val="16"/>
                <w:szCs w:val="16"/>
              </w:rPr>
            </w:pPr>
            <w:r w:rsidRPr="00790EC3">
              <w:rPr>
                <w:rFonts w:ascii="Arial" w:hAnsi="Arial"/>
                <w:b/>
                <w:bCs/>
                <w:sz w:val="16"/>
                <w:szCs w:val="16"/>
              </w:rPr>
              <w:t>SIGNATURES</w:t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2973" w:type="dxa"/>
            <w:gridSpan w:val="6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>CHILDREN’S SERVICE WORKER &gt;</w:t>
            </w:r>
          </w:p>
        </w:tc>
        <w:tc>
          <w:tcPr>
            <w:tcW w:w="5307" w:type="dxa"/>
            <w:gridSpan w:val="1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6C07E0">
              <w:rPr>
                <w:rFonts w:ascii="Arial" w:hAnsi="Arial"/>
                <w:sz w:val="16"/>
                <w:szCs w:val="16"/>
              </w:rPr>
              <w:t xml:space="preserve">DATE  </w:t>
            </w:r>
            <w:r>
              <w:rPr>
                <w:rFonts w:ascii="Arial" w:hAnsi="Arial"/>
                <w:sz w:val="16"/>
                <w:szCs w:val="16"/>
              </w:rPr>
              <w:t xml:space="preserve">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</w:tr>
      <w:tr w:rsidR="00DE63D0" w:rsidRPr="006C07E0" w:rsidTr="00610EEE">
        <w:trPr>
          <w:gridAfter w:val="1"/>
          <w:wAfter w:w="8" w:type="dxa"/>
          <w:trHeight w:val="576"/>
        </w:trPr>
        <w:tc>
          <w:tcPr>
            <w:tcW w:w="2973" w:type="dxa"/>
            <w:gridSpan w:val="6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b/>
                <w:sz w:val="16"/>
                <w:szCs w:val="16"/>
              </w:rPr>
            </w:pPr>
            <w:r w:rsidRPr="006C07E0">
              <w:rPr>
                <w:rFonts w:ascii="Arial" w:hAnsi="Arial"/>
                <w:b/>
                <w:sz w:val="16"/>
                <w:szCs w:val="16"/>
              </w:rPr>
              <w:t>SUPERVISOR&gt;</w:t>
            </w:r>
          </w:p>
        </w:tc>
        <w:tc>
          <w:tcPr>
            <w:tcW w:w="5307" w:type="dxa"/>
            <w:gridSpan w:val="1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795"/>
                  <w:enabled/>
                  <w:calcOnExit w:val="0"/>
                  <w:textInput/>
                </w:ffData>
              </w:fldChar>
            </w:r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</w:p>
        </w:tc>
        <w:tc>
          <w:tcPr>
            <w:tcW w:w="2790" w:type="dxa"/>
            <w:gridSpan w:val="2"/>
            <w:shd w:val="clear" w:color="auto" w:fill="auto"/>
            <w:vAlign w:val="center"/>
          </w:tcPr>
          <w:p w:rsidR="00DE63D0" w:rsidRPr="006C07E0" w:rsidRDefault="00DE63D0" w:rsidP="00DE63D0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DATE   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begin">
                <w:ffData>
                  <w:name w:val="Text820"/>
                  <w:enabled/>
                  <w:calcOnExit w:val="0"/>
                  <w:textInput/>
                </w:ffData>
              </w:fldChar>
            </w:r>
            <w:bookmarkStart w:id="74" w:name="Text820"/>
            <w:r w:rsidRPr="00CB694C">
              <w:rPr>
                <w:rFonts w:ascii="Arial" w:hAnsi="Arial"/>
                <w:sz w:val="16"/>
                <w:szCs w:val="16"/>
              </w:rPr>
              <w:instrText xml:space="preserve"> FORMTEXT </w:instrText>
            </w:r>
            <w:r w:rsidRPr="00CB694C">
              <w:rPr>
                <w:rFonts w:ascii="Arial" w:hAnsi="Arial"/>
                <w:sz w:val="16"/>
                <w:szCs w:val="16"/>
              </w:rPr>
            </w:r>
            <w:r w:rsidRPr="00CB694C">
              <w:rPr>
                <w:rFonts w:ascii="Arial" w:hAnsi="Arial"/>
                <w:sz w:val="16"/>
                <w:szCs w:val="16"/>
              </w:rPr>
              <w:fldChar w:fldCharType="separate"/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t> </w:t>
            </w:r>
            <w:r w:rsidRPr="00CB694C">
              <w:rPr>
                <w:rFonts w:ascii="Arial" w:hAnsi="Arial"/>
                <w:sz w:val="16"/>
                <w:szCs w:val="16"/>
              </w:rPr>
              <w:fldChar w:fldCharType="end"/>
            </w:r>
            <w:bookmarkEnd w:id="74"/>
          </w:p>
        </w:tc>
      </w:tr>
    </w:tbl>
    <w:p w:rsidR="00CE7351" w:rsidRPr="006C07E0" w:rsidRDefault="00CE7351" w:rsidP="00F01FD7"/>
    <w:sectPr w:rsidR="00CE7351" w:rsidRPr="006C07E0" w:rsidSect="00147739">
      <w:footerReference w:type="default" r:id="rId9"/>
      <w:type w:val="continuous"/>
      <w:pgSz w:w="12240" w:h="15840" w:code="1"/>
      <w:pgMar w:top="720" w:right="1152" w:bottom="720" w:left="8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4CC" w:rsidRDefault="00BC24CC">
      <w:r>
        <w:separator/>
      </w:r>
    </w:p>
  </w:endnote>
  <w:endnote w:type="continuationSeparator" w:id="0">
    <w:p w:rsidR="00BC24CC" w:rsidRDefault="00BC2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AE1" w:rsidRDefault="00340AE1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 w:rsidR="00ED42D8">
      <w:rPr>
        <w:caps/>
        <w:noProof/>
        <w:color w:val="4F81BD" w:themeColor="accent1"/>
      </w:rPr>
      <w:t>1</w:t>
    </w:r>
    <w:r>
      <w:rPr>
        <w:caps/>
        <w:noProof/>
        <w:color w:val="4F81BD" w:themeColor="accent1"/>
      </w:rPr>
      <w:fldChar w:fldCharType="end"/>
    </w:r>
  </w:p>
  <w:p w:rsidR="00340AE1" w:rsidRPr="00D4498A" w:rsidRDefault="00FC4A50" w:rsidP="00D4498A">
    <w:pPr>
      <w:pStyle w:val="Footer"/>
      <w:jc w:val="right"/>
      <w:rPr>
        <w:rFonts w:ascii="Arial" w:hAnsi="Arial" w:cs="Arial"/>
        <w:caps/>
        <w:noProof/>
        <w:color w:val="4F81BD" w:themeColor="accent1"/>
        <w:sz w:val="16"/>
        <w:szCs w:val="16"/>
      </w:rPr>
    </w:pPr>
    <w:r>
      <w:rPr>
        <w:rFonts w:ascii="Arial" w:hAnsi="Arial" w:cs="Arial"/>
        <w:caps/>
        <w:noProof/>
        <w:color w:val="4F81BD" w:themeColor="accent1"/>
        <w:sz w:val="16"/>
        <w:szCs w:val="16"/>
      </w:rPr>
      <w:t>NCAT (rev8/2021</w:t>
    </w:r>
    <w:r w:rsidR="00340AE1" w:rsidRPr="00D4498A">
      <w:rPr>
        <w:rFonts w:ascii="Arial" w:hAnsi="Arial" w:cs="Arial"/>
        <w:caps/>
        <w:noProof/>
        <w:color w:val="4F81BD" w:themeColor="accent1"/>
        <w:sz w:val="16"/>
        <w:szCs w:val="16"/>
      </w:rPr>
      <w:t>)</w:t>
    </w:r>
  </w:p>
  <w:p w:rsidR="00340AE1" w:rsidRPr="000B008C" w:rsidRDefault="00340AE1" w:rsidP="00CD7E39">
    <w:pPr>
      <w:pStyle w:val="Footer"/>
      <w:rPr>
        <w:sz w:val="22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4CC" w:rsidRDefault="00BC24CC">
      <w:r>
        <w:separator/>
      </w:r>
    </w:p>
  </w:footnote>
  <w:footnote w:type="continuationSeparator" w:id="0">
    <w:p w:rsidR="00BC24CC" w:rsidRDefault="00BC2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F7D6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2CD7BE4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BC61E58"/>
    <w:multiLevelType w:val="hybridMultilevel"/>
    <w:tmpl w:val="973C869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" w15:restartNumberingAfterBreak="0">
    <w:nsid w:val="1BE837DB"/>
    <w:multiLevelType w:val="hybridMultilevel"/>
    <w:tmpl w:val="F62C8CBE"/>
    <w:lvl w:ilvl="0" w:tplc="04090001">
      <w:start w:val="1"/>
      <w:numFmt w:val="bullet"/>
      <w:lvlText w:val=""/>
      <w:lvlJc w:val="left"/>
      <w:pPr>
        <w:ind w:left="7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2" w:hanging="360"/>
      </w:pPr>
      <w:rPr>
        <w:rFonts w:ascii="Wingdings" w:hAnsi="Wingdings" w:hint="default"/>
      </w:rPr>
    </w:lvl>
  </w:abstractNum>
  <w:abstractNum w:abstractNumId="4" w15:restartNumberingAfterBreak="0">
    <w:nsid w:val="1CD66A99"/>
    <w:multiLevelType w:val="hybridMultilevel"/>
    <w:tmpl w:val="B8784BEE"/>
    <w:lvl w:ilvl="0" w:tplc="517446C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5" w15:restartNumberingAfterBreak="0">
    <w:nsid w:val="1E9337D5"/>
    <w:multiLevelType w:val="multilevel"/>
    <w:tmpl w:val="67CC7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38C4337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CC102C9"/>
    <w:multiLevelType w:val="singleLevel"/>
    <w:tmpl w:val="0409000F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411D295F"/>
    <w:multiLevelType w:val="hybridMultilevel"/>
    <w:tmpl w:val="D50A91DA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4880272A"/>
    <w:multiLevelType w:val="hybridMultilevel"/>
    <w:tmpl w:val="81A0422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0" w15:restartNumberingAfterBreak="0">
    <w:nsid w:val="568D36EF"/>
    <w:multiLevelType w:val="hybridMultilevel"/>
    <w:tmpl w:val="0EC02026"/>
    <w:lvl w:ilvl="0" w:tplc="DC06515A">
      <w:start w:val="1"/>
      <w:numFmt w:val="decimal"/>
      <w:lvlText w:val="%1."/>
      <w:lvlJc w:val="left"/>
      <w:pPr>
        <w:ind w:left="45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9"/>
  </w:num>
  <w:num w:numId="7">
    <w:abstractNumId w:val="8"/>
  </w:num>
  <w:num w:numId="8">
    <w:abstractNumId w:val="2"/>
  </w:num>
  <w:num w:numId="9">
    <w:abstractNumId w:val="10"/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AES" w:cryptAlgorithmClass="hash" w:cryptAlgorithmType="typeAny" w:cryptAlgorithmSid="14" w:cryptSpinCount="100000" w:hash="TBOypMKX52I5ZVewRZD885kDx+lyfvOqmrgcyiKbF8LmRhTkNYkFMvthMNuBX1gN7ea5LrQ5UJDtRxReYToowQ==" w:salt="OC30IYmtVp+FEz4EnYPnrQ==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839"/>
    <w:rsid w:val="000206B8"/>
    <w:rsid w:val="00023E1F"/>
    <w:rsid w:val="000577E6"/>
    <w:rsid w:val="00090079"/>
    <w:rsid w:val="00091CB2"/>
    <w:rsid w:val="000954C1"/>
    <w:rsid w:val="000A17BC"/>
    <w:rsid w:val="000B008C"/>
    <w:rsid w:val="000B10AB"/>
    <w:rsid w:val="000D50AC"/>
    <w:rsid w:val="000E182E"/>
    <w:rsid w:val="000E3D77"/>
    <w:rsid w:val="000F2105"/>
    <w:rsid w:val="0010010C"/>
    <w:rsid w:val="00102D18"/>
    <w:rsid w:val="001056BB"/>
    <w:rsid w:val="0012260E"/>
    <w:rsid w:val="00132A05"/>
    <w:rsid w:val="00133D07"/>
    <w:rsid w:val="0014209E"/>
    <w:rsid w:val="00142216"/>
    <w:rsid w:val="00142ECB"/>
    <w:rsid w:val="00147739"/>
    <w:rsid w:val="00161E03"/>
    <w:rsid w:val="00170BC3"/>
    <w:rsid w:val="001867BE"/>
    <w:rsid w:val="00191F59"/>
    <w:rsid w:val="001A2D23"/>
    <w:rsid w:val="001C3DF3"/>
    <w:rsid w:val="001D6662"/>
    <w:rsid w:val="001D7B7C"/>
    <w:rsid w:val="00204BB1"/>
    <w:rsid w:val="00211921"/>
    <w:rsid w:val="00214FE4"/>
    <w:rsid w:val="002254FC"/>
    <w:rsid w:val="002359AE"/>
    <w:rsid w:val="00261EDF"/>
    <w:rsid w:val="00264E60"/>
    <w:rsid w:val="00267637"/>
    <w:rsid w:val="00273C59"/>
    <w:rsid w:val="00274989"/>
    <w:rsid w:val="00282C31"/>
    <w:rsid w:val="00297411"/>
    <w:rsid w:val="002B6CA4"/>
    <w:rsid w:val="002D19C6"/>
    <w:rsid w:val="002F01CA"/>
    <w:rsid w:val="003019DB"/>
    <w:rsid w:val="00313ACC"/>
    <w:rsid w:val="00322C6A"/>
    <w:rsid w:val="00324305"/>
    <w:rsid w:val="00333993"/>
    <w:rsid w:val="00340AE1"/>
    <w:rsid w:val="00366581"/>
    <w:rsid w:val="00380AB4"/>
    <w:rsid w:val="00383B45"/>
    <w:rsid w:val="003914BD"/>
    <w:rsid w:val="003B096C"/>
    <w:rsid w:val="003B5BCB"/>
    <w:rsid w:val="003B7F46"/>
    <w:rsid w:val="003F0B94"/>
    <w:rsid w:val="003F5F43"/>
    <w:rsid w:val="004527F0"/>
    <w:rsid w:val="00456D0D"/>
    <w:rsid w:val="00463A26"/>
    <w:rsid w:val="00480F0E"/>
    <w:rsid w:val="00493086"/>
    <w:rsid w:val="00496806"/>
    <w:rsid w:val="004A4BA2"/>
    <w:rsid w:val="004C6676"/>
    <w:rsid w:val="004D2CF4"/>
    <w:rsid w:val="004E191C"/>
    <w:rsid w:val="004E4851"/>
    <w:rsid w:val="004F12B3"/>
    <w:rsid w:val="004F44F8"/>
    <w:rsid w:val="004F5E3B"/>
    <w:rsid w:val="00521319"/>
    <w:rsid w:val="0054519E"/>
    <w:rsid w:val="00547CAA"/>
    <w:rsid w:val="00565CC6"/>
    <w:rsid w:val="00593050"/>
    <w:rsid w:val="00596BF9"/>
    <w:rsid w:val="005B458D"/>
    <w:rsid w:val="005C28DE"/>
    <w:rsid w:val="005C2E3D"/>
    <w:rsid w:val="005E2BF5"/>
    <w:rsid w:val="005F1661"/>
    <w:rsid w:val="005F2117"/>
    <w:rsid w:val="005F6DE5"/>
    <w:rsid w:val="005F7A6F"/>
    <w:rsid w:val="00610EEE"/>
    <w:rsid w:val="00624010"/>
    <w:rsid w:val="00631E6C"/>
    <w:rsid w:val="006572DF"/>
    <w:rsid w:val="006634E1"/>
    <w:rsid w:val="00663BBD"/>
    <w:rsid w:val="006721D8"/>
    <w:rsid w:val="00684090"/>
    <w:rsid w:val="00684CAF"/>
    <w:rsid w:val="00684F3A"/>
    <w:rsid w:val="006C07E0"/>
    <w:rsid w:val="006C450A"/>
    <w:rsid w:val="006C65F1"/>
    <w:rsid w:val="006F0B25"/>
    <w:rsid w:val="007368AD"/>
    <w:rsid w:val="0075402C"/>
    <w:rsid w:val="00755116"/>
    <w:rsid w:val="00780B71"/>
    <w:rsid w:val="0078327E"/>
    <w:rsid w:val="0078579F"/>
    <w:rsid w:val="00790EC3"/>
    <w:rsid w:val="00794B08"/>
    <w:rsid w:val="007A145D"/>
    <w:rsid w:val="007B2CEA"/>
    <w:rsid w:val="007B679D"/>
    <w:rsid w:val="007C5536"/>
    <w:rsid w:val="007D0C3A"/>
    <w:rsid w:val="007D24BD"/>
    <w:rsid w:val="007E4A17"/>
    <w:rsid w:val="00802B0C"/>
    <w:rsid w:val="00803BBC"/>
    <w:rsid w:val="008147D4"/>
    <w:rsid w:val="0081519D"/>
    <w:rsid w:val="00815218"/>
    <w:rsid w:val="00822137"/>
    <w:rsid w:val="008378D2"/>
    <w:rsid w:val="0084471A"/>
    <w:rsid w:val="00846A38"/>
    <w:rsid w:val="008510A6"/>
    <w:rsid w:val="00854163"/>
    <w:rsid w:val="00857FAF"/>
    <w:rsid w:val="00862E2A"/>
    <w:rsid w:val="008935B3"/>
    <w:rsid w:val="00894643"/>
    <w:rsid w:val="008A2E57"/>
    <w:rsid w:val="008A2F9C"/>
    <w:rsid w:val="008B115B"/>
    <w:rsid w:val="008B3839"/>
    <w:rsid w:val="008B4D4C"/>
    <w:rsid w:val="008B53EE"/>
    <w:rsid w:val="008B690C"/>
    <w:rsid w:val="008C069D"/>
    <w:rsid w:val="008C2333"/>
    <w:rsid w:val="008D1AA0"/>
    <w:rsid w:val="008D69F2"/>
    <w:rsid w:val="008F4175"/>
    <w:rsid w:val="00917303"/>
    <w:rsid w:val="00931066"/>
    <w:rsid w:val="009556FC"/>
    <w:rsid w:val="009626C8"/>
    <w:rsid w:val="009676AD"/>
    <w:rsid w:val="009720BC"/>
    <w:rsid w:val="00972A4A"/>
    <w:rsid w:val="00972CEF"/>
    <w:rsid w:val="009742A8"/>
    <w:rsid w:val="00997BA3"/>
    <w:rsid w:val="009A7DCD"/>
    <w:rsid w:val="00A02610"/>
    <w:rsid w:val="00A15C36"/>
    <w:rsid w:val="00A21A66"/>
    <w:rsid w:val="00A2280F"/>
    <w:rsid w:val="00A22A28"/>
    <w:rsid w:val="00A47F1D"/>
    <w:rsid w:val="00A5115A"/>
    <w:rsid w:val="00A51EEC"/>
    <w:rsid w:val="00A52BEB"/>
    <w:rsid w:val="00A5408E"/>
    <w:rsid w:val="00A54FDC"/>
    <w:rsid w:val="00A8622D"/>
    <w:rsid w:val="00A97D44"/>
    <w:rsid w:val="00AA4103"/>
    <w:rsid w:val="00AB4707"/>
    <w:rsid w:val="00AC6EB4"/>
    <w:rsid w:val="00AD478B"/>
    <w:rsid w:val="00AE2DBC"/>
    <w:rsid w:val="00AE4004"/>
    <w:rsid w:val="00B05485"/>
    <w:rsid w:val="00B15F3B"/>
    <w:rsid w:val="00B22B6F"/>
    <w:rsid w:val="00B24716"/>
    <w:rsid w:val="00B30A5B"/>
    <w:rsid w:val="00B357F9"/>
    <w:rsid w:val="00B36F03"/>
    <w:rsid w:val="00B47DF3"/>
    <w:rsid w:val="00B559F8"/>
    <w:rsid w:val="00B57146"/>
    <w:rsid w:val="00B60524"/>
    <w:rsid w:val="00B60C28"/>
    <w:rsid w:val="00B70CFD"/>
    <w:rsid w:val="00B71D6C"/>
    <w:rsid w:val="00B72B96"/>
    <w:rsid w:val="00B72D19"/>
    <w:rsid w:val="00B80352"/>
    <w:rsid w:val="00B81089"/>
    <w:rsid w:val="00B8629A"/>
    <w:rsid w:val="00B92A3F"/>
    <w:rsid w:val="00B92FE8"/>
    <w:rsid w:val="00BB116F"/>
    <w:rsid w:val="00BC1570"/>
    <w:rsid w:val="00BC24CC"/>
    <w:rsid w:val="00BC334A"/>
    <w:rsid w:val="00BC4C31"/>
    <w:rsid w:val="00BC6086"/>
    <w:rsid w:val="00BD0184"/>
    <w:rsid w:val="00C17D1D"/>
    <w:rsid w:val="00C40326"/>
    <w:rsid w:val="00C8561F"/>
    <w:rsid w:val="00C87611"/>
    <w:rsid w:val="00C900C3"/>
    <w:rsid w:val="00CB0B6E"/>
    <w:rsid w:val="00CB694C"/>
    <w:rsid w:val="00CD53C6"/>
    <w:rsid w:val="00CD7E39"/>
    <w:rsid w:val="00CE7351"/>
    <w:rsid w:val="00CF3390"/>
    <w:rsid w:val="00D062E6"/>
    <w:rsid w:val="00D1331F"/>
    <w:rsid w:val="00D3616E"/>
    <w:rsid w:val="00D4498A"/>
    <w:rsid w:val="00D478DE"/>
    <w:rsid w:val="00D51481"/>
    <w:rsid w:val="00D73365"/>
    <w:rsid w:val="00D74404"/>
    <w:rsid w:val="00D86546"/>
    <w:rsid w:val="00D914E3"/>
    <w:rsid w:val="00DB18DC"/>
    <w:rsid w:val="00DC0A53"/>
    <w:rsid w:val="00DD3C57"/>
    <w:rsid w:val="00DD7972"/>
    <w:rsid w:val="00DE320D"/>
    <w:rsid w:val="00DE3D8D"/>
    <w:rsid w:val="00DE63D0"/>
    <w:rsid w:val="00DF137A"/>
    <w:rsid w:val="00DF5030"/>
    <w:rsid w:val="00E246B1"/>
    <w:rsid w:val="00E30FD4"/>
    <w:rsid w:val="00E50189"/>
    <w:rsid w:val="00E55BAB"/>
    <w:rsid w:val="00E907D2"/>
    <w:rsid w:val="00EC69D7"/>
    <w:rsid w:val="00ED42D8"/>
    <w:rsid w:val="00EE343B"/>
    <w:rsid w:val="00EF47E1"/>
    <w:rsid w:val="00EF67A9"/>
    <w:rsid w:val="00F01AF6"/>
    <w:rsid w:val="00F01FD7"/>
    <w:rsid w:val="00F05EDF"/>
    <w:rsid w:val="00F13399"/>
    <w:rsid w:val="00F603B3"/>
    <w:rsid w:val="00F679D1"/>
    <w:rsid w:val="00F8031D"/>
    <w:rsid w:val="00F907BB"/>
    <w:rsid w:val="00FC4A50"/>
    <w:rsid w:val="00FE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4E1"/>
  </w:style>
  <w:style w:type="paragraph" w:styleId="Heading1">
    <w:name w:val="heading 1"/>
    <w:basedOn w:val="Normal"/>
    <w:next w:val="Normal"/>
    <w:qFormat/>
    <w:rsid w:val="006634E1"/>
    <w:pPr>
      <w:keepNext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rsid w:val="006634E1"/>
    <w:pPr>
      <w:keepNext/>
      <w:outlineLvl w:val="1"/>
    </w:pPr>
    <w:rPr>
      <w:rFonts w:ascii="Arial" w:hAnsi="Arial"/>
      <w:b/>
      <w:sz w:val="18"/>
    </w:rPr>
  </w:style>
  <w:style w:type="paragraph" w:styleId="Heading3">
    <w:name w:val="heading 3"/>
    <w:basedOn w:val="Normal"/>
    <w:next w:val="Normal"/>
    <w:qFormat/>
    <w:rsid w:val="006634E1"/>
    <w:pPr>
      <w:keepNext/>
      <w:jc w:val="center"/>
      <w:outlineLvl w:val="2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qFormat/>
    <w:rsid w:val="006634E1"/>
    <w:pPr>
      <w:keepNext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6634E1"/>
    <w:pPr>
      <w:shd w:val="clear" w:color="auto" w:fill="000080"/>
    </w:pPr>
    <w:rPr>
      <w:rFonts w:ascii="Tahoma" w:hAnsi="Tahoma"/>
    </w:rPr>
  </w:style>
  <w:style w:type="paragraph" w:styleId="Title">
    <w:name w:val="Title"/>
    <w:basedOn w:val="Normal"/>
    <w:qFormat/>
    <w:rsid w:val="006634E1"/>
    <w:pPr>
      <w:jc w:val="center"/>
      <w:outlineLvl w:val="0"/>
    </w:pPr>
    <w:rPr>
      <w:rFonts w:ascii="Arial" w:hAnsi="Arial"/>
      <w:sz w:val="24"/>
    </w:rPr>
  </w:style>
  <w:style w:type="paragraph" w:styleId="BodyText">
    <w:name w:val="Body Text"/>
    <w:basedOn w:val="Normal"/>
    <w:rsid w:val="006634E1"/>
    <w:rPr>
      <w:rFonts w:ascii="Arial" w:hAnsi="Arial"/>
      <w:b/>
    </w:rPr>
  </w:style>
  <w:style w:type="paragraph" w:styleId="Header">
    <w:name w:val="header"/>
    <w:basedOn w:val="Normal"/>
    <w:rsid w:val="001D66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1D6662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147739"/>
    <w:pPr>
      <w:ind w:left="720"/>
      <w:contextualSpacing/>
    </w:pPr>
    <w:rPr>
      <w:rFonts w:ascii="Arial" w:hAnsi="Arial"/>
    </w:rPr>
  </w:style>
  <w:style w:type="paragraph" w:styleId="BalloonText">
    <w:name w:val="Balloon Text"/>
    <w:basedOn w:val="Normal"/>
    <w:link w:val="BalloonTextChar"/>
    <w:rsid w:val="001477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47739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CD7E39"/>
  </w:style>
  <w:style w:type="character" w:styleId="CommentReference">
    <w:name w:val="annotation reference"/>
    <w:basedOn w:val="DefaultParagraphFont"/>
    <w:semiHidden/>
    <w:unhideWhenUsed/>
    <w:rsid w:val="00A0261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A02610"/>
  </w:style>
  <w:style w:type="character" w:customStyle="1" w:styleId="CommentTextChar">
    <w:name w:val="Comment Text Char"/>
    <w:basedOn w:val="DefaultParagraphFont"/>
    <w:link w:val="CommentText"/>
    <w:rsid w:val="00A02610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0261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0261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E4A17"/>
    <w:pPr>
      <w:spacing w:after="15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664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0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90105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31899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9E71C8-6966-4A16-80E9-EF53EDF83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ncat_8-21</Template>
  <TotalTime>1</TotalTime>
  <Pages>5</Pages>
  <Words>2084</Words>
  <Characters>10734</Characters>
  <Application>Microsoft Office Word</Application>
  <DocSecurity>4</DocSecurity>
  <Lines>631</Lines>
  <Paragraphs>237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MISSOURI DEPARTMENT OF SOCIAL SERVICES</vt:lpstr>
    </vt:vector>
  </TitlesOfParts>
  <Company>Department of Social Services</Company>
  <LinksUpToDate>false</LinksUpToDate>
  <CharactersWithSpaces>12581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MISSOURI DEPARTMENT OF SOCIAL SERVICES</dc:title>
  <dc:creator>DSS-CD</dc:creator>
  <cp:lastModifiedBy>DSS-CD</cp:lastModifiedBy>
  <cp:revision>2</cp:revision>
  <cp:lastPrinted>2015-10-07T21:36:00Z</cp:lastPrinted>
  <dcterms:created xsi:type="dcterms:W3CDTF">2021-08-30T15:43:00Z</dcterms:created>
  <dcterms:modified xsi:type="dcterms:W3CDTF">2021-08-30T15:43:00Z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03/24/05</vt:lpwstr>
  </property>
</Properties>
</file>